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71565" w14:textId="1F7E4ECF" w:rsidR="00C13890" w:rsidRPr="006C1E87" w:rsidRDefault="00C13890" w:rsidP="006C1E87">
      <w:pPr>
        <w:pStyle w:val="Heading1"/>
      </w:pPr>
      <w:r w:rsidRPr="006C1E87">
        <w:t>20</w:t>
      </w:r>
      <w:r w:rsidR="00A85C21" w:rsidRPr="006C1E87">
        <w:t>2</w:t>
      </w:r>
      <w:r w:rsidR="00DF51AA" w:rsidRPr="006C1E87">
        <w:t>2</w:t>
      </w:r>
      <w:r w:rsidR="00712251" w:rsidRPr="006C1E87">
        <w:t xml:space="preserve"> </w:t>
      </w:r>
      <w:r w:rsidR="00DF51AA" w:rsidRPr="006C1E87">
        <w:t>Wagoneer</w:t>
      </w:r>
      <w:r w:rsidR="00E0465C" w:rsidRPr="006C1E87">
        <w:t xml:space="preserve"> </w:t>
      </w:r>
      <w:r w:rsidR="00557AAB">
        <w:t xml:space="preserve">/ </w:t>
      </w:r>
      <w:r w:rsidR="00E0465C" w:rsidRPr="006C1E87">
        <w:t>Grand Wagoneer</w:t>
      </w:r>
    </w:p>
    <w:p w14:paraId="12E03930" w14:textId="2E9552B5" w:rsidR="006C1E87" w:rsidRDefault="006E0061" w:rsidP="006C1E87">
      <w:pPr>
        <w:pStyle w:val="Heading2"/>
      </w:pPr>
      <w:r w:rsidRPr="006C1E87">
        <w:t>PRICING</w:t>
      </w:r>
      <w:bookmarkStart w:id="0" w:name="_hpcn6dcn1e1r" w:colFirst="0" w:colLast="0"/>
      <w:bookmarkStart w:id="1" w:name="_o1u3fiygb8nd" w:colFirst="0" w:colLast="0"/>
      <w:bookmarkEnd w:id="0"/>
      <w:bookmarkEnd w:id="1"/>
    </w:p>
    <w:p w14:paraId="2BC5D38B" w14:textId="00431E5E" w:rsidR="00EB0692" w:rsidRPr="006C1E87" w:rsidRDefault="00EB0692" w:rsidP="00EB0692">
      <w:pPr>
        <w:pStyle w:val="Header"/>
      </w:pPr>
      <w:r w:rsidRPr="006C1E87">
        <w:t>The Return of an Icon:</w:t>
      </w:r>
      <w:r w:rsidR="00123B29">
        <w:br/>
      </w:r>
      <w:r w:rsidRPr="006C1E87">
        <w:t xml:space="preserve">All-new 2022 Wagoneer and Grand Wagoneer Pricing </w:t>
      </w:r>
    </w:p>
    <w:p w14:paraId="5F51521D" w14:textId="77777777" w:rsidR="00EB0692" w:rsidRDefault="00EB0692" w:rsidP="00EB0692">
      <w:pPr>
        <w:pStyle w:val="Header"/>
      </w:pPr>
    </w:p>
    <w:p w14:paraId="7A741788" w14:textId="2F56990D" w:rsidR="001C72CE" w:rsidRPr="001C72CE" w:rsidRDefault="001C72CE" w:rsidP="001C72CE">
      <w:pPr>
        <w:pStyle w:val="BodyCopy"/>
        <w:jc w:val="center"/>
        <w:rPr>
          <w:sz w:val="24"/>
          <w:szCs w:val="24"/>
        </w:rPr>
      </w:pPr>
      <w:r w:rsidRPr="001C72CE">
        <w:rPr>
          <w:sz w:val="24"/>
          <w:szCs w:val="24"/>
        </w:rPr>
        <w:t>2022 Wagoneer lineup starts at U.S. manufacturer’s suggested retail price (MSRP)</w:t>
      </w:r>
      <w:r w:rsidRPr="001C72CE">
        <w:rPr>
          <w:sz w:val="24"/>
          <w:szCs w:val="24"/>
        </w:rPr>
        <w:br/>
        <w:t xml:space="preserve">of $57,995; Grand Wagoneer starts at U.S. MSRP of $86,995 (excluding destination), </w:t>
      </w:r>
      <w:r w:rsidRPr="001C72CE">
        <w:rPr>
          <w:sz w:val="24"/>
          <w:szCs w:val="24"/>
        </w:rPr>
        <w:br/>
        <w:t xml:space="preserve">marking the rebirth of a premium American icon and delivering </w:t>
      </w:r>
      <w:r w:rsidRPr="001C72CE">
        <w:rPr>
          <w:sz w:val="24"/>
          <w:szCs w:val="24"/>
        </w:rPr>
        <w:br/>
        <w:t>an unprecedented customer service experience</w:t>
      </w:r>
    </w:p>
    <w:p w14:paraId="6E4718EE" w14:textId="3E1D19B1" w:rsidR="001C72CE" w:rsidRPr="00970806" w:rsidRDefault="001C72CE" w:rsidP="001C72CE">
      <w:pPr>
        <w:pStyle w:val="ListBullet"/>
      </w:pPr>
      <w:r w:rsidRPr="00970806">
        <w:t xml:space="preserve">All-new 2022 Wagoneer and Grand Wagoneer mark the rebirth of a premium American icon, with legendary capability, exceptional driving dynamics and a new level of technology, all at </w:t>
      </w:r>
      <w:r w:rsidR="00B152E3">
        <w:br/>
      </w:r>
      <w:r w:rsidRPr="00970806">
        <w:t>a starting U.S. manufacturer’s suggested retail price (MSRP) of $57,995 (all prices exclude destination)</w:t>
      </w:r>
    </w:p>
    <w:p w14:paraId="38945866" w14:textId="77777777" w:rsidR="001C72CE" w:rsidRPr="00970806" w:rsidRDefault="001C72CE" w:rsidP="001C72CE">
      <w:pPr>
        <w:pStyle w:val="ListBullet"/>
      </w:pPr>
      <w:r w:rsidRPr="00970806">
        <w:t>All-new 2022 Grand Wagoneer, representing the epitome of American comfort and craftsmanship, has a starting U.S. MSRP of $86,995</w:t>
      </w:r>
    </w:p>
    <w:p w14:paraId="2E10174C" w14:textId="77777777" w:rsidR="001C72CE" w:rsidRPr="00970806" w:rsidRDefault="001C72CE" w:rsidP="001C72CE">
      <w:pPr>
        <w:pStyle w:val="ListBullet"/>
      </w:pPr>
      <w:r w:rsidRPr="00970806">
        <w:t>As a premium extension of the Jeep</w:t>
      </w:r>
      <w:r w:rsidRPr="001C72CE">
        <w:rPr>
          <w:vertAlign w:val="subscript"/>
        </w:rPr>
        <w:t>®</w:t>
      </w:r>
      <w:r w:rsidRPr="00970806">
        <w:t xml:space="preserve"> brand, Wagoneer delivers a unique and unprecedented customer experience</w:t>
      </w:r>
    </w:p>
    <w:p w14:paraId="3A5A9B12" w14:textId="77777777" w:rsidR="001C72CE" w:rsidRPr="00970806" w:rsidRDefault="001C72CE" w:rsidP="001C72CE">
      <w:pPr>
        <w:pStyle w:val="ListBullet"/>
      </w:pPr>
      <w:r w:rsidRPr="00970806">
        <w:t>Wagoneer concierge will reach out to initiate the order process, provide vehicle updates and assist with any dealer interactions</w:t>
      </w:r>
    </w:p>
    <w:p w14:paraId="40FBE0EC" w14:textId="77777777" w:rsidR="001C72CE" w:rsidRPr="00970806" w:rsidRDefault="001C72CE" w:rsidP="001C72CE">
      <w:pPr>
        <w:pStyle w:val="ListBullet"/>
      </w:pPr>
      <w:r w:rsidRPr="00970806">
        <w:t>10 Customer Promises designed to build the highest level of confidence in both the Wagoneer and Grand Wagoneer and the overall vehicle purchase process, including:</w:t>
      </w:r>
    </w:p>
    <w:p w14:paraId="19F0A058" w14:textId="77777777" w:rsidR="001C72CE" w:rsidRPr="001C72CE" w:rsidRDefault="001C72CE" w:rsidP="001C72CE">
      <w:pPr>
        <w:pStyle w:val="ListBullet2"/>
      </w:pPr>
      <w:r w:rsidRPr="001C72CE">
        <w:t>VIP helpline available for length of ownership</w:t>
      </w:r>
    </w:p>
    <w:p w14:paraId="3F4404F2" w14:textId="77777777" w:rsidR="001C72CE" w:rsidRPr="001C72CE" w:rsidRDefault="001C72CE" w:rsidP="001C72CE">
      <w:pPr>
        <w:pStyle w:val="ListBullet2"/>
      </w:pPr>
      <w:r w:rsidRPr="001C72CE">
        <w:t xml:space="preserve">Wagoneer Client Services includes 24/7 customer support and 5 years </w:t>
      </w:r>
      <w:r w:rsidRPr="001C72CE">
        <w:br/>
        <w:t>of worry-free maintenance</w:t>
      </w:r>
    </w:p>
    <w:p w14:paraId="2F7E7B80" w14:textId="77777777" w:rsidR="001C72CE" w:rsidRPr="001C72CE" w:rsidRDefault="001C72CE" w:rsidP="001C72CE">
      <w:pPr>
        <w:pStyle w:val="SpaceAfterLastIntroBullet"/>
      </w:pPr>
      <w:r w:rsidRPr="001C72CE">
        <w:t xml:space="preserve">Deliveries of the all-new 2022 Wagoneer and Grand Wagoneer are scheduled to begin </w:t>
      </w:r>
      <w:r w:rsidRPr="001C72CE">
        <w:br/>
        <w:t>in the second half of 2021</w:t>
      </w:r>
    </w:p>
    <w:p w14:paraId="261EA0E2" w14:textId="39E51A59" w:rsidR="001C72CE" w:rsidRPr="00970806" w:rsidRDefault="001C72CE" w:rsidP="001C72CE">
      <w:pPr>
        <w:pStyle w:val="BodyCopy"/>
        <w:keepNext/>
        <w:keepLines/>
      </w:pPr>
      <w:r w:rsidRPr="00970806">
        <w:lastRenderedPageBreak/>
        <w:t xml:space="preserve">For the first time in 30 years, customers searching for a true premium SUV experience can now purchase the all-new 2022 model year Wagoneer and Grand Wagoneer. The return of Wagoneer </w:t>
      </w:r>
      <w:r w:rsidR="008855F1">
        <w:br/>
      </w:r>
      <w:r w:rsidRPr="00970806">
        <w:t>as a premium extension of the Jeep</w:t>
      </w:r>
      <w:r w:rsidRPr="005F0AEE">
        <w:rPr>
          <w:vertAlign w:val="subscript"/>
        </w:rPr>
        <w:t>®</w:t>
      </w:r>
      <w:r w:rsidRPr="00970806">
        <w:t xml:space="preserve"> brand has a starting U.S. manufacturer’s suggested retail price (MSRP) of $57,995; Grand Wagoneer has a starting U.S. MSRP of $86,995.</w:t>
      </w:r>
    </w:p>
    <w:p w14:paraId="000ED027" w14:textId="7CB50EC2" w:rsidR="001C72CE" w:rsidRPr="00970806" w:rsidRDefault="001C72CE" w:rsidP="001C72CE">
      <w:pPr>
        <w:pStyle w:val="BodyCopy"/>
        <w:keepNext/>
        <w:keepLines/>
      </w:pPr>
      <w:r w:rsidRPr="00970806">
        <w:t>“Wagoneer and Grand Wagoneer customers expect a premium product, and they expect top-notch customer service, and Wagoneer and Grand Wagoneer really excel at both,” said Christian Meunier, Jeep Brand Chief Executive Officer. “We’re delivering American Premium at its finest, supported by a unique sales and service experience through our new Wagoneer Client Services.”</w:t>
      </w:r>
    </w:p>
    <w:p w14:paraId="535417AC" w14:textId="77777777" w:rsidR="001C72CE" w:rsidRPr="00970806" w:rsidRDefault="001C72CE" w:rsidP="001C72CE">
      <w:pPr>
        <w:pStyle w:val="BodyCopy"/>
      </w:pPr>
      <w:r w:rsidRPr="00970806">
        <w:t>The 2022 Wagoneer will be available in U.S. dealerships in the second half of 2021. It will be available in: Series I (late availability), Series II and Series III. Grand Wagoneer is available in: Series I, Series II, Series III and Obsidian.</w:t>
      </w:r>
    </w:p>
    <w:p w14:paraId="5C1D0178" w14:textId="77777777" w:rsidR="001C72CE" w:rsidRPr="00970806" w:rsidRDefault="001C72CE" w:rsidP="001C72CE">
      <w:pPr>
        <w:pStyle w:val="BodyCopy"/>
      </w:pPr>
      <w:r w:rsidRPr="00970806">
        <w:t>Starting U.S. MSRP by model:</w:t>
      </w:r>
    </w:p>
    <w:tbl>
      <w:tblPr>
        <w:tblW w:w="10070" w:type="dxa"/>
        <w:tblBorders>
          <w:top w:val="nil"/>
          <w:left w:val="nil"/>
          <w:bottom w:val="nil"/>
          <w:right w:val="nil"/>
          <w:insideH w:val="nil"/>
          <w:insideV w:val="nil"/>
        </w:tblBorders>
        <w:tblLayout w:type="fixed"/>
        <w:tblLook w:val="0400" w:firstRow="0" w:lastRow="0" w:firstColumn="0" w:lastColumn="0" w:noHBand="0" w:noVBand="1"/>
      </w:tblPr>
      <w:tblGrid>
        <w:gridCol w:w="5035"/>
        <w:gridCol w:w="5035"/>
      </w:tblGrid>
      <w:tr w:rsidR="001C72CE" w14:paraId="4500F4F3" w14:textId="77777777" w:rsidTr="00C8525B">
        <w:tc>
          <w:tcPr>
            <w:tcW w:w="5035" w:type="dxa"/>
            <w:tcBorders>
              <w:bottom w:val="single" w:sz="4" w:space="0" w:color="000000"/>
            </w:tcBorders>
          </w:tcPr>
          <w:p w14:paraId="5FCE33DB" w14:textId="77777777" w:rsidR="001C72CE" w:rsidRDefault="001C72CE" w:rsidP="00C8525B">
            <w:pPr>
              <w:pBdr>
                <w:top w:val="nil"/>
                <w:left w:val="nil"/>
                <w:bottom w:val="nil"/>
                <w:right w:val="nil"/>
                <w:between w:val="nil"/>
              </w:pBdr>
              <w:spacing w:after="240"/>
              <w:rPr>
                <w:rFonts w:eastAsia="Arial" w:cs="Arial"/>
                <w:b/>
                <w:color w:val="000000"/>
              </w:rPr>
            </w:pPr>
            <w:r>
              <w:rPr>
                <w:rFonts w:ascii="Arial" w:eastAsia="Arial" w:hAnsi="Arial" w:cs="Arial"/>
                <w:b/>
                <w:color w:val="000000"/>
                <w:sz w:val="22"/>
                <w:szCs w:val="22"/>
              </w:rPr>
              <w:t>2022 TRIM MODELS</w:t>
            </w:r>
          </w:p>
        </w:tc>
        <w:tc>
          <w:tcPr>
            <w:tcW w:w="5035" w:type="dxa"/>
            <w:tcBorders>
              <w:bottom w:val="single" w:sz="4" w:space="0" w:color="000000"/>
            </w:tcBorders>
          </w:tcPr>
          <w:p w14:paraId="04A83B8B" w14:textId="77777777" w:rsidR="001C72CE" w:rsidRDefault="001C72CE" w:rsidP="00C8525B">
            <w:pPr>
              <w:pBdr>
                <w:top w:val="nil"/>
                <w:left w:val="nil"/>
                <w:bottom w:val="nil"/>
                <w:right w:val="nil"/>
                <w:between w:val="nil"/>
              </w:pBdr>
              <w:spacing w:after="240"/>
              <w:rPr>
                <w:rFonts w:eastAsia="Arial" w:cs="Arial"/>
                <w:b/>
                <w:color w:val="000000"/>
              </w:rPr>
            </w:pPr>
            <w:r>
              <w:rPr>
                <w:rFonts w:ascii="Arial" w:eastAsia="Arial" w:hAnsi="Arial" w:cs="Arial"/>
                <w:b/>
                <w:color w:val="000000"/>
                <w:sz w:val="22"/>
                <w:szCs w:val="22"/>
              </w:rPr>
              <w:t>U.S. MSRP</w:t>
            </w:r>
          </w:p>
        </w:tc>
      </w:tr>
      <w:tr w:rsidR="001C72CE" w14:paraId="525320FD" w14:textId="77777777" w:rsidTr="008855F1">
        <w:tc>
          <w:tcPr>
            <w:tcW w:w="5035" w:type="dxa"/>
            <w:tcBorders>
              <w:top w:val="single" w:sz="4" w:space="0" w:color="000000"/>
            </w:tcBorders>
          </w:tcPr>
          <w:p w14:paraId="50C1E39F" w14:textId="77777777" w:rsidR="001C72CE" w:rsidRPr="001C72CE" w:rsidRDefault="001C72CE" w:rsidP="008855F1">
            <w:pPr>
              <w:pStyle w:val="BodyCopy"/>
            </w:pPr>
            <w:r w:rsidRPr="001C72CE">
              <w:t>Wagoneer Series I (4x2 Late availability)</w:t>
            </w:r>
          </w:p>
        </w:tc>
        <w:tc>
          <w:tcPr>
            <w:tcW w:w="5035" w:type="dxa"/>
            <w:tcBorders>
              <w:top w:val="single" w:sz="4" w:space="0" w:color="000000"/>
            </w:tcBorders>
          </w:tcPr>
          <w:p w14:paraId="39462055" w14:textId="77777777" w:rsidR="001C72CE" w:rsidRPr="001C72CE" w:rsidRDefault="001C72CE" w:rsidP="008855F1">
            <w:pPr>
              <w:pStyle w:val="BodyCopy"/>
            </w:pPr>
            <w:r w:rsidRPr="001C72CE">
              <w:t>$57,995</w:t>
            </w:r>
          </w:p>
        </w:tc>
      </w:tr>
      <w:tr w:rsidR="001C72CE" w14:paraId="71C23264" w14:textId="77777777" w:rsidTr="008855F1">
        <w:tc>
          <w:tcPr>
            <w:tcW w:w="5035" w:type="dxa"/>
          </w:tcPr>
          <w:p w14:paraId="5A256805" w14:textId="77777777" w:rsidR="001C72CE" w:rsidRPr="001C72CE" w:rsidRDefault="001C72CE" w:rsidP="008855F1">
            <w:pPr>
              <w:pStyle w:val="BodyCopy"/>
            </w:pPr>
            <w:r w:rsidRPr="001C72CE">
              <w:t>Wagoneer Series I (4x4 Late availability)</w:t>
            </w:r>
          </w:p>
        </w:tc>
        <w:tc>
          <w:tcPr>
            <w:tcW w:w="5035" w:type="dxa"/>
          </w:tcPr>
          <w:p w14:paraId="6814670C" w14:textId="77777777" w:rsidR="001C72CE" w:rsidRPr="001C72CE" w:rsidRDefault="001C72CE" w:rsidP="008855F1">
            <w:pPr>
              <w:pStyle w:val="BodyCopy"/>
            </w:pPr>
            <w:r w:rsidRPr="001C72CE">
              <w:t>$60,995</w:t>
            </w:r>
          </w:p>
        </w:tc>
      </w:tr>
      <w:tr w:rsidR="001C72CE" w14:paraId="7282134A" w14:textId="77777777" w:rsidTr="008855F1">
        <w:tc>
          <w:tcPr>
            <w:tcW w:w="5035" w:type="dxa"/>
          </w:tcPr>
          <w:p w14:paraId="421409E8" w14:textId="77777777" w:rsidR="001C72CE" w:rsidRPr="001C72CE" w:rsidRDefault="001C72CE" w:rsidP="008855F1">
            <w:pPr>
              <w:pStyle w:val="BodyCopy"/>
            </w:pPr>
            <w:r w:rsidRPr="001C72CE">
              <w:t>Wagoneer Series II (4x2)</w:t>
            </w:r>
          </w:p>
        </w:tc>
        <w:tc>
          <w:tcPr>
            <w:tcW w:w="5035" w:type="dxa"/>
          </w:tcPr>
          <w:p w14:paraId="15CCF28F" w14:textId="77777777" w:rsidR="001C72CE" w:rsidRPr="001C72CE" w:rsidRDefault="001C72CE" w:rsidP="008855F1">
            <w:pPr>
              <w:pStyle w:val="BodyCopy"/>
            </w:pPr>
            <w:r w:rsidRPr="001C72CE">
              <w:t>$67,995</w:t>
            </w:r>
          </w:p>
        </w:tc>
      </w:tr>
      <w:tr w:rsidR="001C72CE" w14:paraId="0CCB61E5" w14:textId="77777777" w:rsidTr="008855F1">
        <w:tc>
          <w:tcPr>
            <w:tcW w:w="5035" w:type="dxa"/>
          </w:tcPr>
          <w:p w14:paraId="032AF8B2" w14:textId="77777777" w:rsidR="001C72CE" w:rsidRPr="001C72CE" w:rsidRDefault="001C72CE" w:rsidP="008855F1">
            <w:pPr>
              <w:pStyle w:val="BodyCopy"/>
            </w:pPr>
            <w:r w:rsidRPr="001C72CE">
              <w:t>Wagoneer Series II (4x4)</w:t>
            </w:r>
          </w:p>
        </w:tc>
        <w:tc>
          <w:tcPr>
            <w:tcW w:w="5035" w:type="dxa"/>
          </w:tcPr>
          <w:p w14:paraId="22936D0D" w14:textId="77777777" w:rsidR="001C72CE" w:rsidRPr="001C72CE" w:rsidRDefault="001C72CE" w:rsidP="008855F1">
            <w:pPr>
              <w:pStyle w:val="BodyCopy"/>
            </w:pPr>
            <w:r w:rsidRPr="001C72CE">
              <w:t>$70,995</w:t>
            </w:r>
          </w:p>
        </w:tc>
      </w:tr>
      <w:tr w:rsidR="001C72CE" w14:paraId="100459FD" w14:textId="77777777" w:rsidTr="008855F1">
        <w:tc>
          <w:tcPr>
            <w:tcW w:w="5035" w:type="dxa"/>
          </w:tcPr>
          <w:p w14:paraId="71775452" w14:textId="77777777" w:rsidR="001C72CE" w:rsidRPr="001C72CE" w:rsidRDefault="001C72CE" w:rsidP="008855F1">
            <w:pPr>
              <w:pStyle w:val="BodyCopy"/>
            </w:pPr>
            <w:r w:rsidRPr="001C72CE">
              <w:t>Wagoneer Series III (4x2)</w:t>
            </w:r>
          </w:p>
        </w:tc>
        <w:tc>
          <w:tcPr>
            <w:tcW w:w="5035" w:type="dxa"/>
          </w:tcPr>
          <w:p w14:paraId="09EACE98" w14:textId="77777777" w:rsidR="001C72CE" w:rsidRPr="001C72CE" w:rsidRDefault="001C72CE" w:rsidP="008855F1">
            <w:pPr>
              <w:pStyle w:val="BodyCopy"/>
            </w:pPr>
            <w:r w:rsidRPr="001C72CE">
              <w:t>$72,995</w:t>
            </w:r>
          </w:p>
        </w:tc>
      </w:tr>
      <w:tr w:rsidR="001C72CE" w14:paraId="78FAB837" w14:textId="77777777" w:rsidTr="008855F1">
        <w:tc>
          <w:tcPr>
            <w:tcW w:w="5035" w:type="dxa"/>
          </w:tcPr>
          <w:p w14:paraId="11FCFE4D" w14:textId="77777777" w:rsidR="001C72CE" w:rsidRPr="001C72CE" w:rsidRDefault="001C72CE" w:rsidP="008855F1">
            <w:pPr>
              <w:pStyle w:val="BodyCopy"/>
            </w:pPr>
            <w:r w:rsidRPr="001C72CE">
              <w:t>Wagoneer Series III (4x4)</w:t>
            </w:r>
          </w:p>
        </w:tc>
        <w:tc>
          <w:tcPr>
            <w:tcW w:w="5035" w:type="dxa"/>
          </w:tcPr>
          <w:p w14:paraId="31B49D13" w14:textId="77777777" w:rsidR="001C72CE" w:rsidRPr="001C72CE" w:rsidRDefault="001C72CE" w:rsidP="008855F1">
            <w:pPr>
              <w:pStyle w:val="BodyCopy"/>
            </w:pPr>
            <w:r w:rsidRPr="001C72CE">
              <w:t>$75,995</w:t>
            </w:r>
          </w:p>
        </w:tc>
      </w:tr>
      <w:tr w:rsidR="001C72CE" w14:paraId="20597CA7" w14:textId="77777777" w:rsidTr="008855F1">
        <w:tc>
          <w:tcPr>
            <w:tcW w:w="5035" w:type="dxa"/>
          </w:tcPr>
          <w:p w14:paraId="457A1FC6" w14:textId="77777777" w:rsidR="001C72CE" w:rsidRPr="001C72CE" w:rsidRDefault="001C72CE" w:rsidP="008855F1">
            <w:pPr>
              <w:pStyle w:val="BodyCopy"/>
            </w:pPr>
            <w:r w:rsidRPr="001C72CE">
              <w:t>Grand Wagoneer Series I (4x4)</w:t>
            </w:r>
          </w:p>
        </w:tc>
        <w:tc>
          <w:tcPr>
            <w:tcW w:w="5035" w:type="dxa"/>
          </w:tcPr>
          <w:p w14:paraId="7921CA44" w14:textId="77777777" w:rsidR="001C72CE" w:rsidRPr="001C72CE" w:rsidRDefault="001C72CE" w:rsidP="008855F1">
            <w:pPr>
              <w:pStyle w:val="BodyCopy"/>
            </w:pPr>
            <w:r w:rsidRPr="001C72CE">
              <w:t>$86,995</w:t>
            </w:r>
          </w:p>
        </w:tc>
      </w:tr>
      <w:tr w:rsidR="001C72CE" w14:paraId="70EE21B0" w14:textId="77777777" w:rsidTr="008855F1">
        <w:tc>
          <w:tcPr>
            <w:tcW w:w="5035" w:type="dxa"/>
          </w:tcPr>
          <w:p w14:paraId="240FE684" w14:textId="77777777" w:rsidR="001C72CE" w:rsidRPr="001C72CE" w:rsidRDefault="001C72CE" w:rsidP="008855F1">
            <w:pPr>
              <w:pStyle w:val="BodyCopy"/>
            </w:pPr>
            <w:r w:rsidRPr="001C72CE">
              <w:t>Grand Wagoneer Series II (4x4)</w:t>
            </w:r>
          </w:p>
        </w:tc>
        <w:tc>
          <w:tcPr>
            <w:tcW w:w="5035" w:type="dxa"/>
          </w:tcPr>
          <w:p w14:paraId="110B133F" w14:textId="77777777" w:rsidR="001C72CE" w:rsidRPr="001C72CE" w:rsidRDefault="001C72CE" w:rsidP="008855F1">
            <w:pPr>
              <w:pStyle w:val="BodyCopy"/>
            </w:pPr>
            <w:r w:rsidRPr="001C72CE">
              <w:t>$93,995</w:t>
            </w:r>
          </w:p>
        </w:tc>
      </w:tr>
      <w:tr w:rsidR="001C72CE" w14:paraId="143078EB" w14:textId="77777777" w:rsidTr="008855F1">
        <w:tc>
          <w:tcPr>
            <w:tcW w:w="5035" w:type="dxa"/>
          </w:tcPr>
          <w:p w14:paraId="7A8F59EA" w14:textId="77777777" w:rsidR="001C72CE" w:rsidRPr="001C72CE" w:rsidRDefault="001C72CE" w:rsidP="008855F1">
            <w:pPr>
              <w:pStyle w:val="BodyCopy"/>
            </w:pPr>
            <w:r w:rsidRPr="001C72CE">
              <w:t>Grand Wagoneer Obsidian (4x4)</w:t>
            </w:r>
          </w:p>
        </w:tc>
        <w:tc>
          <w:tcPr>
            <w:tcW w:w="5035" w:type="dxa"/>
          </w:tcPr>
          <w:p w14:paraId="6879654F" w14:textId="77777777" w:rsidR="001C72CE" w:rsidRPr="001C72CE" w:rsidRDefault="001C72CE" w:rsidP="008855F1">
            <w:pPr>
              <w:pStyle w:val="BodyCopy"/>
            </w:pPr>
            <w:r w:rsidRPr="001C72CE">
              <w:t>$98,995</w:t>
            </w:r>
          </w:p>
        </w:tc>
      </w:tr>
      <w:tr w:rsidR="001C72CE" w14:paraId="6912B28E" w14:textId="77777777" w:rsidTr="008855F1">
        <w:tc>
          <w:tcPr>
            <w:tcW w:w="5035" w:type="dxa"/>
            <w:tcBorders>
              <w:bottom w:val="single" w:sz="4" w:space="0" w:color="000000"/>
            </w:tcBorders>
          </w:tcPr>
          <w:p w14:paraId="229B9475" w14:textId="77777777" w:rsidR="001C72CE" w:rsidRPr="001C72CE" w:rsidRDefault="001C72CE" w:rsidP="008855F1">
            <w:pPr>
              <w:pStyle w:val="BodyCopy"/>
            </w:pPr>
            <w:r w:rsidRPr="001C72CE">
              <w:t>Grand Wagoneer Series III (4x4)</w:t>
            </w:r>
          </w:p>
        </w:tc>
        <w:tc>
          <w:tcPr>
            <w:tcW w:w="5035" w:type="dxa"/>
            <w:tcBorders>
              <w:bottom w:val="single" w:sz="4" w:space="0" w:color="000000"/>
            </w:tcBorders>
          </w:tcPr>
          <w:p w14:paraId="459B121D" w14:textId="77777777" w:rsidR="001C72CE" w:rsidRPr="001C72CE" w:rsidRDefault="001C72CE" w:rsidP="008855F1">
            <w:pPr>
              <w:pStyle w:val="BodyCopy"/>
            </w:pPr>
            <w:r w:rsidRPr="001C72CE">
              <w:t>$103,995</w:t>
            </w:r>
          </w:p>
        </w:tc>
      </w:tr>
      <w:tr w:rsidR="001C72CE" w14:paraId="19C8DEEA" w14:textId="77777777" w:rsidTr="00C8525B">
        <w:tc>
          <w:tcPr>
            <w:tcW w:w="5035" w:type="dxa"/>
            <w:tcBorders>
              <w:top w:val="single" w:sz="4" w:space="0" w:color="000000"/>
            </w:tcBorders>
          </w:tcPr>
          <w:p w14:paraId="0D58F17E" w14:textId="77777777" w:rsidR="001C72CE" w:rsidRDefault="001C72CE" w:rsidP="00C8525B">
            <w:pPr>
              <w:widowControl w:val="0"/>
              <w:pBdr>
                <w:top w:val="nil"/>
                <w:left w:val="nil"/>
                <w:bottom w:val="nil"/>
                <w:right w:val="nil"/>
                <w:between w:val="nil"/>
              </w:pBdr>
              <w:spacing w:before="120" w:after="400" w:line="276" w:lineRule="auto"/>
              <w:rPr>
                <w:rFonts w:eastAsia="Arial" w:cs="Arial"/>
                <w:i/>
                <w:color w:val="000000"/>
                <w:sz w:val="16"/>
                <w:szCs w:val="16"/>
              </w:rPr>
            </w:pPr>
            <w:r>
              <w:rPr>
                <w:rFonts w:ascii="Arial" w:eastAsia="Arial" w:hAnsi="Arial" w:cs="Arial"/>
                <w:i/>
                <w:color w:val="000000"/>
                <w:sz w:val="16"/>
                <w:szCs w:val="16"/>
              </w:rPr>
              <w:t xml:space="preserve">*All prices exclude $2,000 destination charge </w:t>
            </w:r>
          </w:p>
        </w:tc>
        <w:tc>
          <w:tcPr>
            <w:tcW w:w="5035" w:type="dxa"/>
            <w:tcBorders>
              <w:top w:val="single" w:sz="4" w:space="0" w:color="000000"/>
            </w:tcBorders>
          </w:tcPr>
          <w:p w14:paraId="28352493" w14:textId="77777777" w:rsidR="001C72CE" w:rsidRDefault="001C72CE" w:rsidP="00C8525B">
            <w:pPr>
              <w:pBdr>
                <w:top w:val="nil"/>
                <w:left w:val="nil"/>
                <w:bottom w:val="nil"/>
                <w:right w:val="nil"/>
                <w:between w:val="nil"/>
              </w:pBdr>
              <w:spacing w:after="240"/>
              <w:rPr>
                <w:rFonts w:eastAsia="Arial" w:cs="Arial"/>
                <w:color w:val="000000"/>
              </w:rPr>
            </w:pPr>
          </w:p>
        </w:tc>
      </w:tr>
    </w:tbl>
    <w:p w14:paraId="05B681E6" w14:textId="77777777" w:rsidR="004D4E3F" w:rsidRPr="004D4E3F" w:rsidRDefault="001C72CE" w:rsidP="004D4E3F">
      <w:pPr>
        <w:pStyle w:val="Heading3"/>
      </w:pPr>
      <w:r w:rsidRPr="004D4E3F">
        <w:lastRenderedPageBreak/>
        <w:t>10 Customer Promises to Every Wagoneer and Grand Wagoneer Owner</w:t>
      </w:r>
    </w:p>
    <w:p w14:paraId="42F69D23" w14:textId="45A20B07" w:rsidR="001C72CE" w:rsidRPr="001C72CE" w:rsidRDefault="001C72CE" w:rsidP="001C72CE">
      <w:pPr>
        <w:pStyle w:val="BodyCopy"/>
      </w:pPr>
      <w:r w:rsidRPr="001C72CE">
        <w:t>To build the highest level of confidence in both the product and the vehicle purchase process, the brand is making 10 Customer Promises to every Wagoneer and Grand Wagoneer owner.</w:t>
      </w:r>
    </w:p>
    <w:p w14:paraId="09F71964" w14:textId="77777777" w:rsidR="001C72CE" w:rsidRPr="001C72CE" w:rsidRDefault="001C72CE" w:rsidP="001C72CE">
      <w:pPr>
        <w:pStyle w:val="BodyCopy"/>
      </w:pPr>
      <w:r w:rsidRPr="001C72CE">
        <w:t xml:space="preserve">“Customer satisfaction with both the product and how they are treated throughout the entire purchase process is paramount to the entire Wagoneer and Grand Wagoneer experience,” Meunier added. </w:t>
      </w:r>
      <w:r w:rsidRPr="001C72CE">
        <w:br/>
        <w:t xml:space="preserve">“We are working with our dealers to help them achieve Wagoneer Certification, ensuring the dealer </w:t>
      </w:r>
      <w:r w:rsidRPr="001C72CE">
        <w:br/>
        <w:t>is delivering on the 10 customer promises we collectively are making to our customers."</w:t>
      </w:r>
    </w:p>
    <w:p w14:paraId="6795C45A" w14:textId="77777777" w:rsidR="001C72CE" w:rsidRPr="001C72CE" w:rsidRDefault="001C72CE" w:rsidP="001C72CE">
      <w:pPr>
        <w:pStyle w:val="BodyCopy"/>
      </w:pPr>
      <w:r w:rsidRPr="001C72CE">
        <w:t>The 10 promises include:</w:t>
      </w:r>
    </w:p>
    <w:p w14:paraId="779AA548" w14:textId="02F34EC9" w:rsidR="001C72CE" w:rsidRPr="00970806" w:rsidRDefault="001C72CE" w:rsidP="001C72CE">
      <w:pPr>
        <w:pStyle w:val="BodyCopy"/>
        <w:numPr>
          <w:ilvl w:val="0"/>
          <w:numId w:val="35"/>
        </w:numPr>
      </w:pPr>
      <w:r w:rsidRPr="00970806">
        <w:t>Deliver</w:t>
      </w:r>
      <w:r w:rsidR="004D4E3F">
        <w:t xml:space="preserve"> </w:t>
      </w:r>
      <w:r w:rsidRPr="00970806">
        <w:t>excellent customer service by being a Customer First Dealer</w:t>
      </w:r>
    </w:p>
    <w:p w14:paraId="02C3AD47" w14:textId="5B7BC928" w:rsidR="001C72CE" w:rsidRPr="00970806" w:rsidRDefault="001C72CE" w:rsidP="001C72CE">
      <w:pPr>
        <w:pStyle w:val="BodyCopy"/>
        <w:numPr>
          <w:ilvl w:val="0"/>
          <w:numId w:val="35"/>
        </w:numPr>
      </w:pPr>
      <w:r w:rsidRPr="00970806">
        <w:t>Use</w:t>
      </w:r>
      <w:r w:rsidR="004D4E3F">
        <w:t xml:space="preserve"> </w:t>
      </w:r>
      <w:r w:rsidRPr="00970806">
        <w:t>technology</w:t>
      </w:r>
      <w:r w:rsidR="004D4E3F">
        <w:t xml:space="preserve"> </w:t>
      </w:r>
      <w:r w:rsidRPr="00970806">
        <w:t>(tablet) throughout the sales and service process</w:t>
      </w:r>
    </w:p>
    <w:p w14:paraId="27DB227C" w14:textId="6D511FDA" w:rsidR="001C72CE" w:rsidRPr="00970806" w:rsidRDefault="001C72CE" w:rsidP="001C72CE">
      <w:pPr>
        <w:pStyle w:val="BodyCopy"/>
        <w:numPr>
          <w:ilvl w:val="0"/>
          <w:numId w:val="35"/>
        </w:numPr>
      </w:pPr>
      <w:r w:rsidRPr="00970806">
        <w:t>Staff dealer with Certified Wagoneer</w:t>
      </w:r>
      <w:r w:rsidR="004D4E3F">
        <w:t xml:space="preserve"> </w:t>
      </w:r>
      <w:r w:rsidRPr="00970806">
        <w:t>Ambassadors</w:t>
      </w:r>
    </w:p>
    <w:p w14:paraId="1CC6B08A" w14:textId="0242CF00" w:rsidR="001C72CE" w:rsidRPr="00970806" w:rsidRDefault="001C72CE" w:rsidP="001C72CE">
      <w:pPr>
        <w:pStyle w:val="BodyCopy"/>
        <w:numPr>
          <w:ilvl w:val="0"/>
          <w:numId w:val="35"/>
        </w:numPr>
      </w:pPr>
      <w:r w:rsidRPr="00970806">
        <w:t>Provide a full tank of</w:t>
      </w:r>
      <w:r w:rsidR="004D4E3F">
        <w:t xml:space="preserve"> </w:t>
      </w:r>
      <w:r w:rsidRPr="00970806">
        <w:t>gas</w:t>
      </w:r>
      <w:r w:rsidR="004D4E3F">
        <w:t xml:space="preserve"> </w:t>
      </w:r>
      <w:r w:rsidRPr="00970806">
        <w:t>at vehicle</w:t>
      </w:r>
      <w:r w:rsidR="004D4E3F">
        <w:t xml:space="preserve"> </w:t>
      </w:r>
      <w:r w:rsidRPr="00970806">
        <w:t>delivery</w:t>
      </w:r>
    </w:p>
    <w:p w14:paraId="0D6F5F2D" w14:textId="23654D47" w:rsidR="001C72CE" w:rsidRPr="00970806" w:rsidRDefault="001C72CE" w:rsidP="001C72CE">
      <w:pPr>
        <w:pStyle w:val="BodyCopy"/>
        <w:numPr>
          <w:ilvl w:val="0"/>
          <w:numId w:val="35"/>
        </w:numPr>
      </w:pPr>
      <w:r w:rsidRPr="00970806">
        <w:t>Wash/clean</w:t>
      </w:r>
      <w:r w:rsidR="004D4E3F">
        <w:t xml:space="preserve"> </w:t>
      </w:r>
      <w:r w:rsidRPr="00970806">
        <w:t>the vehicle inside and out at delivery and restore all customer</w:t>
      </w:r>
      <w:r w:rsidR="004D4E3F">
        <w:t xml:space="preserve"> </w:t>
      </w:r>
      <w:r w:rsidRPr="00970806">
        <w:t>settings</w:t>
      </w:r>
      <w:r w:rsidR="004D4E3F">
        <w:t xml:space="preserve"> </w:t>
      </w:r>
      <w:r w:rsidRPr="00970806">
        <w:t>when the vehicle is serviced</w:t>
      </w:r>
    </w:p>
    <w:p w14:paraId="04A2E7F1" w14:textId="78131F7E" w:rsidR="001C72CE" w:rsidRPr="00970806" w:rsidRDefault="001C72CE" w:rsidP="001C72CE">
      <w:pPr>
        <w:pStyle w:val="BodyCopy"/>
        <w:numPr>
          <w:ilvl w:val="0"/>
          <w:numId w:val="35"/>
        </w:numPr>
      </w:pPr>
      <w:r w:rsidRPr="00970806">
        <w:t>Offer</w:t>
      </w:r>
      <w:r w:rsidR="004D4E3F">
        <w:t xml:space="preserve"> </w:t>
      </w:r>
      <w:r w:rsidRPr="00970806">
        <w:t>remote</w:t>
      </w:r>
      <w:r w:rsidR="004D4E3F">
        <w:t xml:space="preserve"> </w:t>
      </w:r>
      <w:r w:rsidRPr="00970806">
        <w:t>showroom, test drives and delivery for sales and vehicle</w:t>
      </w:r>
      <w:r w:rsidR="004D4E3F">
        <w:t xml:space="preserve"> </w:t>
      </w:r>
      <w:r w:rsidRPr="00970806">
        <w:t>pickup/delivery</w:t>
      </w:r>
      <w:r w:rsidR="004D4E3F">
        <w:t xml:space="preserve"> </w:t>
      </w:r>
      <w:r w:rsidRPr="00970806">
        <w:t>for service</w:t>
      </w:r>
    </w:p>
    <w:p w14:paraId="78A8AA91" w14:textId="003B1211" w:rsidR="001C72CE" w:rsidRPr="00970806" w:rsidRDefault="001C72CE" w:rsidP="001C72CE">
      <w:pPr>
        <w:pStyle w:val="BodyCopy"/>
        <w:numPr>
          <w:ilvl w:val="0"/>
          <w:numId w:val="35"/>
        </w:numPr>
      </w:pPr>
      <w:r w:rsidRPr="00970806">
        <w:t>Provide appropriate service</w:t>
      </w:r>
      <w:r w:rsidR="004D4E3F">
        <w:t xml:space="preserve"> </w:t>
      </w:r>
      <w:r w:rsidRPr="00970806">
        <w:t>loaner</w:t>
      </w:r>
    </w:p>
    <w:p w14:paraId="79A46858" w14:textId="492CA851" w:rsidR="001C72CE" w:rsidRPr="00970806" w:rsidRDefault="001C72CE" w:rsidP="001C72CE">
      <w:pPr>
        <w:pStyle w:val="BodyCopy"/>
        <w:numPr>
          <w:ilvl w:val="0"/>
          <w:numId w:val="35"/>
        </w:numPr>
      </w:pPr>
      <w:r w:rsidRPr="00970806">
        <w:t>Offer</w:t>
      </w:r>
      <w:r w:rsidR="004D4E3F">
        <w:t xml:space="preserve"> </w:t>
      </w:r>
      <w:r w:rsidRPr="00970806">
        <w:t>convenient</w:t>
      </w:r>
      <w:r w:rsidR="004D4E3F">
        <w:t xml:space="preserve"> </w:t>
      </w:r>
      <w:r w:rsidRPr="00970806">
        <w:t>mobile,</w:t>
      </w:r>
      <w:r w:rsidR="004D4E3F">
        <w:t xml:space="preserve"> </w:t>
      </w:r>
      <w:r w:rsidRPr="00970806">
        <w:t>online and in-vehicle</w:t>
      </w:r>
      <w:r w:rsidR="004D4E3F">
        <w:t xml:space="preserve"> </w:t>
      </w:r>
      <w:r w:rsidRPr="00970806">
        <w:t>service scheduling and communication</w:t>
      </w:r>
      <w:r w:rsidR="004D4E3F">
        <w:t xml:space="preserve"> </w:t>
      </w:r>
      <w:r w:rsidRPr="00970806">
        <w:t>and</w:t>
      </w:r>
      <w:r w:rsidR="004D4E3F">
        <w:t xml:space="preserve"> </w:t>
      </w:r>
      <w:r w:rsidRPr="00970806">
        <w:t>a proactive</w:t>
      </w:r>
      <w:r w:rsidR="004D4E3F">
        <w:t xml:space="preserve"> </w:t>
      </w:r>
      <w:r w:rsidRPr="00970806">
        <w:t>service approach including remote diagnostics and over the air (OTA) updates</w:t>
      </w:r>
    </w:p>
    <w:p w14:paraId="3343F8EC" w14:textId="2983E016" w:rsidR="001C72CE" w:rsidRPr="00970806" w:rsidRDefault="001C72CE" w:rsidP="001C72CE">
      <w:pPr>
        <w:pStyle w:val="BodyCopy"/>
        <w:numPr>
          <w:ilvl w:val="0"/>
          <w:numId w:val="35"/>
        </w:numPr>
      </w:pPr>
      <w:r w:rsidRPr="00970806">
        <w:t>Provide complimentary</w:t>
      </w:r>
      <w:r w:rsidR="004D4E3F">
        <w:t xml:space="preserve"> </w:t>
      </w:r>
      <w:r w:rsidRPr="00970806">
        <w:t>WiFi</w:t>
      </w:r>
      <w:r w:rsidR="004D4E3F">
        <w:t xml:space="preserve"> </w:t>
      </w:r>
      <w:r w:rsidRPr="00970806">
        <w:t>and phone charging stations and high-quality</w:t>
      </w:r>
      <w:r w:rsidR="004D4E3F">
        <w:t xml:space="preserve"> </w:t>
      </w:r>
      <w:r w:rsidRPr="00970806">
        <w:t>beverages and snacks</w:t>
      </w:r>
    </w:p>
    <w:p w14:paraId="51B14070" w14:textId="5200C056" w:rsidR="001C72CE" w:rsidRPr="00970806" w:rsidRDefault="001C72CE" w:rsidP="001C72CE">
      <w:pPr>
        <w:pStyle w:val="BodyCopy"/>
        <w:numPr>
          <w:ilvl w:val="0"/>
          <w:numId w:val="35"/>
        </w:numPr>
      </w:pPr>
      <w:r w:rsidRPr="00970806">
        <w:t>Wagoneer Client Services: Dedicated</w:t>
      </w:r>
      <w:r w:rsidR="004D4E3F">
        <w:t xml:space="preserve"> </w:t>
      </w:r>
      <w:r w:rsidRPr="00970806">
        <w:t>24/7</w:t>
      </w:r>
      <w:r w:rsidR="004D4E3F">
        <w:t xml:space="preserve"> </w:t>
      </w:r>
      <w:r w:rsidRPr="00970806">
        <w:t>customer support and</w:t>
      </w:r>
      <w:r w:rsidR="004D4E3F">
        <w:t xml:space="preserve"> </w:t>
      </w:r>
      <w:r w:rsidRPr="00970806">
        <w:t>maintenance</w:t>
      </w:r>
      <w:r w:rsidR="004D4E3F">
        <w:t xml:space="preserve"> </w:t>
      </w:r>
      <w:r w:rsidRPr="00970806">
        <w:t>including tire rotations/oil changes, trip interruption and 1</w:t>
      </w:r>
      <w:r w:rsidRPr="004D4E3F">
        <w:rPr>
          <w:vertAlign w:val="superscript"/>
        </w:rPr>
        <w:t>st</w:t>
      </w:r>
      <w:r w:rsidR="004D4E3F">
        <w:t xml:space="preserve"> </w:t>
      </w:r>
      <w:r w:rsidRPr="00970806">
        <w:t>day rental</w:t>
      </w:r>
      <w:r w:rsidR="004D4E3F">
        <w:t xml:space="preserve"> </w:t>
      </w:r>
      <w:r w:rsidRPr="00970806">
        <w:t>coverage</w:t>
      </w:r>
    </w:p>
    <w:p w14:paraId="1BE90061" w14:textId="0CC6BB85" w:rsidR="001C72CE" w:rsidRPr="00970806" w:rsidRDefault="001C72CE" w:rsidP="001C72CE">
      <w:pPr>
        <w:pStyle w:val="BodyCopy"/>
      </w:pPr>
      <w:r w:rsidRPr="00970806">
        <w:t xml:space="preserve">Wagoneer Certified Dealers are those dealers who will deliver on the 10 Customer Promises, </w:t>
      </w:r>
      <w:r w:rsidRPr="00970806">
        <w:br/>
        <w:t>as well as</w:t>
      </w:r>
      <w:r w:rsidR="004D4E3F">
        <w:t xml:space="preserve"> </w:t>
      </w:r>
      <w:r w:rsidRPr="00970806">
        <w:t xml:space="preserve">those who have the dedicated Wagoneer display area in the showroom as well as the </w:t>
      </w:r>
      <w:r w:rsidRPr="00970806">
        <w:br/>
        <w:t>new vehicle</w:t>
      </w:r>
      <w:r w:rsidR="004D4E3F">
        <w:t xml:space="preserve"> </w:t>
      </w:r>
      <w:r w:rsidRPr="00970806">
        <w:t>delivery area.</w:t>
      </w:r>
    </w:p>
    <w:p w14:paraId="259125B1" w14:textId="77777777" w:rsidR="004D4E3F" w:rsidRPr="004D4E3F" w:rsidRDefault="001C72CE" w:rsidP="004D4E3F">
      <w:pPr>
        <w:pStyle w:val="Heading3"/>
      </w:pPr>
      <w:r w:rsidRPr="004D4E3F">
        <w:lastRenderedPageBreak/>
        <w:t>Wagoneer Client Services: A Personalized and Premium Customer Experience</w:t>
      </w:r>
    </w:p>
    <w:p w14:paraId="54C05883" w14:textId="15061646" w:rsidR="001C72CE" w:rsidRPr="00970806" w:rsidRDefault="001C72CE" w:rsidP="001C72CE">
      <w:pPr>
        <w:pStyle w:val="BodyCopy"/>
      </w:pPr>
      <w:r w:rsidRPr="00970806">
        <w:t>Rooted in Jeep brand heritage, Wagoneer offers a portfolio of vehicles that define “American Premium” and deliver a unique customer experience.</w:t>
      </w:r>
    </w:p>
    <w:p w14:paraId="72107A2B" w14:textId="77777777" w:rsidR="001C72CE" w:rsidRPr="00970806" w:rsidRDefault="001C72CE" w:rsidP="001C72CE">
      <w:pPr>
        <w:pStyle w:val="BodyCopy"/>
      </w:pPr>
      <w:r w:rsidRPr="00970806">
        <w:t>Wagoneer Client Services include:</w:t>
      </w:r>
    </w:p>
    <w:p w14:paraId="7D2BC8FD" w14:textId="77777777" w:rsidR="001C72CE" w:rsidRPr="00970806" w:rsidRDefault="001C72CE" w:rsidP="001C72CE">
      <w:pPr>
        <w:pStyle w:val="ListBullet"/>
      </w:pPr>
      <w:r w:rsidRPr="00970806">
        <w:t>24/7 concierge support and roadside assistance via phone or online chat</w:t>
      </w:r>
    </w:p>
    <w:p w14:paraId="13CA9E67" w14:textId="77777777" w:rsidR="001C72CE" w:rsidRPr="00970806" w:rsidRDefault="001C72CE" w:rsidP="001C72CE">
      <w:pPr>
        <w:pStyle w:val="ListBullet"/>
      </w:pPr>
      <w:r w:rsidRPr="00970806">
        <w:t>No charge equivalent service loaner</w:t>
      </w:r>
    </w:p>
    <w:p w14:paraId="5F2B9F12" w14:textId="77777777" w:rsidR="001C72CE" w:rsidRPr="00970806" w:rsidRDefault="001C72CE" w:rsidP="001C72CE">
      <w:pPr>
        <w:pStyle w:val="ListBullet"/>
      </w:pPr>
      <w:r w:rsidRPr="00970806">
        <w:t>Trip interruption coverage</w:t>
      </w:r>
    </w:p>
    <w:p w14:paraId="27826496" w14:textId="77777777" w:rsidR="001C72CE" w:rsidRPr="00970806" w:rsidRDefault="001C72CE" w:rsidP="001C72CE">
      <w:pPr>
        <w:pStyle w:val="ListBullet"/>
      </w:pPr>
      <w:r w:rsidRPr="00970806">
        <w:t>VIP access to select, exclusive Jeep brand events</w:t>
      </w:r>
    </w:p>
    <w:p w14:paraId="5059894F" w14:textId="77777777" w:rsidR="001C72CE" w:rsidRPr="00970806" w:rsidRDefault="001C72CE" w:rsidP="001C72CE">
      <w:pPr>
        <w:pStyle w:val="ListBullet"/>
      </w:pPr>
      <w:r w:rsidRPr="00970806">
        <w:t>Worry-free maintenance at Jeep dealerships, including oil changes and tire rotations</w:t>
      </w:r>
    </w:p>
    <w:p w14:paraId="15F58C18" w14:textId="77777777" w:rsidR="001C72CE" w:rsidRPr="00970806" w:rsidRDefault="001C72CE" w:rsidP="001C72CE">
      <w:pPr>
        <w:pStyle w:val="ListBullet"/>
      </w:pPr>
      <w:r w:rsidRPr="00970806">
        <w:t>Interior and exterior vehicle cleaning and a full tank of fuel when serviced</w:t>
      </w:r>
    </w:p>
    <w:p w14:paraId="080C39E2" w14:textId="77777777" w:rsidR="001C72CE" w:rsidRPr="00970806" w:rsidRDefault="001C72CE" w:rsidP="001C72CE">
      <w:pPr>
        <w:pStyle w:val="ListBullet"/>
      </w:pPr>
      <w:r w:rsidRPr="00970806">
        <w:t>Vehicle pickup/delivery for service</w:t>
      </w:r>
    </w:p>
    <w:p w14:paraId="58153950" w14:textId="77777777" w:rsidR="001C72CE" w:rsidRPr="00970806" w:rsidRDefault="001C72CE" w:rsidP="001C72CE">
      <w:pPr>
        <w:pStyle w:val="ListBullet"/>
      </w:pPr>
      <w:r w:rsidRPr="00970806">
        <w:t>Complimentary Wi-Fi and phone charging station</w:t>
      </w:r>
    </w:p>
    <w:p w14:paraId="4144A454" w14:textId="77777777" w:rsidR="001C72CE" w:rsidRPr="00970806" w:rsidRDefault="001C72CE" w:rsidP="001C72CE">
      <w:pPr>
        <w:pStyle w:val="BodyCopy"/>
      </w:pPr>
      <w:r w:rsidRPr="00970806">
        <w:t xml:space="preserve">Customer connectivity and convenience is enhanced further with a mobile app and in-vehicle </w:t>
      </w:r>
      <w:r w:rsidRPr="00970806">
        <w:br/>
        <w:t>features, including: </w:t>
      </w:r>
    </w:p>
    <w:p w14:paraId="0161046F" w14:textId="77777777" w:rsidR="001C72CE" w:rsidRPr="00970806" w:rsidRDefault="001C72CE" w:rsidP="001C72CE">
      <w:pPr>
        <w:pStyle w:val="ListBullet"/>
      </w:pPr>
      <w:r w:rsidRPr="00970806">
        <w:t>Remote showroom, test drives and delivery for sales</w:t>
      </w:r>
    </w:p>
    <w:p w14:paraId="01F3C89B" w14:textId="77777777" w:rsidR="001C72CE" w:rsidRPr="00970806" w:rsidRDefault="001C72CE" w:rsidP="001C72CE">
      <w:pPr>
        <w:pStyle w:val="ListBullet"/>
      </w:pPr>
      <w:r w:rsidRPr="00970806">
        <w:t>Scheduling sales and service appointments</w:t>
      </w:r>
    </w:p>
    <w:p w14:paraId="00639138" w14:textId="77777777" w:rsidR="001C72CE" w:rsidRPr="001C72CE" w:rsidRDefault="001C72CE" w:rsidP="001C72CE">
      <w:pPr>
        <w:pStyle w:val="ListBullet2"/>
      </w:pPr>
      <w:r w:rsidRPr="001C72CE">
        <w:t>Scheduling pick up/delivery for service</w:t>
      </w:r>
    </w:p>
    <w:p w14:paraId="06C6C515" w14:textId="77777777" w:rsidR="001C72CE" w:rsidRPr="001C72CE" w:rsidRDefault="001C72CE" w:rsidP="001C72CE">
      <w:pPr>
        <w:pStyle w:val="ListBullet2"/>
      </w:pPr>
      <w:r w:rsidRPr="001C72CE">
        <w:t>Status updates via text</w:t>
      </w:r>
    </w:p>
    <w:p w14:paraId="12837684" w14:textId="77777777" w:rsidR="001C72CE" w:rsidRPr="001C72CE" w:rsidRDefault="001C72CE" w:rsidP="001C72CE">
      <w:pPr>
        <w:pStyle w:val="ListBullet2"/>
      </w:pPr>
      <w:r w:rsidRPr="001C72CE">
        <w:t>Pay for service</w:t>
      </w:r>
    </w:p>
    <w:p w14:paraId="58666D6F" w14:textId="77777777" w:rsidR="001C72CE" w:rsidRPr="001C72CE" w:rsidRDefault="001C72CE" w:rsidP="001C72CE">
      <w:pPr>
        <w:pStyle w:val="SpaceAfterLastBodyBullet"/>
      </w:pPr>
      <w:r w:rsidRPr="001C72CE">
        <w:t>FOTA Updates including new customer features and remote diagnostics </w:t>
      </w:r>
    </w:p>
    <w:p w14:paraId="7235DD30" w14:textId="77777777" w:rsidR="004D4E3F" w:rsidRPr="004D4E3F" w:rsidRDefault="001C72CE" w:rsidP="004D4E3F">
      <w:pPr>
        <w:pStyle w:val="Heading3"/>
      </w:pPr>
      <w:r w:rsidRPr="004D4E3F">
        <w:t>The new standard of sophistication, authenticity and modern mobility</w:t>
      </w:r>
    </w:p>
    <w:p w14:paraId="6C81201A" w14:textId="0FB6C87B" w:rsidR="001C72CE" w:rsidRPr="00970806" w:rsidRDefault="001C72CE" w:rsidP="001C72CE">
      <w:pPr>
        <w:pStyle w:val="BodyCopy"/>
      </w:pPr>
      <w:r w:rsidRPr="00970806">
        <w:t xml:space="preserve">The all-new 2022 Wagoneer and Grand Wagoneer offer powerful powertrain combinations with premium driving dynamics and composed capability. Grand Wagoneer models represent the epitome </w:t>
      </w:r>
      <w:r w:rsidRPr="00970806">
        <w:br/>
        <w:t>of American comfort and craftsmanship with an interior that exudes refinement, elegance and, for the first time ever, a spacious third row is standard with seating for up to eight available. Leading-edge technologies, including the most advanced Uconnect system ever, all-new head-up display, 360-degree surround view and night vision cameras, 75 inches of total screen surfaces and the industry’s most premium McIntosh audio system offer an unmatched selection of premium interior features.</w:t>
      </w:r>
    </w:p>
    <w:p w14:paraId="389D7AF2" w14:textId="0C827AB2" w:rsidR="004D4E3F" w:rsidRPr="004D4E3F" w:rsidRDefault="001C72CE" w:rsidP="004D4E3F">
      <w:pPr>
        <w:pStyle w:val="Heading3"/>
      </w:pPr>
      <w:r w:rsidRPr="004D4E3F">
        <w:lastRenderedPageBreak/>
        <w:t>2022 Wagoneer: The rebirth of a premium American Icon</w:t>
      </w:r>
    </w:p>
    <w:p w14:paraId="30B96B0D" w14:textId="07007BE3" w:rsidR="001C72CE" w:rsidRPr="00970806" w:rsidRDefault="001C72CE" w:rsidP="001C72CE">
      <w:pPr>
        <w:pStyle w:val="BodyCopy"/>
      </w:pPr>
      <w:r w:rsidRPr="00970806">
        <w:t>The all-new 2022 Wagoneer builds on almost three decades of rich heritage with premium American craftsmanship, heritage and refinement while offering a new level of comfort and legendary 4x4 capability. The 2022 Wagoneer Series I 4x2 offers a starting U.S. MSRP of $57,995 (late availability).</w:t>
      </w:r>
    </w:p>
    <w:p w14:paraId="544C90E3" w14:textId="77777777" w:rsidR="001C72CE" w:rsidRPr="00970806" w:rsidRDefault="001C72CE" w:rsidP="001C72CE">
      <w:pPr>
        <w:pStyle w:val="BodyCopy"/>
      </w:pPr>
      <w:r w:rsidRPr="00970806">
        <w:t xml:space="preserve">Wagoneer models feature premium LED headlamps, fog lamps, taillights and signature daytime running lights, accent badging and a standard side step. Front tow hooks are incorporated into Wagoneer’s front-end when equipped with the Heavy Duty Trailer Tow package. To protect critical vehicle components, the optional Advanced All Terrain Package on Wagoneer features four aluminum skid plates, including one for the lower front fascia, fuel tank, transfer case and front suspension. Available Quadra-Lift air suspension delivers up to 10 inches of ground clearance combined with </w:t>
      </w:r>
      <w:r w:rsidRPr="00970806">
        <w:br/>
        <w:t>the Selec-Terrain traction management system instill Wagoneer with its legendary capability.</w:t>
      </w:r>
    </w:p>
    <w:p w14:paraId="185F3307" w14:textId="77777777" w:rsidR="001C72CE" w:rsidRPr="00970806" w:rsidRDefault="001C72CE" w:rsidP="001C72CE">
      <w:pPr>
        <w:pStyle w:val="BodyCopy"/>
      </w:pPr>
      <w:r w:rsidRPr="00970806">
        <w:t xml:space="preserve">From the rear, LED taillamps stretch from the rear quarter panel to the liftgate achieving an upscale appearance. Unique “Series” badging on the liftgate showcases how a particular vehicle is configured in a subtle way. A Class IV hitch is integrated in the rear bumper and capable of towing up to </w:t>
      </w:r>
      <w:r w:rsidRPr="00970806">
        <w:br/>
        <w:t>10,000 lbs.</w:t>
      </w:r>
    </w:p>
    <w:p w14:paraId="17354FDD" w14:textId="77777777" w:rsidR="001C72CE" w:rsidRPr="00970806" w:rsidRDefault="001C72CE" w:rsidP="001C72CE">
      <w:pPr>
        <w:pStyle w:val="BodyCopy"/>
      </w:pPr>
      <w:r w:rsidRPr="00970806">
        <w:t xml:space="preserve">Standard 20-inch wheels or optional 22-inch wheels that are painted or polished are also available. </w:t>
      </w:r>
      <w:r w:rsidRPr="00970806">
        <w:br/>
        <w:t>A three-dimensional wheel cap highlighting the Wagoneer logo is suspended in acrylic.</w:t>
      </w:r>
    </w:p>
    <w:p w14:paraId="73458D3A" w14:textId="77777777" w:rsidR="001C72CE" w:rsidRPr="00970806" w:rsidRDefault="001C72CE" w:rsidP="001C72CE">
      <w:pPr>
        <w:pStyle w:val="BodyCopy"/>
      </w:pPr>
      <w:r w:rsidRPr="00970806">
        <w:t xml:space="preserve">A one-piece instrument panel accentuates the grandeur of the interior with a mid-bolster that gracefully integrates advanced technology and connectivity. The-all new 2022 Wagoneer features the latest, </w:t>
      </w:r>
      <w:r w:rsidRPr="00970806">
        <w:br/>
        <w:t>most advanced Uconnect system ever, with a 10.1-inch digital display and intuitive user experience. Wagoneer is available with 50 inches of total digital display screen area.</w:t>
      </w:r>
    </w:p>
    <w:p w14:paraId="4E47CFE6" w14:textId="77F32153" w:rsidR="001C72CE" w:rsidRPr="00970806" w:rsidRDefault="001C72CE" w:rsidP="001C72CE">
      <w:pPr>
        <w:pStyle w:val="BodyCopy"/>
      </w:pPr>
      <w:r w:rsidRPr="00970806">
        <w:t xml:space="preserve">Available on Wagoneer Series III, the McIntosh MX950 Entertainment System, a custom-tuned </w:t>
      </w:r>
      <w:r w:rsidRPr="00970806">
        <w:br/>
        <w:t>19-speaker system, including a 10-inch subwoofer, are strategically placed</w:t>
      </w:r>
      <w:r w:rsidR="004D4E3F">
        <w:t xml:space="preserve"> </w:t>
      </w:r>
      <w:r w:rsidRPr="00970806">
        <w:t xml:space="preserve">throughout the interior, </w:t>
      </w:r>
      <w:r w:rsidRPr="00970806">
        <w:br/>
        <w:t>and powered by a 17 channel 950-watt amplifier. A 10.25-inch passenger screen features four major functions: Co-Pilot (navigation, device management), entertainment (via HDMI or Rear Seat Entertainment control), Fire TV and the ability to view the exterior vehicle cameras. Passenger screens in both the front and rear feature an HDMI plug, which lets occupants connect their phone or tablet, turning the touchscreen into a mirrored extension of their device, allowing internet searches, music and app use to project through the Uconnect 5 system.</w:t>
      </w:r>
    </w:p>
    <w:p w14:paraId="33FF7EB3" w14:textId="77777777" w:rsidR="001C72CE" w:rsidRPr="00970806" w:rsidRDefault="001C72CE" w:rsidP="00B152E3">
      <w:pPr>
        <w:pStyle w:val="BodyCopy"/>
        <w:keepNext/>
        <w:keepLines/>
      </w:pPr>
      <w:r w:rsidRPr="00970806">
        <w:lastRenderedPageBreak/>
        <w:t>The all-new 2022 Wagoneer is powered by the 5.7-liter V-8 combining the muscle of 392 horsepower and 404 lb.-ft. of torque in a smooth, broad power band, enhanced with fuel-saving technologies that include variable camshaft timing and cylinder deactivation. Wagoneer is the first vehicle with the next generation eTorque hybrid system, which features enhancements to several fuel-saving features.</w:t>
      </w:r>
    </w:p>
    <w:p w14:paraId="6BAC7231" w14:textId="77777777" w:rsidR="001C72CE" w:rsidRPr="00970806" w:rsidRDefault="001C72CE" w:rsidP="001C72CE">
      <w:pPr>
        <w:pStyle w:val="BodyCopy"/>
      </w:pPr>
      <w:r w:rsidRPr="00970806">
        <w:t xml:space="preserve">With standard seating for eight passengers on all models, Wagoneer models feature a spacious </w:t>
      </w:r>
      <w:r w:rsidRPr="00970806">
        <w:br/>
        <w:t>third-row – a first for the nameplate. Second-row captain’s chairs – another first time offering – are available on Wagoneer and offer more comfort and space than any other vehicle in the segment.</w:t>
      </w:r>
    </w:p>
    <w:p w14:paraId="05A0EFFA" w14:textId="77777777" w:rsidR="004D4E3F" w:rsidRPr="004D4E3F" w:rsidRDefault="001C72CE" w:rsidP="004D4E3F">
      <w:pPr>
        <w:pStyle w:val="Heading3"/>
      </w:pPr>
      <w:r w:rsidRPr="004D4E3F">
        <w:t>2022 Grand Wagoneer: Pinnacle of premium SUVs with a modern American style</w:t>
      </w:r>
    </w:p>
    <w:p w14:paraId="51A5A17C" w14:textId="7EE72C71" w:rsidR="001C72CE" w:rsidRPr="00970806" w:rsidRDefault="001C72CE" w:rsidP="001C72CE">
      <w:pPr>
        <w:pStyle w:val="BodyCopy"/>
      </w:pPr>
      <w:r w:rsidRPr="00970806">
        <w:t>The all-new 2022 Grand Wagoneer is inspired by modern, sophisticated and detail-oriented appointments crafted to exemplify American quality and personify prestige, success and intelligence.</w:t>
      </w:r>
      <w:r w:rsidRPr="00970806">
        <w:br/>
        <w:t>A unified focus on integrated opulence and technology delivers an innovative experience for each passenger. The 2022 Grand Wagoneer Series I offers a starting U.S. MSRP of $86,995.</w:t>
      </w:r>
    </w:p>
    <w:p w14:paraId="5A30EA3C" w14:textId="77777777" w:rsidR="001C72CE" w:rsidRPr="00970806" w:rsidRDefault="001C72CE" w:rsidP="001C72CE">
      <w:pPr>
        <w:pStyle w:val="BodyCopy"/>
      </w:pPr>
      <w:r w:rsidRPr="00970806">
        <w:t>A modern interpretation of American success creates a new timeless, iconic design. The legendary seven-slot grille hints at Grand Wagoneer’s family ties and features paint-over-chrome laser-etched grille rings, similar to a knurled finish seen on fine watches. Grand Wagoneer Series III models feature raised aluminum badging with two-piece copperchino-accented letters that add to the refinement and highlights the attention to detail.</w:t>
      </w:r>
    </w:p>
    <w:p w14:paraId="2196F7FC" w14:textId="77777777" w:rsidR="001C72CE" w:rsidRPr="00970806" w:rsidRDefault="001C72CE" w:rsidP="001C72CE">
      <w:pPr>
        <w:pStyle w:val="BodyCopy"/>
      </w:pPr>
      <w:r w:rsidRPr="00970806">
        <w:t>Grand Wagoneer models feature a two-tone black accent roof, distinctive hood, front-end, grille, unique premium LED lighting, fender flares and power retractable side-steps as standard equipment. A full suite of exterior LED lights with Dynamic Turn Signal — including premium LED headlamps, fog lamps and taillamps — amplifies the new aesthetic. Upon remote start, Grand Wagoneer’s exterior LED lights subtly engages with an available full “welcome” sequence.</w:t>
      </w:r>
    </w:p>
    <w:p w14:paraId="37B43F83" w14:textId="77777777" w:rsidR="001C72CE" w:rsidRPr="00970806" w:rsidRDefault="001C72CE" w:rsidP="001C72CE">
      <w:pPr>
        <w:pStyle w:val="BodyCopy"/>
      </w:pPr>
      <w:r w:rsidRPr="00970806">
        <w:t xml:space="preserve">Front tow hooks are incorporated into Grand Wagoneer’s front-end when equipped with the Heavy </w:t>
      </w:r>
      <w:r w:rsidRPr="00970806">
        <w:br/>
        <w:t>Duty Trailer Tow Package.</w:t>
      </w:r>
    </w:p>
    <w:p w14:paraId="18F54A93" w14:textId="77777777" w:rsidR="001C72CE" w:rsidRPr="00970806" w:rsidRDefault="001C72CE" w:rsidP="001C72CE">
      <w:pPr>
        <w:pStyle w:val="BodyCopy"/>
      </w:pPr>
      <w:r w:rsidRPr="00970806">
        <w:t>From the rear, LED taillamps stretch from the rear quarter panel to the liftgate achieving an upscale appearance. Unique “Series” badging on the liftgate showcases how a particular vehicle is configured in a subtle way. A Class IV hitch is integrated in the rear bumper.</w:t>
      </w:r>
    </w:p>
    <w:p w14:paraId="153AB5E8" w14:textId="77777777" w:rsidR="001C72CE" w:rsidRPr="00970806" w:rsidRDefault="001C72CE" w:rsidP="001C72CE">
      <w:pPr>
        <w:pStyle w:val="BodyCopy"/>
      </w:pPr>
      <w:r w:rsidRPr="00970806">
        <w:t xml:space="preserve">Grand Wagoneer models come standard on 20- or 22-inch aluminum wheels featuring a multitude </w:t>
      </w:r>
      <w:r w:rsidRPr="00970806">
        <w:br/>
        <w:t xml:space="preserve">of finishes and textures. A three-dimensional wheel cap highlighting the Wagoneer logo is suspended </w:t>
      </w:r>
      <w:r w:rsidRPr="00970806">
        <w:br/>
        <w:t>in acrylic.</w:t>
      </w:r>
    </w:p>
    <w:p w14:paraId="08614A38" w14:textId="77777777" w:rsidR="001C72CE" w:rsidRPr="00970806" w:rsidRDefault="001C72CE" w:rsidP="001C72CE">
      <w:pPr>
        <w:pStyle w:val="BodyCopy"/>
      </w:pPr>
      <w:bookmarkStart w:id="2" w:name="_heading=h.30j0zll" w:colFirst="0" w:colLast="0"/>
      <w:bookmarkEnd w:id="2"/>
      <w:r w:rsidRPr="00970806">
        <w:lastRenderedPageBreak/>
        <w:t xml:space="preserve">While the original Grand Wagoneer famously featured an extensive use of wood on its exterior, </w:t>
      </w:r>
      <w:r w:rsidRPr="00970806">
        <w:br/>
        <w:t xml:space="preserve">the new Grand Wagoneer features genuine handcrafted Satin American Walnut wood in abundance </w:t>
      </w:r>
      <w:r w:rsidRPr="00970806">
        <w:br/>
        <w:t xml:space="preserve">on the interior. Sculpted Satin American Walnut wood was chosen both for its elegance and durability. Grand Wagoneer features the latest, most advanced Uconnect system ever, with a 12-inch digital display and intuitive user experience. An available 10.25-inch passenger screen features four </w:t>
      </w:r>
      <w:r w:rsidRPr="00970806">
        <w:br/>
        <w:t>major functions: Co-Pilot (navigation, device management), entertainment (via HDMI or Rear Seat Entertainment control), Fire TV and the ability to view the exterior vehicle cameras. Passenger screens in both the front and rear feature an HDMI plug, which lets occupants connect their phone or tablet, turning the touchscreen into a mirrored extension of their device, allowing internet searches, music and app use to project through the Uconnect 5 system.</w:t>
      </w:r>
    </w:p>
    <w:p w14:paraId="1768FE05" w14:textId="27A4613B" w:rsidR="001C72CE" w:rsidRPr="00970806" w:rsidRDefault="001C72CE" w:rsidP="001C72CE">
      <w:pPr>
        <w:pStyle w:val="BodyCopy"/>
      </w:pPr>
      <w:r w:rsidRPr="00970806">
        <w:t xml:space="preserve">Available on Grand Wagoneer Series I and Series II, standard on Grand Wagoneer Series III, </w:t>
      </w:r>
      <w:r w:rsidR="004D4E3F">
        <w:br/>
      </w:r>
      <w:r w:rsidRPr="00970806">
        <w:t xml:space="preserve">the premium and exclusive McIntosh MX1375 Reference Entertainment System, which employs </w:t>
      </w:r>
      <w:r w:rsidR="004D4E3F">
        <w:br/>
      </w:r>
      <w:r w:rsidRPr="00970806">
        <w:t>23 specifically tuned speakers, including one of the highest performing 12-inch subwoofers in the industry, is powered by a 24-channel 1,375-watt amplifier.</w:t>
      </w:r>
    </w:p>
    <w:p w14:paraId="31E5B7B8" w14:textId="59F599E0" w:rsidR="001C72CE" w:rsidRPr="00970806" w:rsidRDefault="001C72CE" w:rsidP="001C72CE">
      <w:pPr>
        <w:pStyle w:val="BodyCopy"/>
      </w:pPr>
      <w:r w:rsidRPr="00970806">
        <w:t xml:space="preserve">The all-new 2022 Grand Wagoneer is powered by a 6.4-liter V-8 engine delivering 471 horsepower </w:t>
      </w:r>
      <w:r w:rsidR="00B152E3">
        <w:br/>
      </w:r>
      <w:r w:rsidRPr="00970806">
        <w:t xml:space="preserve">and 455 lb.-ft. of torque. Engineered to deliver class-leading V-8 performance and best-in-class </w:t>
      </w:r>
      <w:r w:rsidR="00B152E3">
        <w:br/>
      </w:r>
      <w:r w:rsidRPr="00970806">
        <w:t xml:space="preserve">towing capability, the plentiful low-end torque delivers in demanding conditions such as towing </w:t>
      </w:r>
      <w:r w:rsidR="00B152E3">
        <w:br/>
      </w:r>
      <w:r w:rsidRPr="00970806">
        <w:t>a boat or camper.</w:t>
      </w:r>
    </w:p>
    <w:p w14:paraId="54C5E6A2" w14:textId="77777777" w:rsidR="001C72CE" w:rsidRPr="00970806" w:rsidRDefault="001C72CE" w:rsidP="001C72CE">
      <w:pPr>
        <w:pStyle w:val="BodyCopy"/>
      </w:pPr>
      <w:r w:rsidRPr="00970806">
        <w:t>With seating for up to eight passengers on all models, Grand Wagoneer models feature a spacious third-row – a first for the nameplate. Second-row captain’s chairs – another first time offering – are standard on Grand Wagoneer and offer more comfort and space than any other vehicle in the segment.</w:t>
      </w:r>
    </w:p>
    <w:p w14:paraId="472DB80E" w14:textId="77777777" w:rsidR="001C72CE" w:rsidRDefault="001C72CE" w:rsidP="001C72CE">
      <w:pPr>
        <w:pStyle w:val="EndofDocument"/>
      </w:pPr>
      <w:r>
        <w:t>###</w:t>
      </w:r>
    </w:p>
    <w:p w14:paraId="189417B6" w14:textId="3E69C33F" w:rsidR="0045101F" w:rsidRPr="003F64A0" w:rsidRDefault="0045101F" w:rsidP="001C72CE">
      <w:pPr>
        <w:pStyle w:val="Header"/>
      </w:pPr>
    </w:p>
    <w:sectPr w:rsidR="0045101F" w:rsidRPr="003F64A0" w:rsidSect="00233A0D">
      <w:headerReference w:type="default" r:id="rId8"/>
      <w:footerReference w:type="even" r:id="rId9"/>
      <w:footerReference w:type="default" r:id="rId10"/>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0C4DA" w14:textId="77777777" w:rsidR="009C6B52" w:rsidRDefault="009C6B52" w:rsidP="00B728F6">
      <w:r>
        <w:separator/>
      </w:r>
    </w:p>
    <w:p w14:paraId="5FCCAF84" w14:textId="77777777" w:rsidR="009C6B52" w:rsidRDefault="009C6B52"/>
  </w:endnote>
  <w:endnote w:type="continuationSeparator" w:id="0">
    <w:p w14:paraId="37F5F1D4" w14:textId="77777777" w:rsidR="009C6B52" w:rsidRDefault="009C6B52" w:rsidP="00B728F6">
      <w:r>
        <w:continuationSeparator/>
      </w:r>
    </w:p>
    <w:p w14:paraId="714B1706" w14:textId="77777777" w:rsidR="009C6B52" w:rsidRDefault="009C6B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3FE92B7B-3B17-4345-A6F2-1ACB56CBC719}"/>
  </w:font>
  <w:font w:name="Times New Roman">
    <w:panose1 w:val="020B0604020202020204"/>
    <w:charset w:val="00"/>
    <w:family w:val="roman"/>
    <w:pitch w:val="variable"/>
    <w:sig w:usb0="E0002EFF" w:usb1="C000785B" w:usb2="00000009" w:usb3="00000000" w:csb0="000001FF" w:csb1="00000000"/>
    <w:embedRegular r:id="rId2" w:fontKey="{D051DFE5-DDA4-A24D-9BDF-EC81CE91F094}"/>
    <w:embedBold r:id="rId3" w:fontKey="{2622FFF0-E033-A54E-8839-0DCCE8B6A7D6}"/>
  </w:font>
  <w:font w:name="Courier New">
    <w:panose1 w:val="02070309020205020404"/>
    <w:charset w:val="00"/>
    <w:family w:val="modern"/>
    <w:pitch w:val="fixed"/>
    <w:sig w:usb0="E0002AFF" w:usb1="C0007843" w:usb2="00000009" w:usb3="00000000" w:csb0="000001FF" w:csb1="00000000"/>
    <w:embedRegular r:id="rId4" w:fontKey="{526ADD3C-3023-E341-AB66-05A01ECADF93}"/>
  </w:font>
  <w:font w:name="Wingdings">
    <w:panose1 w:val="05000000000000000000"/>
    <w:charset w:val="4D"/>
    <w:family w:val="decorative"/>
    <w:pitch w:val="variable"/>
    <w:sig w:usb0="00000003" w:usb1="00000000" w:usb2="00000000" w:usb3="00000000" w:csb0="80000001" w:csb1="00000000"/>
    <w:embedRegular r:id="rId5" w:fontKey="{8631899D-AE26-2C4D-BF28-DCA5B9D5B1AC}"/>
  </w:font>
  <w:font w:name="Arial">
    <w:panose1 w:val="020B0604020202020204"/>
    <w:charset w:val="00"/>
    <w:family w:val="swiss"/>
    <w:pitch w:val="variable"/>
    <w:sig w:usb0="E0002AFF" w:usb1="C0007843" w:usb2="00000009" w:usb3="00000000" w:csb0="000001FF" w:csb1="00000000"/>
    <w:embedRegular r:id="rId6" w:fontKey="{8EDBA000-270D-1243-8DB4-C4041FF6BD8D}"/>
    <w:embedBold r:id="rId7" w:fontKey="{0903A00E-C2E7-B54F-B6D9-47AAB92B09C1}"/>
    <w:embedItalic r:id="rId8" w:fontKey="{305C3C68-AFA2-6446-A81F-7B2B96DA0EAE}"/>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0" w:fontKey="{451DD8C0-6294-B24F-91A5-4F205B986F02}"/>
    <w:embedBold r:id="rId11" w:fontKey="{833AA588-36EF-E24E-846C-758C9BB73C80}"/>
  </w:font>
  <w:font w:name="Times">
    <w:altName w:val="Times"/>
    <w:panose1 w:val="0200050000000000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6" w:fontKey="{5FEAA815-EE2D-9E44-AD37-3995D4B6DC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65E30"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FB80871" w14:textId="77777777" w:rsidR="00E3003F" w:rsidRDefault="00E3003F" w:rsidP="00BB1A14">
    <w:pPr>
      <w:pStyle w:val="Footer"/>
    </w:pPr>
  </w:p>
  <w:p w14:paraId="7228A8F2"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EB7B" w14:textId="795C8FCA" w:rsidR="00D275B8" w:rsidRPr="00734E18" w:rsidRDefault="006B77D3" w:rsidP="00734E18">
    <w:pPr>
      <w:pStyle w:val="Footer"/>
    </w:pPr>
    <w:r w:rsidRPr="00E3312E">
      <w:t>2022 |</w:t>
    </w:r>
    <w:r w:rsidR="00B62A60">
      <w:t xml:space="preserve">  </w:t>
    </w:r>
    <w:r w:rsidR="00DF51AA">
      <w:t>wagoneer</w:t>
    </w:r>
    <w:r w:rsidR="00B62A60">
      <w:t xml:space="preserve">  |  </w:t>
    </w:r>
    <w:r w:rsidR="00E0465C">
      <w:t>grand wagonee</w:t>
    </w:r>
    <w:r w:rsidR="00B62A60">
      <w:t xml:space="preserve">R  </w:t>
    </w:r>
    <w:r w:rsidRPr="00E3312E">
      <w:t>|</w:t>
    </w:r>
    <w:r w:rsidR="00B62A60">
      <w:t xml:space="preserve">  </w:t>
    </w:r>
    <w:r w:rsidR="006E0061">
      <w:t>PRICING</w:t>
    </w:r>
    <w:r w:rsidR="00DF51AA">
      <w:tab/>
    </w:r>
    <w:r w:rsidR="00E3003F" w:rsidRPr="00734E18">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B088E" w14:textId="77777777" w:rsidR="009C6B52" w:rsidRDefault="009C6B52" w:rsidP="00B728F6">
      <w:r>
        <w:separator/>
      </w:r>
    </w:p>
    <w:p w14:paraId="0E743C3B" w14:textId="77777777" w:rsidR="009C6B52" w:rsidRDefault="009C6B52"/>
  </w:footnote>
  <w:footnote w:type="continuationSeparator" w:id="0">
    <w:p w14:paraId="11B7BE33" w14:textId="77777777" w:rsidR="009C6B52" w:rsidRDefault="009C6B52" w:rsidP="00B728F6">
      <w:r>
        <w:continuationSeparator/>
      </w:r>
    </w:p>
    <w:p w14:paraId="51086618" w14:textId="77777777" w:rsidR="009C6B52" w:rsidRDefault="009C6B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44AD1" w14:textId="466D9AA3"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6356CD"/>
    <w:multiLevelType w:val="hybridMultilevel"/>
    <w:tmpl w:val="5D224C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3189F"/>
    <w:multiLevelType w:val="hybridMultilevel"/>
    <w:tmpl w:val="8500C9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B423EB"/>
    <w:multiLevelType w:val="hybridMultilevel"/>
    <w:tmpl w:val="406CE4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58737C59"/>
    <w:multiLevelType w:val="hybridMultilevel"/>
    <w:tmpl w:val="7296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02503C"/>
    <w:multiLevelType w:val="hybridMultilevel"/>
    <w:tmpl w:val="8A86B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7"/>
  </w:num>
  <w:num w:numId="4">
    <w:abstractNumId w:val="14"/>
  </w:num>
  <w:num w:numId="5">
    <w:abstractNumId w:val="34"/>
  </w:num>
  <w:num w:numId="6">
    <w:abstractNumId w:val="31"/>
  </w:num>
  <w:num w:numId="7">
    <w:abstractNumId w:val="32"/>
  </w:num>
  <w:num w:numId="8">
    <w:abstractNumId w:val="20"/>
  </w:num>
  <w:num w:numId="9">
    <w:abstractNumId w:val="24"/>
  </w:num>
  <w:num w:numId="10">
    <w:abstractNumId w:val="29"/>
  </w:num>
  <w:num w:numId="11">
    <w:abstractNumId w:val="16"/>
  </w:num>
  <w:num w:numId="12">
    <w:abstractNumId w:val="19"/>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22"/>
  </w:num>
  <w:num w:numId="24">
    <w:abstractNumId w:val="33"/>
  </w:num>
  <w:num w:numId="25">
    <w:abstractNumId w:val="26"/>
  </w:num>
  <w:num w:numId="26">
    <w:abstractNumId w:val="18"/>
  </w:num>
  <w:num w:numId="27">
    <w:abstractNumId w:val="27"/>
  </w:num>
  <w:num w:numId="28">
    <w:abstractNumId w:val="21"/>
  </w:num>
  <w:num w:numId="29">
    <w:abstractNumId w:val="23"/>
  </w:num>
  <w:num w:numId="30">
    <w:abstractNumId w:val="25"/>
  </w:num>
  <w:num w:numId="31">
    <w:abstractNumId w:val="30"/>
  </w:num>
  <w:num w:numId="32">
    <w:abstractNumId w:val="11"/>
  </w:num>
  <w:num w:numId="33">
    <w:abstractNumId w:val="12"/>
  </w:num>
  <w:num w:numId="34">
    <w:abstractNumId w:val="28"/>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B21"/>
    <w:rsid w:val="00005388"/>
    <w:rsid w:val="000068FF"/>
    <w:rsid w:val="00011B86"/>
    <w:rsid w:val="000157E1"/>
    <w:rsid w:val="00016582"/>
    <w:rsid w:val="000165F9"/>
    <w:rsid w:val="00016CF5"/>
    <w:rsid w:val="000202B4"/>
    <w:rsid w:val="0002157B"/>
    <w:rsid w:val="00021B27"/>
    <w:rsid w:val="00050F47"/>
    <w:rsid w:val="00054492"/>
    <w:rsid w:val="00055DF5"/>
    <w:rsid w:val="000628F3"/>
    <w:rsid w:val="00065DCA"/>
    <w:rsid w:val="00083028"/>
    <w:rsid w:val="000909EE"/>
    <w:rsid w:val="00090D20"/>
    <w:rsid w:val="00097E56"/>
    <w:rsid w:val="000A1B68"/>
    <w:rsid w:val="000B1176"/>
    <w:rsid w:val="000B20EE"/>
    <w:rsid w:val="000B2C9B"/>
    <w:rsid w:val="000B3D77"/>
    <w:rsid w:val="000C6F11"/>
    <w:rsid w:val="000D225A"/>
    <w:rsid w:val="000D7EBA"/>
    <w:rsid w:val="000E3CCF"/>
    <w:rsid w:val="000F0DAB"/>
    <w:rsid w:val="000F3447"/>
    <w:rsid w:val="000F4D78"/>
    <w:rsid w:val="000F5401"/>
    <w:rsid w:val="000F771A"/>
    <w:rsid w:val="00107654"/>
    <w:rsid w:val="001123AA"/>
    <w:rsid w:val="0011399C"/>
    <w:rsid w:val="00114F60"/>
    <w:rsid w:val="00123045"/>
    <w:rsid w:val="00123B29"/>
    <w:rsid w:val="00147D6E"/>
    <w:rsid w:val="00152845"/>
    <w:rsid w:val="0016137C"/>
    <w:rsid w:val="00172FDA"/>
    <w:rsid w:val="001907F0"/>
    <w:rsid w:val="00191733"/>
    <w:rsid w:val="001A35B9"/>
    <w:rsid w:val="001A52C2"/>
    <w:rsid w:val="001B1774"/>
    <w:rsid w:val="001C72CE"/>
    <w:rsid w:val="001E1EF1"/>
    <w:rsid w:val="001E31AA"/>
    <w:rsid w:val="001F3B91"/>
    <w:rsid w:val="001F6B13"/>
    <w:rsid w:val="0020450C"/>
    <w:rsid w:val="00210F38"/>
    <w:rsid w:val="002117B6"/>
    <w:rsid w:val="00216628"/>
    <w:rsid w:val="00233A0D"/>
    <w:rsid w:val="00237A0D"/>
    <w:rsid w:val="00247901"/>
    <w:rsid w:val="0025475B"/>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03BDC"/>
    <w:rsid w:val="00311CF5"/>
    <w:rsid w:val="00312E08"/>
    <w:rsid w:val="00313259"/>
    <w:rsid w:val="0031362B"/>
    <w:rsid w:val="00313F7E"/>
    <w:rsid w:val="003140A9"/>
    <w:rsid w:val="00334A61"/>
    <w:rsid w:val="00340788"/>
    <w:rsid w:val="00355846"/>
    <w:rsid w:val="00360A6F"/>
    <w:rsid w:val="003657F3"/>
    <w:rsid w:val="00383109"/>
    <w:rsid w:val="0038444A"/>
    <w:rsid w:val="003924AC"/>
    <w:rsid w:val="003A0BE1"/>
    <w:rsid w:val="003B10E2"/>
    <w:rsid w:val="003B404F"/>
    <w:rsid w:val="003D573D"/>
    <w:rsid w:val="003E3025"/>
    <w:rsid w:val="003F505D"/>
    <w:rsid w:val="003F58E5"/>
    <w:rsid w:val="003F64A0"/>
    <w:rsid w:val="00402FDB"/>
    <w:rsid w:val="00403E79"/>
    <w:rsid w:val="004124FD"/>
    <w:rsid w:val="00412983"/>
    <w:rsid w:val="0042061C"/>
    <w:rsid w:val="004228AE"/>
    <w:rsid w:val="00423E5B"/>
    <w:rsid w:val="0042797B"/>
    <w:rsid w:val="004376EB"/>
    <w:rsid w:val="0044028C"/>
    <w:rsid w:val="0045101F"/>
    <w:rsid w:val="00466AB7"/>
    <w:rsid w:val="00472A14"/>
    <w:rsid w:val="004731DB"/>
    <w:rsid w:val="00483572"/>
    <w:rsid w:val="00490C41"/>
    <w:rsid w:val="00494641"/>
    <w:rsid w:val="00497206"/>
    <w:rsid w:val="004A2882"/>
    <w:rsid w:val="004B6318"/>
    <w:rsid w:val="004B7FBA"/>
    <w:rsid w:val="004C1E5E"/>
    <w:rsid w:val="004C3748"/>
    <w:rsid w:val="004C5AA1"/>
    <w:rsid w:val="004C7758"/>
    <w:rsid w:val="004D03FD"/>
    <w:rsid w:val="004D3CB1"/>
    <w:rsid w:val="004D4E3F"/>
    <w:rsid w:val="004E2178"/>
    <w:rsid w:val="004E3495"/>
    <w:rsid w:val="004E3FA8"/>
    <w:rsid w:val="004E66A4"/>
    <w:rsid w:val="004F2D46"/>
    <w:rsid w:val="004F2F61"/>
    <w:rsid w:val="00507A1C"/>
    <w:rsid w:val="00521592"/>
    <w:rsid w:val="00532909"/>
    <w:rsid w:val="0053642E"/>
    <w:rsid w:val="00542DFE"/>
    <w:rsid w:val="00543955"/>
    <w:rsid w:val="005443CD"/>
    <w:rsid w:val="00547075"/>
    <w:rsid w:val="00551DEE"/>
    <w:rsid w:val="0055531D"/>
    <w:rsid w:val="00557AAB"/>
    <w:rsid w:val="005621EC"/>
    <w:rsid w:val="00563B79"/>
    <w:rsid w:val="005655E7"/>
    <w:rsid w:val="00570EDB"/>
    <w:rsid w:val="005921F2"/>
    <w:rsid w:val="005A0F44"/>
    <w:rsid w:val="005A0F87"/>
    <w:rsid w:val="005B78D9"/>
    <w:rsid w:val="005C01D4"/>
    <w:rsid w:val="005C1B4E"/>
    <w:rsid w:val="005C594C"/>
    <w:rsid w:val="005D12C3"/>
    <w:rsid w:val="005D491B"/>
    <w:rsid w:val="005E3150"/>
    <w:rsid w:val="005F0AEE"/>
    <w:rsid w:val="00602D74"/>
    <w:rsid w:val="006046E8"/>
    <w:rsid w:val="00640A30"/>
    <w:rsid w:val="00642254"/>
    <w:rsid w:val="006455E3"/>
    <w:rsid w:val="00645B21"/>
    <w:rsid w:val="0065118A"/>
    <w:rsid w:val="00657E46"/>
    <w:rsid w:val="00663C79"/>
    <w:rsid w:val="00666DF9"/>
    <w:rsid w:val="006736C6"/>
    <w:rsid w:val="0067661B"/>
    <w:rsid w:val="006837FE"/>
    <w:rsid w:val="006A70F8"/>
    <w:rsid w:val="006B02CC"/>
    <w:rsid w:val="006B5679"/>
    <w:rsid w:val="006B77D3"/>
    <w:rsid w:val="006C1E87"/>
    <w:rsid w:val="006C6B21"/>
    <w:rsid w:val="006D708C"/>
    <w:rsid w:val="006E0061"/>
    <w:rsid w:val="006E3E58"/>
    <w:rsid w:val="006E44AC"/>
    <w:rsid w:val="006E735C"/>
    <w:rsid w:val="006F3B3E"/>
    <w:rsid w:val="00706B6E"/>
    <w:rsid w:val="00707950"/>
    <w:rsid w:val="00710799"/>
    <w:rsid w:val="0071087B"/>
    <w:rsid w:val="00712251"/>
    <w:rsid w:val="007128B4"/>
    <w:rsid w:val="00712AD2"/>
    <w:rsid w:val="007277EB"/>
    <w:rsid w:val="00731FC5"/>
    <w:rsid w:val="00734D02"/>
    <w:rsid w:val="00734E18"/>
    <w:rsid w:val="0075028B"/>
    <w:rsid w:val="0075450D"/>
    <w:rsid w:val="0075702E"/>
    <w:rsid w:val="00757C7A"/>
    <w:rsid w:val="00767A41"/>
    <w:rsid w:val="007730B7"/>
    <w:rsid w:val="00791684"/>
    <w:rsid w:val="007A352A"/>
    <w:rsid w:val="007A424E"/>
    <w:rsid w:val="007B043A"/>
    <w:rsid w:val="007C26A4"/>
    <w:rsid w:val="007D2EE2"/>
    <w:rsid w:val="007D6912"/>
    <w:rsid w:val="007E0DFE"/>
    <w:rsid w:val="007E193F"/>
    <w:rsid w:val="007E198F"/>
    <w:rsid w:val="007E23D5"/>
    <w:rsid w:val="007E35EC"/>
    <w:rsid w:val="00801CDD"/>
    <w:rsid w:val="00802624"/>
    <w:rsid w:val="008154AC"/>
    <w:rsid w:val="00833D23"/>
    <w:rsid w:val="00841486"/>
    <w:rsid w:val="00863145"/>
    <w:rsid w:val="00867081"/>
    <w:rsid w:val="00871556"/>
    <w:rsid w:val="00877698"/>
    <w:rsid w:val="00882536"/>
    <w:rsid w:val="008855F1"/>
    <w:rsid w:val="00886965"/>
    <w:rsid w:val="00887CC5"/>
    <w:rsid w:val="008A0CB9"/>
    <w:rsid w:val="008B2178"/>
    <w:rsid w:val="008D6AA3"/>
    <w:rsid w:val="008E2A09"/>
    <w:rsid w:val="008E3917"/>
    <w:rsid w:val="008E50BB"/>
    <w:rsid w:val="008F126E"/>
    <w:rsid w:val="008F21AC"/>
    <w:rsid w:val="008F58E5"/>
    <w:rsid w:val="00901320"/>
    <w:rsid w:val="0090672B"/>
    <w:rsid w:val="00914972"/>
    <w:rsid w:val="00916F62"/>
    <w:rsid w:val="009172DD"/>
    <w:rsid w:val="00920887"/>
    <w:rsid w:val="009214B9"/>
    <w:rsid w:val="00930170"/>
    <w:rsid w:val="00950B15"/>
    <w:rsid w:val="0097061C"/>
    <w:rsid w:val="009714DF"/>
    <w:rsid w:val="00971F4E"/>
    <w:rsid w:val="0097761C"/>
    <w:rsid w:val="00984547"/>
    <w:rsid w:val="00993FA7"/>
    <w:rsid w:val="0099493F"/>
    <w:rsid w:val="009A1FFD"/>
    <w:rsid w:val="009A25D7"/>
    <w:rsid w:val="009B181B"/>
    <w:rsid w:val="009C43A3"/>
    <w:rsid w:val="009C6B52"/>
    <w:rsid w:val="009D216B"/>
    <w:rsid w:val="009D6B6B"/>
    <w:rsid w:val="009E0621"/>
    <w:rsid w:val="009E07B3"/>
    <w:rsid w:val="009E3F98"/>
    <w:rsid w:val="00A10217"/>
    <w:rsid w:val="00A13DE6"/>
    <w:rsid w:val="00A21611"/>
    <w:rsid w:val="00A21EFD"/>
    <w:rsid w:val="00A27B85"/>
    <w:rsid w:val="00A27C34"/>
    <w:rsid w:val="00A31F69"/>
    <w:rsid w:val="00A52D76"/>
    <w:rsid w:val="00A600EC"/>
    <w:rsid w:val="00A67354"/>
    <w:rsid w:val="00A70469"/>
    <w:rsid w:val="00A848C4"/>
    <w:rsid w:val="00A85C21"/>
    <w:rsid w:val="00A86694"/>
    <w:rsid w:val="00A966C8"/>
    <w:rsid w:val="00AA59DA"/>
    <w:rsid w:val="00AB5DC4"/>
    <w:rsid w:val="00AC0EE1"/>
    <w:rsid w:val="00AC30B6"/>
    <w:rsid w:val="00AC31E1"/>
    <w:rsid w:val="00AE5A22"/>
    <w:rsid w:val="00AF2CDE"/>
    <w:rsid w:val="00AF6006"/>
    <w:rsid w:val="00B04467"/>
    <w:rsid w:val="00B04C6E"/>
    <w:rsid w:val="00B055BF"/>
    <w:rsid w:val="00B152E3"/>
    <w:rsid w:val="00B160BB"/>
    <w:rsid w:val="00B161C2"/>
    <w:rsid w:val="00B26D67"/>
    <w:rsid w:val="00B27E9D"/>
    <w:rsid w:val="00B33800"/>
    <w:rsid w:val="00B372C9"/>
    <w:rsid w:val="00B50FA3"/>
    <w:rsid w:val="00B5374E"/>
    <w:rsid w:val="00B57D79"/>
    <w:rsid w:val="00B62A60"/>
    <w:rsid w:val="00B710E2"/>
    <w:rsid w:val="00B728F6"/>
    <w:rsid w:val="00B72FD8"/>
    <w:rsid w:val="00B73DDA"/>
    <w:rsid w:val="00B75376"/>
    <w:rsid w:val="00B775D4"/>
    <w:rsid w:val="00B911BA"/>
    <w:rsid w:val="00B91E86"/>
    <w:rsid w:val="00B9222E"/>
    <w:rsid w:val="00BA3259"/>
    <w:rsid w:val="00BA4CB4"/>
    <w:rsid w:val="00BB1A14"/>
    <w:rsid w:val="00BC6F12"/>
    <w:rsid w:val="00BC7B5B"/>
    <w:rsid w:val="00BD0CC4"/>
    <w:rsid w:val="00BD35CC"/>
    <w:rsid w:val="00BE64A5"/>
    <w:rsid w:val="00BE64C8"/>
    <w:rsid w:val="00BF1D56"/>
    <w:rsid w:val="00C13890"/>
    <w:rsid w:val="00C16116"/>
    <w:rsid w:val="00C2495F"/>
    <w:rsid w:val="00C27063"/>
    <w:rsid w:val="00C46F0D"/>
    <w:rsid w:val="00C5046B"/>
    <w:rsid w:val="00C54B3C"/>
    <w:rsid w:val="00C65237"/>
    <w:rsid w:val="00C726A7"/>
    <w:rsid w:val="00C84178"/>
    <w:rsid w:val="00C95326"/>
    <w:rsid w:val="00CA0EC1"/>
    <w:rsid w:val="00CA256D"/>
    <w:rsid w:val="00CA737A"/>
    <w:rsid w:val="00CB1AFD"/>
    <w:rsid w:val="00CB227E"/>
    <w:rsid w:val="00CC5546"/>
    <w:rsid w:val="00CC7D92"/>
    <w:rsid w:val="00CD6FBA"/>
    <w:rsid w:val="00CE6983"/>
    <w:rsid w:val="00CF36A9"/>
    <w:rsid w:val="00D00B64"/>
    <w:rsid w:val="00D151E6"/>
    <w:rsid w:val="00D2074F"/>
    <w:rsid w:val="00D24992"/>
    <w:rsid w:val="00D2537D"/>
    <w:rsid w:val="00D2582D"/>
    <w:rsid w:val="00D26717"/>
    <w:rsid w:val="00D275B8"/>
    <w:rsid w:val="00D54918"/>
    <w:rsid w:val="00D6088C"/>
    <w:rsid w:val="00D76673"/>
    <w:rsid w:val="00D87832"/>
    <w:rsid w:val="00D92D77"/>
    <w:rsid w:val="00D95C8F"/>
    <w:rsid w:val="00DB1315"/>
    <w:rsid w:val="00DB57D6"/>
    <w:rsid w:val="00DC0C7F"/>
    <w:rsid w:val="00DC7524"/>
    <w:rsid w:val="00DD5693"/>
    <w:rsid w:val="00DD5CE0"/>
    <w:rsid w:val="00DF51AA"/>
    <w:rsid w:val="00DF54B2"/>
    <w:rsid w:val="00E0465C"/>
    <w:rsid w:val="00E07D6D"/>
    <w:rsid w:val="00E11D81"/>
    <w:rsid w:val="00E12810"/>
    <w:rsid w:val="00E14688"/>
    <w:rsid w:val="00E3003F"/>
    <w:rsid w:val="00E40FD9"/>
    <w:rsid w:val="00E426F0"/>
    <w:rsid w:val="00E71ECA"/>
    <w:rsid w:val="00E82EDB"/>
    <w:rsid w:val="00E8444A"/>
    <w:rsid w:val="00EA3C52"/>
    <w:rsid w:val="00EA4A0A"/>
    <w:rsid w:val="00EA780E"/>
    <w:rsid w:val="00EB0169"/>
    <w:rsid w:val="00EB0692"/>
    <w:rsid w:val="00EB6148"/>
    <w:rsid w:val="00EB6877"/>
    <w:rsid w:val="00EC5528"/>
    <w:rsid w:val="00EC5901"/>
    <w:rsid w:val="00ED78E9"/>
    <w:rsid w:val="00EE2246"/>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17BE"/>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FB8D74"/>
  <w14:defaultImageDpi w14:val="0"/>
  <w15:docId w15:val="{24D16E94-8986-C046-9312-D51B83FD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1D4"/>
    <w:rPr>
      <w:rFonts w:ascii="Times" w:hAnsi="Times"/>
      <w:sz w:val="24"/>
      <w:lang w:eastAsia="en-US"/>
    </w:rPr>
  </w:style>
  <w:style w:type="paragraph" w:styleId="Heading1">
    <w:name w:val="heading 1"/>
    <w:basedOn w:val="Normal"/>
    <w:next w:val="Normal"/>
    <w:link w:val="Heading1Char"/>
    <w:uiPriority w:val="9"/>
    <w:qFormat/>
    <w:rsid w:val="005C01D4"/>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5C01D4"/>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5C01D4"/>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5C01D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C01D4"/>
  </w:style>
  <w:style w:type="paragraph" w:styleId="Header">
    <w:name w:val="header"/>
    <w:basedOn w:val="Normal"/>
    <w:link w:val="HeaderChar"/>
    <w:uiPriority w:val="99"/>
    <w:unhideWhenUsed/>
    <w:qFormat/>
    <w:rsid w:val="005C01D4"/>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5C01D4"/>
    <w:rPr>
      <w:rFonts w:ascii="Arial" w:hAnsi="Arial"/>
      <w:b/>
      <w:sz w:val="28"/>
      <w:lang w:val="x-none" w:eastAsia="en-US"/>
    </w:rPr>
  </w:style>
  <w:style w:type="paragraph" w:styleId="Footer">
    <w:name w:val="footer"/>
    <w:basedOn w:val="Normal"/>
    <w:link w:val="FooterChar"/>
    <w:uiPriority w:val="99"/>
    <w:unhideWhenUsed/>
    <w:qFormat/>
    <w:rsid w:val="005C01D4"/>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5C01D4"/>
    <w:rPr>
      <w:rFonts w:ascii="Arial" w:hAnsi="Arial"/>
      <w:b/>
      <w:caps/>
      <w:spacing w:val="20"/>
      <w:sz w:val="16"/>
      <w:lang w:eastAsia="en-US"/>
    </w:rPr>
  </w:style>
  <w:style w:type="paragraph" w:styleId="BalloonText">
    <w:name w:val="Balloon Text"/>
    <w:basedOn w:val="Normal"/>
    <w:link w:val="BalloonTextChar"/>
    <w:uiPriority w:val="99"/>
    <w:semiHidden/>
    <w:unhideWhenUsed/>
    <w:rsid w:val="005C01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C01D4"/>
    <w:rPr>
      <w:rFonts w:ascii="Lucida Grande" w:hAnsi="Lucida Grande" w:cs="Lucida Grande"/>
      <w:sz w:val="18"/>
      <w:szCs w:val="18"/>
      <w:lang w:eastAsia="en-US"/>
    </w:rPr>
  </w:style>
  <w:style w:type="character" w:styleId="Hyperlink">
    <w:name w:val="Hyperlink"/>
    <w:basedOn w:val="DefaultParagraphFont"/>
    <w:uiPriority w:val="99"/>
    <w:unhideWhenUsed/>
    <w:rsid w:val="005C01D4"/>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5C01D4"/>
    <w:rPr>
      <w:rFonts w:cs="Times New Roman"/>
    </w:rPr>
  </w:style>
  <w:style w:type="character" w:styleId="FollowedHyperlink">
    <w:name w:val="FollowedHyperlink"/>
    <w:basedOn w:val="DefaultParagraphFont"/>
    <w:uiPriority w:val="99"/>
    <w:semiHidden/>
    <w:unhideWhenUsed/>
    <w:rsid w:val="005C01D4"/>
    <w:rPr>
      <w:rFonts w:ascii="Arial" w:hAnsi="Arial" w:cs="Times New Roman"/>
      <w:color w:val="800080" w:themeColor="followedHyperlink"/>
      <w:sz w:val="22"/>
      <w:u w:val="none"/>
    </w:rPr>
  </w:style>
  <w:style w:type="paragraph" w:customStyle="1" w:styleId="BodyCopy">
    <w:name w:val="Body Copy"/>
    <w:basedOn w:val="Normal"/>
    <w:qFormat/>
    <w:rsid w:val="005C01D4"/>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5C01D4"/>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5C01D4"/>
    <w:rPr>
      <w:sz w:val="16"/>
      <w:szCs w:val="16"/>
    </w:rPr>
  </w:style>
  <w:style w:type="paragraph" w:styleId="CommentText">
    <w:name w:val="annotation text"/>
    <w:basedOn w:val="Normal"/>
    <w:link w:val="CommentTextChar"/>
    <w:uiPriority w:val="99"/>
    <w:semiHidden/>
    <w:unhideWhenUsed/>
    <w:rsid w:val="005C01D4"/>
    <w:rPr>
      <w:sz w:val="20"/>
    </w:rPr>
  </w:style>
  <w:style w:type="character" w:customStyle="1" w:styleId="CommentTextChar">
    <w:name w:val="Comment Text Char"/>
    <w:basedOn w:val="DefaultParagraphFont"/>
    <w:link w:val="CommentText"/>
    <w:uiPriority w:val="99"/>
    <w:semiHidden/>
    <w:rsid w:val="005C01D4"/>
    <w:rPr>
      <w:rFonts w:ascii="Times" w:hAnsi="Times"/>
      <w:lang w:eastAsia="en-US"/>
    </w:rPr>
  </w:style>
  <w:style w:type="paragraph" w:styleId="CommentSubject">
    <w:name w:val="annotation subject"/>
    <w:basedOn w:val="CommentText"/>
    <w:next w:val="CommentText"/>
    <w:link w:val="CommentSubjectChar"/>
    <w:uiPriority w:val="99"/>
    <w:semiHidden/>
    <w:unhideWhenUsed/>
    <w:rsid w:val="005C01D4"/>
    <w:rPr>
      <w:b/>
      <w:bCs/>
    </w:rPr>
  </w:style>
  <w:style w:type="character" w:customStyle="1" w:styleId="CommentSubjectChar">
    <w:name w:val="Comment Subject Char"/>
    <w:basedOn w:val="CommentTextChar"/>
    <w:link w:val="CommentSubject"/>
    <w:uiPriority w:val="99"/>
    <w:semiHidden/>
    <w:rsid w:val="005C01D4"/>
    <w:rPr>
      <w:rFonts w:ascii="Times" w:hAnsi="Times"/>
      <w:b/>
      <w:bCs/>
      <w:lang w:eastAsia="en-US"/>
    </w:rPr>
  </w:style>
  <w:style w:type="paragraph" w:styleId="Revision">
    <w:name w:val="Revision"/>
    <w:hidden/>
    <w:uiPriority w:val="99"/>
    <w:semiHidden/>
    <w:rsid w:val="005C01D4"/>
    <w:rPr>
      <w:rFonts w:ascii="Times" w:hAnsi="Times"/>
      <w:sz w:val="24"/>
      <w:lang w:eastAsia="en-US"/>
    </w:rPr>
  </w:style>
  <w:style w:type="table" w:styleId="TableGrid">
    <w:name w:val="Table Grid"/>
    <w:basedOn w:val="TableNormal"/>
    <w:uiPriority w:val="59"/>
    <w:rsid w:val="005C01D4"/>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C01D4"/>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5C01D4"/>
    <w:rPr>
      <w:color w:val="605E5C"/>
      <w:shd w:val="clear" w:color="auto" w:fill="E1DFDD"/>
    </w:rPr>
  </w:style>
  <w:style w:type="character" w:customStyle="1" w:styleId="Heading1Char">
    <w:name w:val="Heading 1 Char"/>
    <w:basedOn w:val="DefaultParagraphFont"/>
    <w:link w:val="Heading1"/>
    <w:uiPriority w:val="9"/>
    <w:rsid w:val="005C01D4"/>
    <w:rPr>
      <w:rFonts w:ascii="Arial" w:hAnsi="Arial" w:cs="Arial"/>
      <w:sz w:val="28"/>
      <w:szCs w:val="28"/>
      <w:lang w:eastAsia="en-US"/>
    </w:rPr>
  </w:style>
  <w:style w:type="character" w:customStyle="1" w:styleId="Heading2Char">
    <w:name w:val="Heading 2 Char"/>
    <w:basedOn w:val="DefaultParagraphFont"/>
    <w:link w:val="Heading2"/>
    <w:uiPriority w:val="9"/>
    <w:rsid w:val="005C01D4"/>
    <w:rPr>
      <w:rFonts w:ascii="Arial" w:hAnsi="Arial" w:cs="Arial"/>
      <w:b/>
      <w:bCs/>
      <w:caps/>
      <w:sz w:val="28"/>
      <w:lang w:eastAsia="en-US"/>
    </w:rPr>
  </w:style>
  <w:style w:type="character" w:customStyle="1" w:styleId="Heading3Char">
    <w:name w:val="Heading 3 Char"/>
    <w:basedOn w:val="DefaultParagraphFont"/>
    <w:link w:val="Heading3"/>
    <w:uiPriority w:val="9"/>
    <w:rsid w:val="005C01D4"/>
    <w:rPr>
      <w:rFonts w:ascii="Arial" w:hAnsi="Arial" w:cs="Arial"/>
      <w:b/>
      <w:sz w:val="22"/>
      <w:szCs w:val="22"/>
      <w:lang w:eastAsia="en-US"/>
    </w:rPr>
  </w:style>
  <w:style w:type="paragraph" w:customStyle="1" w:styleId="Signoff">
    <w:name w:val="Signoff"/>
    <w:basedOn w:val="Normal"/>
    <w:qFormat/>
    <w:rsid w:val="005C01D4"/>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5C01D4"/>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5C01D4"/>
    <w:rPr>
      <w:rFonts w:ascii="Arial" w:hAnsi="Arial"/>
      <w:sz w:val="18"/>
    </w:rPr>
    <w:tblPr/>
  </w:style>
  <w:style w:type="paragraph" w:styleId="ListBullet">
    <w:name w:val="List Bullet"/>
    <w:basedOn w:val="BodyCopy"/>
    <w:uiPriority w:val="99"/>
    <w:unhideWhenUsed/>
    <w:qFormat/>
    <w:rsid w:val="005C01D4"/>
    <w:pPr>
      <w:numPr>
        <w:numId w:val="24"/>
      </w:numPr>
      <w:spacing w:after="120"/>
    </w:pPr>
  </w:style>
  <w:style w:type="paragraph" w:styleId="ListBullet2">
    <w:name w:val="List Bullet 2"/>
    <w:basedOn w:val="BodyCopy"/>
    <w:uiPriority w:val="99"/>
    <w:unhideWhenUsed/>
    <w:qFormat/>
    <w:rsid w:val="005C01D4"/>
    <w:pPr>
      <w:numPr>
        <w:numId w:val="25"/>
      </w:numPr>
      <w:spacing w:after="120"/>
    </w:pPr>
  </w:style>
  <w:style w:type="paragraph" w:styleId="ListBullet3">
    <w:name w:val="List Bullet 3"/>
    <w:basedOn w:val="BodyCopy"/>
    <w:uiPriority w:val="99"/>
    <w:unhideWhenUsed/>
    <w:qFormat/>
    <w:rsid w:val="005C01D4"/>
    <w:pPr>
      <w:numPr>
        <w:numId w:val="28"/>
      </w:numPr>
      <w:spacing w:after="120"/>
    </w:pPr>
  </w:style>
  <w:style w:type="paragraph" w:styleId="ListBullet4">
    <w:name w:val="List Bullet 4"/>
    <w:basedOn w:val="BodyCopy"/>
    <w:uiPriority w:val="99"/>
    <w:unhideWhenUsed/>
    <w:qFormat/>
    <w:rsid w:val="005C01D4"/>
    <w:pPr>
      <w:numPr>
        <w:numId w:val="30"/>
      </w:numPr>
      <w:spacing w:after="120"/>
    </w:pPr>
  </w:style>
  <w:style w:type="paragraph" w:customStyle="1" w:styleId="EmbargoLine">
    <w:name w:val="Embargo Line"/>
    <w:basedOn w:val="Normal"/>
    <w:autoRedefine/>
    <w:qFormat/>
    <w:rsid w:val="005C01D4"/>
    <w:pPr>
      <w:tabs>
        <w:tab w:val="left" w:pos="5980"/>
      </w:tabs>
      <w:spacing w:after="160" w:line="276" w:lineRule="auto"/>
    </w:pPr>
    <w:rPr>
      <w:rFonts w:ascii="Arial" w:hAnsi="Arial" w:cs="Arial"/>
      <w:b/>
      <w:caps/>
      <w:color w:val="D5AB2C"/>
      <w:spacing w:val="24"/>
      <w:sz w:val="22"/>
      <w:szCs w:val="22"/>
    </w:rPr>
  </w:style>
  <w:style w:type="paragraph" w:customStyle="1" w:styleId="SpaceAfterLastIntroBullet">
    <w:name w:val="Space After Last Intro Bullet"/>
    <w:basedOn w:val="ListBullet"/>
    <w:qFormat/>
    <w:rsid w:val="005C01D4"/>
    <w:pPr>
      <w:spacing w:after="480"/>
    </w:pPr>
  </w:style>
  <w:style w:type="paragraph" w:styleId="Title">
    <w:name w:val="Title"/>
    <w:basedOn w:val="Normal"/>
    <w:next w:val="Normal"/>
    <w:link w:val="TitleChar"/>
    <w:autoRedefine/>
    <w:uiPriority w:val="10"/>
    <w:qFormat/>
    <w:rsid w:val="005C01D4"/>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5C01D4"/>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5C01D4"/>
    <w:pPr>
      <w:spacing w:after="240"/>
    </w:pPr>
  </w:style>
  <w:style w:type="paragraph" w:styleId="ListParagraph">
    <w:name w:val="List Paragraph"/>
    <w:basedOn w:val="Normal"/>
    <w:uiPriority w:val="34"/>
    <w:qFormat/>
    <w:rsid w:val="00EB0692"/>
    <w:pPr>
      <w:ind w:left="720"/>
      <w:contextualSpacing/>
    </w:pPr>
    <w:rPr>
      <w:rFonts w:asciiTheme="minorHAnsi" w:eastAsiaTheme="minorHAnsi" w:hAnsi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2022_JP_Compass_O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2022_JP_Compass_OV.dotx</Template>
  <TotalTime>1</TotalTime>
  <Pages>7</Pages>
  <Words>2033</Words>
  <Characters>11591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13597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3</cp:revision>
  <cp:lastPrinted>2018-12-31T16:38:00Z</cp:lastPrinted>
  <dcterms:created xsi:type="dcterms:W3CDTF">2021-08-13T15:01:00Z</dcterms:created>
  <dcterms:modified xsi:type="dcterms:W3CDTF">2021-08-13T15:02:00Z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