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0B208124" w:rsidR="00C13890" w:rsidRPr="000F771A" w:rsidRDefault="00C13890" w:rsidP="006A5B05">
      <w:pPr>
        <w:pStyle w:val="Heading1"/>
        <w:spacing w:before="240"/>
      </w:pPr>
      <w:r w:rsidRPr="000F771A">
        <w:t>20</w:t>
      </w:r>
      <w:r w:rsidR="00A85C21" w:rsidRPr="000F771A">
        <w:t>2</w:t>
      </w:r>
      <w:r w:rsidR="007E0AE2">
        <w:t>2</w:t>
      </w:r>
      <w:r w:rsidR="00712251" w:rsidRPr="000F771A">
        <w:t xml:space="preserve"> </w:t>
      </w:r>
      <w:r w:rsidR="00DD5F72">
        <w:t>Wagoneer / Grand Wagoneer</w:t>
      </w:r>
    </w:p>
    <w:p w14:paraId="6BE3AE1F" w14:textId="77777777" w:rsidR="00216628" w:rsidRPr="000F771A" w:rsidRDefault="00C6234F" w:rsidP="006A5B05">
      <w:pPr>
        <w:pStyle w:val="Heading2"/>
        <w:spacing w:after="120"/>
      </w:pPr>
      <w:r>
        <w:t>FEATURE AVAILABILITY</w:t>
      </w:r>
    </w:p>
    <w:p w14:paraId="75118359" w14:textId="317129C2" w:rsidR="00311149" w:rsidRDefault="00FF3417" w:rsidP="00311149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</w:r>
      <w:r w:rsidR="00C6234F" w:rsidRPr="00C6234F">
        <w:t>Note: some features and/or applications may be late availability.</w:t>
      </w:r>
    </w:p>
    <w:p w14:paraId="5D5BD6DC" w14:textId="640C2D0C" w:rsidR="00311149" w:rsidRPr="00075A03" w:rsidRDefault="00311149" w:rsidP="00311149">
      <w:pPr>
        <w:pStyle w:val="Heading3"/>
      </w:pPr>
      <w:r>
        <w:t>ENGINE / TRANSMISSION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2630"/>
        <w:gridCol w:w="1722"/>
        <w:gridCol w:w="954"/>
        <w:gridCol w:w="955"/>
        <w:gridCol w:w="955"/>
        <w:gridCol w:w="954"/>
        <w:gridCol w:w="955"/>
        <w:gridCol w:w="955"/>
      </w:tblGrid>
      <w:tr w:rsidR="00896C89" w:rsidRPr="00075A03" w14:paraId="0377AAE4" w14:textId="77777777" w:rsidTr="00F72F46">
        <w:tc>
          <w:tcPr>
            <w:tcW w:w="2608" w:type="dxa"/>
          </w:tcPr>
          <w:p w14:paraId="2867B17A" w14:textId="77777777" w:rsidR="00896C89" w:rsidRPr="00311149" w:rsidRDefault="00896C89" w:rsidP="00896C89">
            <w:pPr>
              <w:pStyle w:val="TableSubhead"/>
            </w:pPr>
            <w:r w:rsidRPr="00311149">
              <w:t>ENGINE</w:t>
            </w:r>
          </w:p>
        </w:tc>
        <w:tc>
          <w:tcPr>
            <w:tcW w:w="1708" w:type="dxa"/>
          </w:tcPr>
          <w:p w14:paraId="2D10590F" w14:textId="77777777" w:rsidR="00896C89" w:rsidRPr="00311149" w:rsidRDefault="00896C89" w:rsidP="00896C89">
            <w:pPr>
              <w:pStyle w:val="TableSubhead"/>
            </w:pPr>
            <w:r w:rsidRPr="00311149">
              <w:t>TRANSMISSION</w:t>
            </w:r>
          </w:p>
        </w:tc>
        <w:tc>
          <w:tcPr>
            <w:tcW w:w="945" w:type="dxa"/>
          </w:tcPr>
          <w:p w14:paraId="67354FB7" w14:textId="50681106" w:rsidR="00896C89" w:rsidRPr="00896C89" w:rsidRDefault="00896C89" w:rsidP="00896C89">
            <w:pPr>
              <w:pStyle w:val="ModelSubhead"/>
              <w:rPr>
                <w:sz w:val="15"/>
                <w:szCs w:val="15"/>
              </w:rPr>
            </w:pPr>
            <w:r w:rsidRPr="00896C89">
              <w:rPr>
                <w:sz w:val="15"/>
                <w:szCs w:val="15"/>
              </w:rPr>
              <w:t>Wagoneer Series II</w:t>
            </w:r>
          </w:p>
        </w:tc>
        <w:tc>
          <w:tcPr>
            <w:tcW w:w="946" w:type="dxa"/>
          </w:tcPr>
          <w:p w14:paraId="03401353" w14:textId="4361FB8E" w:rsidR="00896C89" w:rsidRPr="00896C89" w:rsidRDefault="00896C89" w:rsidP="00896C89">
            <w:pPr>
              <w:pStyle w:val="ModelSubhead"/>
              <w:rPr>
                <w:sz w:val="15"/>
                <w:szCs w:val="15"/>
              </w:rPr>
            </w:pPr>
            <w:r w:rsidRPr="00896C89">
              <w:rPr>
                <w:sz w:val="15"/>
                <w:szCs w:val="15"/>
              </w:rPr>
              <w:t>Wagoneer Series III</w:t>
            </w:r>
          </w:p>
        </w:tc>
        <w:tc>
          <w:tcPr>
            <w:tcW w:w="946" w:type="dxa"/>
          </w:tcPr>
          <w:p w14:paraId="4C320396" w14:textId="20FC5167" w:rsidR="00896C89" w:rsidRPr="00896C89" w:rsidRDefault="00896C89" w:rsidP="00896C89">
            <w:pPr>
              <w:pStyle w:val="ModelSubhead"/>
              <w:rPr>
                <w:sz w:val="15"/>
                <w:szCs w:val="15"/>
              </w:rPr>
            </w:pPr>
            <w:r w:rsidRPr="00896C89">
              <w:rPr>
                <w:sz w:val="15"/>
                <w:szCs w:val="15"/>
              </w:rPr>
              <w:t>Grand Wagoneer Series I</w:t>
            </w:r>
          </w:p>
        </w:tc>
        <w:tc>
          <w:tcPr>
            <w:tcW w:w="945" w:type="dxa"/>
          </w:tcPr>
          <w:p w14:paraId="35C06052" w14:textId="0ACB9598" w:rsidR="00896C89" w:rsidRPr="00896C89" w:rsidRDefault="00896C89" w:rsidP="00896C89">
            <w:pPr>
              <w:pStyle w:val="ModelSubhead"/>
              <w:rPr>
                <w:sz w:val="15"/>
                <w:szCs w:val="15"/>
              </w:rPr>
            </w:pPr>
            <w:r w:rsidRPr="00896C89">
              <w:rPr>
                <w:sz w:val="15"/>
                <w:szCs w:val="15"/>
              </w:rPr>
              <w:t>Grand Wagoneer Series II</w:t>
            </w:r>
          </w:p>
        </w:tc>
        <w:tc>
          <w:tcPr>
            <w:tcW w:w="946" w:type="dxa"/>
          </w:tcPr>
          <w:p w14:paraId="303BF791" w14:textId="3F368C09" w:rsidR="00896C89" w:rsidRPr="00896C89" w:rsidRDefault="00896C89" w:rsidP="00896C89">
            <w:pPr>
              <w:pStyle w:val="ModelSubhead"/>
              <w:rPr>
                <w:sz w:val="15"/>
                <w:szCs w:val="15"/>
              </w:rPr>
            </w:pPr>
            <w:r w:rsidRPr="00896C89">
              <w:rPr>
                <w:sz w:val="15"/>
                <w:szCs w:val="15"/>
              </w:rPr>
              <w:t>Grand Wagoneer Obsidian</w:t>
            </w:r>
          </w:p>
        </w:tc>
        <w:tc>
          <w:tcPr>
            <w:tcW w:w="946" w:type="dxa"/>
          </w:tcPr>
          <w:p w14:paraId="07953DFC" w14:textId="2AA7085E" w:rsidR="00896C89" w:rsidRPr="00896C89" w:rsidRDefault="00896C89" w:rsidP="00896C89">
            <w:pPr>
              <w:pStyle w:val="ModelSubhead"/>
              <w:rPr>
                <w:sz w:val="15"/>
                <w:szCs w:val="15"/>
              </w:rPr>
            </w:pPr>
            <w:r w:rsidRPr="00896C89">
              <w:rPr>
                <w:sz w:val="15"/>
                <w:szCs w:val="15"/>
              </w:rPr>
              <w:t>Grand Wagoneer Series III</w:t>
            </w:r>
          </w:p>
        </w:tc>
      </w:tr>
      <w:tr w:rsidR="00896C89" w:rsidRPr="00075A03" w14:paraId="741828BD" w14:textId="77777777" w:rsidTr="00F72F46">
        <w:tc>
          <w:tcPr>
            <w:tcW w:w="2608" w:type="dxa"/>
          </w:tcPr>
          <w:p w14:paraId="20E3A51A" w14:textId="77777777" w:rsidR="00896C89" w:rsidRPr="00075A03" w:rsidRDefault="00896C89" w:rsidP="00896C89">
            <w:pPr>
              <w:pStyle w:val="BodyCopy"/>
            </w:pPr>
            <w:r w:rsidRPr="00075A03">
              <w:t xml:space="preserve">5.7-liter V-8 with </w:t>
            </w:r>
            <w:r w:rsidRPr="00075A03">
              <w:br/>
            </w:r>
            <w:proofErr w:type="spellStart"/>
            <w:r w:rsidRPr="00075A03">
              <w:t>eTorque</w:t>
            </w:r>
            <w:proofErr w:type="spellEnd"/>
            <w:r w:rsidRPr="00075A03">
              <w:t xml:space="preserve"> 48-volt hybrid</w:t>
            </w:r>
          </w:p>
        </w:tc>
        <w:tc>
          <w:tcPr>
            <w:tcW w:w="1708" w:type="dxa"/>
          </w:tcPr>
          <w:p w14:paraId="584199BB" w14:textId="77777777" w:rsidR="00896C89" w:rsidRPr="00075A03" w:rsidRDefault="00896C89" w:rsidP="00896C89">
            <w:pPr>
              <w:pStyle w:val="BodyCopy"/>
            </w:pPr>
            <w:r w:rsidRPr="00075A03">
              <w:t>Eight-speed automatic</w:t>
            </w:r>
          </w:p>
        </w:tc>
        <w:tc>
          <w:tcPr>
            <w:tcW w:w="945" w:type="dxa"/>
          </w:tcPr>
          <w:p w14:paraId="67B3791E" w14:textId="77777777" w:rsidR="00896C89" w:rsidRPr="00075A03" w:rsidRDefault="00896C89" w:rsidP="00896C8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B3A5A19" w14:textId="77777777" w:rsidR="00896C89" w:rsidRPr="00075A03" w:rsidRDefault="00896C89" w:rsidP="00896C8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89F67FE" w14:textId="5966F24B" w:rsidR="00896C89" w:rsidRPr="00075A03" w:rsidRDefault="00896C89" w:rsidP="00896C89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56655F4D" w14:textId="7CC8F03A" w:rsidR="00896C89" w:rsidRPr="00075A03" w:rsidRDefault="00896C89" w:rsidP="00896C8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A05F99F" w14:textId="0A7B6B7A" w:rsidR="00896C89" w:rsidRPr="00075A03" w:rsidRDefault="00896C89" w:rsidP="00896C8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2460AC7" w14:textId="3D88EACA" w:rsidR="00896C89" w:rsidRPr="00075A03" w:rsidRDefault="00896C89" w:rsidP="00896C89">
            <w:pPr>
              <w:pStyle w:val="S-O-P"/>
            </w:pPr>
            <w:r>
              <w:t>NA</w:t>
            </w:r>
          </w:p>
        </w:tc>
      </w:tr>
      <w:tr w:rsidR="00896C89" w:rsidRPr="00075A03" w14:paraId="49C34CC9" w14:textId="77777777" w:rsidTr="00F72F46">
        <w:tc>
          <w:tcPr>
            <w:tcW w:w="2608" w:type="dxa"/>
          </w:tcPr>
          <w:p w14:paraId="5DDFE08E" w14:textId="77777777" w:rsidR="00896C89" w:rsidRPr="00075A03" w:rsidRDefault="00896C89" w:rsidP="00896C89">
            <w:pPr>
              <w:pStyle w:val="BodyCopy"/>
            </w:pPr>
            <w:r w:rsidRPr="00075A03">
              <w:t xml:space="preserve">6.4-liter V-8 with </w:t>
            </w:r>
            <w:r w:rsidRPr="00075A03">
              <w:br/>
              <w:t>Fuel Saver Technology</w:t>
            </w:r>
          </w:p>
        </w:tc>
        <w:tc>
          <w:tcPr>
            <w:tcW w:w="1708" w:type="dxa"/>
          </w:tcPr>
          <w:p w14:paraId="70B69833" w14:textId="77777777" w:rsidR="00896C89" w:rsidRPr="00075A03" w:rsidRDefault="00896C89" w:rsidP="00896C89">
            <w:pPr>
              <w:pStyle w:val="BodyCopy"/>
            </w:pPr>
            <w:r w:rsidRPr="00075A03">
              <w:t xml:space="preserve">Eight-speed automatic </w:t>
            </w:r>
          </w:p>
        </w:tc>
        <w:tc>
          <w:tcPr>
            <w:tcW w:w="945" w:type="dxa"/>
          </w:tcPr>
          <w:p w14:paraId="27F9DCF5" w14:textId="5AC982D1" w:rsidR="00896C89" w:rsidRPr="00075A03" w:rsidRDefault="00896C89" w:rsidP="00896C8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79E635E" w14:textId="188E8AEA" w:rsidR="00896C89" w:rsidRPr="00075A03" w:rsidRDefault="00896C89" w:rsidP="00896C8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256E81C" w14:textId="77777777" w:rsidR="00896C89" w:rsidRPr="00075A03" w:rsidRDefault="00896C89" w:rsidP="00896C89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6B1367A4" w14:textId="77777777" w:rsidR="00896C89" w:rsidRPr="00075A03" w:rsidRDefault="00896C89" w:rsidP="00896C8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27BE6E0" w14:textId="77777777" w:rsidR="00896C89" w:rsidRPr="00075A03" w:rsidRDefault="00896C89" w:rsidP="00896C8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6551995" w14:textId="77777777" w:rsidR="00896C89" w:rsidRPr="00075A03" w:rsidRDefault="00896C89" w:rsidP="00896C89">
            <w:pPr>
              <w:pStyle w:val="S-O-P"/>
            </w:pPr>
            <w:r w:rsidRPr="00075A03">
              <w:t>S</w:t>
            </w:r>
          </w:p>
        </w:tc>
      </w:tr>
    </w:tbl>
    <w:p w14:paraId="29B9DC2C" w14:textId="7239BAE0" w:rsidR="00311149" w:rsidRPr="00311149" w:rsidRDefault="00311149" w:rsidP="00311149">
      <w:pPr>
        <w:pStyle w:val="Heading3"/>
      </w:pPr>
      <w:r w:rsidRPr="00311149">
        <w:t>MECHANICAL FEATURES / CAPABILITY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4354"/>
        <w:gridCol w:w="953"/>
        <w:gridCol w:w="954"/>
        <w:gridCol w:w="955"/>
        <w:gridCol w:w="954"/>
        <w:gridCol w:w="955"/>
        <w:gridCol w:w="955"/>
      </w:tblGrid>
      <w:tr w:rsidR="00311149" w:rsidRPr="00075A03" w14:paraId="2623A838" w14:textId="77777777" w:rsidTr="00F72F46">
        <w:trPr>
          <w:tblHeader/>
        </w:trPr>
        <w:tc>
          <w:tcPr>
            <w:tcW w:w="4316" w:type="dxa"/>
          </w:tcPr>
          <w:p w14:paraId="4E5DC9EB" w14:textId="77777777" w:rsidR="00311149" w:rsidRPr="00311149" w:rsidRDefault="00311149" w:rsidP="00311149">
            <w:pPr>
              <w:pStyle w:val="TableSubhead"/>
            </w:pPr>
            <w:r w:rsidRPr="00311149">
              <w:t>MECHANICAL FEATURES / CAPABILITY</w:t>
            </w:r>
          </w:p>
        </w:tc>
        <w:tc>
          <w:tcPr>
            <w:tcW w:w="945" w:type="dxa"/>
          </w:tcPr>
          <w:p w14:paraId="7F18203F" w14:textId="37A98509" w:rsidR="00311149" w:rsidRPr="00311149" w:rsidRDefault="00311149" w:rsidP="00311149">
            <w:pPr>
              <w:pStyle w:val="ModelSubhead"/>
              <w:rPr>
                <w:sz w:val="15"/>
                <w:szCs w:val="15"/>
              </w:rPr>
            </w:pPr>
            <w:r w:rsidRPr="00311149">
              <w:rPr>
                <w:sz w:val="15"/>
                <w:szCs w:val="15"/>
              </w:rPr>
              <w:t>Wagoneer Series II</w:t>
            </w:r>
          </w:p>
        </w:tc>
        <w:tc>
          <w:tcPr>
            <w:tcW w:w="946" w:type="dxa"/>
          </w:tcPr>
          <w:p w14:paraId="5B9A15F5" w14:textId="7D618B73" w:rsidR="00311149" w:rsidRPr="00311149" w:rsidRDefault="00311149" w:rsidP="00311149">
            <w:pPr>
              <w:pStyle w:val="ModelSubhead"/>
              <w:rPr>
                <w:sz w:val="15"/>
                <w:szCs w:val="15"/>
              </w:rPr>
            </w:pPr>
            <w:r w:rsidRPr="00311149">
              <w:rPr>
                <w:sz w:val="15"/>
                <w:szCs w:val="15"/>
              </w:rPr>
              <w:t>Wagoneer Series III</w:t>
            </w:r>
          </w:p>
        </w:tc>
        <w:tc>
          <w:tcPr>
            <w:tcW w:w="946" w:type="dxa"/>
          </w:tcPr>
          <w:p w14:paraId="4149489F" w14:textId="222FAB2C" w:rsidR="00311149" w:rsidRPr="00311149" w:rsidRDefault="00311149" w:rsidP="00311149">
            <w:pPr>
              <w:pStyle w:val="ModelSubhead"/>
              <w:rPr>
                <w:sz w:val="15"/>
                <w:szCs w:val="15"/>
              </w:rPr>
            </w:pPr>
            <w:r w:rsidRPr="00311149">
              <w:rPr>
                <w:sz w:val="15"/>
                <w:szCs w:val="15"/>
              </w:rPr>
              <w:t>Grand Wagoneer Series I</w:t>
            </w:r>
          </w:p>
        </w:tc>
        <w:tc>
          <w:tcPr>
            <w:tcW w:w="945" w:type="dxa"/>
          </w:tcPr>
          <w:p w14:paraId="3373D5D4" w14:textId="19C67C25" w:rsidR="00311149" w:rsidRPr="00311149" w:rsidRDefault="00311149" w:rsidP="00311149">
            <w:pPr>
              <w:pStyle w:val="ModelSubhead"/>
              <w:rPr>
                <w:sz w:val="15"/>
                <w:szCs w:val="15"/>
              </w:rPr>
            </w:pPr>
            <w:r w:rsidRPr="00311149">
              <w:rPr>
                <w:sz w:val="15"/>
                <w:szCs w:val="15"/>
              </w:rPr>
              <w:t>Grand Wagoneer Series II</w:t>
            </w:r>
          </w:p>
        </w:tc>
        <w:tc>
          <w:tcPr>
            <w:tcW w:w="946" w:type="dxa"/>
          </w:tcPr>
          <w:p w14:paraId="7DDEE63A" w14:textId="6E956404" w:rsidR="00311149" w:rsidRPr="00311149" w:rsidRDefault="00311149" w:rsidP="00311149">
            <w:pPr>
              <w:pStyle w:val="ModelSubhead"/>
              <w:rPr>
                <w:sz w:val="15"/>
                <w:szCs w:val="15"/>
              </w:rPr>
            </w:pPr>
            <w:r w:rsidRPr="00311149">
              <w:rPr>
                <w:sz w:val="15"/>
                <w:szCs w:val="15"/>
              </w:rPr>
              <w:t>Grand Wagoneer Obsidian</w:t>
            </w:r>
          </w:p>
        </w:tc>
        <w:tc>
          <w:tcPr>
            <w:tcW w:w="946" w:type="dxa"/>
          </w:tcPr>
          <w:p w14:paraId="6B333275" w14:textId="742ADFB7" w:rsidR="00311149" w:rsidRPr="00311149" w:rsidRDefault="00311149" w:rsidP="00311149">
            <w:pPr>
              <w:pStyle w:val="ModelSubhead"/>
              <w:rPr>
                <w:sz w:val="15"/>
                <w:szCs w:val="15"/>
              </w:rPr>
            </w:pPr>
            <w:r w:rsidRPr="00311149">
              <w:rPr>
                <w:sz w:val="15"/>
                <w:szCs w:val="15"/>
              </w:rPr>
              <w:t>Grand Wagoneer Series III</w:t>
            </w:r>
          </w:p>
        </w:tc>
      </w:tr>
      <w:tr w:rsidR="00311149" w:rsidRPr="00075A03" w14:paraId="0D75E190" w14:textId="77777777" w:rsidTr="00F72F46">
        <w:tc>
          <w:tcPr>
            <w:tcW w:w="4316" w:type="dxa"/>
          </w:tcPr>
          <w:p w14:paraId="40F92D9B" w14:textId="77777777" w:rsidR="00311149" w:rsidRPr="00075A03" w:rsidRDefault="00311149" w:rsidP="00311149">
            <w:pPr>
              <w:pStyle w:val="BodyCopy"/>
            </w:pPr>
            <w:r w:rsidRPr="00075A03">
              <w:t xml:space="preserve">Exhaust System </w:t>
            </w:r>
          </w:p>
        </w:tc>
        <w:tc>
          <w:tcPr>
            <w:tcW w:w="945" w:type="dxa"/>
          </w:tcPr>
          <w:p w14:paraId="3257752B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6" w:type="dxa"/>
          </w:tcPr>
          <w:p w14:paraId="6036AEA3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6" w:type="dxa"/>
          </w:tcPr>
          <w:p w14:paraId="2CD69003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5" w:type="dxa"/>
          </w:tcPr>
          <w:p w14:paraId="3E5F930A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6" w:type="dxa"/>
          </w:tcPr>
          <w:p w14:paraId="7398B933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6" w:type="dxa"/>
          </w:tcPr>
          <w:p w14:paraId="4505E02C" w14:textId="77777777" w:rsidR="00311149" w:rsidRPr="00075A03" w:rsidRDefault="00311149" w:rsidP="00311149">
            <w:pPr>
              <w:pStyle w:val="S-O-P"/>
            </w:pPr>
          </w:p>
        </w:tc>
      </w:tr>
      <w:tr w:rsidR="00311149" w:rsidRPr="00075A03" w14:paraId="12238694" w14:textId="77777777" w:rsidTr="00F72F46">
        <w:tc>
          <w:tcPr>
            <w:tcW w:w="4316" w:type="dxa"/>
          </w:tcPr>
          <w:p w14:paraId="7E5B022A" w14:textId="77777777" w:rsidR="00311149" w:rsidRPr="00DB4237" w:rsidRDefault="00311149" w:rsidP="00DB4237">
            <w:pPr>
              <w:pStyle w:val="BodyIndent1"/>
            </w:pPr>
            <w:r w:rsidRPr="00DB4237">
              <w:t xml:space="preserve">Single rear </w:t>
            </w:r>
          </w:p>
        </w:tc>
        <w:tc>
          <w:tcPr>
            <w:tcW w:w="945" w:type="dxa"/>
          </w:tcPr>
          <w:p w14:paraId="046EEF96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EE9F761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0C40C51" w14:textId="0E4C5E7A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5C197596" w14:textId="4EFB7EE6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7C0E67D" w14:textId="31E859B6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1E5731F0" w14:textId="0B1A885B" w:rsidR="00311149" w:rsidRPr="00075A03" w:rsidRDefault="00311149" w:rsidP="00311149">
            <w:pPr>
              <w:pStyle w:val="S-O-P"/>
            </w:pPr>
            <w:r>
              <w:t>NA</w:t>
            </w:r>
          </w:p>
        </w:tc>
      </w:tr>
      <w:tr w:rsidR="00311149" w:rsidRPr="00075A03" w14:paraId="63A1181B" w14:textId="77777777" w:rsidTr="00F72F46">
        <w:tc>
          <w:tcPr>
            <w:tcW w:w="4316" w:type="dxa"/>
          </w:tcPr>
          <w:p w14:paraId="77EE8CB1" w14:textId="2873F7FC" w:rsidR="00311149" w:rsidRPr="00311149" w:rsidRDefault="00311149" w:rsidP="00311149">
            <w:pPr>
              <w:pStyle w:val="BodyIndent1"/>
            </w:pPr>
            <w:r w:rsidRPr="00311149">
              <w:t xml:space="preserve">Dual rear </w:t>
            </w:r>
          </w:p>
        </w:tc>
        <w:tc>
          <w:tcPr>
            <w:tcW w:w="945" w:type="dxa"/>
          </w:tcPr>
          <w:p w14:paraId="15985398" w14:textId="2290E0FF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FCBBA46" w14:textId="460439D8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15B5D0EC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7B1C97C4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2F73696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0F5E00D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</w:tr>
      <w:tr w:rsidR="00311149" w:rsidRPr="00075A03" w14:paraId="07003C2F" w14:textId="77777777" w:rsidTr="00F72F46">
        <w:tc>
          <w:tcPr>
            <w:tcW w:w="4316" w:type="dxa"/>
          </w:tcPr>
          <w:p w14:paraId="3626A54B" w14:textId="77777777" w:rsidR="00311149" w:rsidRPr="00075A03" w:rsidRDefault="00311149" w:rsidP="00311149">
            <w:pPr>
              <w:pStyle w:val="BodyCopy"/>
            </w:pPr>
            <w:r w:rsidRPr="00075A03">
              <w:t xml:space="preserve">Fuel tank — 26.5-gallon capacity with capless filler door </w:t>
            </w:r>
          </w:p>
        </w:tc>
        <w:tc>
          <w:tcPr>
            <w:tcW w:w="945" w:type="dxa"/>
          </w:tcPr>
          <w:p w14:paraId="039FEDCA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972130F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851F487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B1E9CDD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0747825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F31DD37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</w:tr>
      <w:tr w:rsidR="00311149" w:rsidRPr="00075A03" w14:paraId="79BE80BC" w14:textId="77777777" w:rsidTr="00F72F46">
        <w:tc>
          <w:tcPr>
            <w:tcW w:w="4316" w:type="dxa"/>
          </w:tcPr>
          <w:p w14:paraId="2F1194B4" w14:textId="77777777" w:rsidR="00311149" w:rsidRPr="00075A03" w:rsidRDefault="00311149" w:rsidP="00311149">
            <w:pPr>
              <w:pStyle w:val="BodyCopy"/>
            </w:pPr>
            <w:proofErr w:type="spellStart"/>
            <w:r w:rsidRPr="00075A03">
              <w:t>Selec</w:t>
            </w:r>
            <w:proofErr w:type="spellEnd"/>
            <w:r w:rsidRPr="00075A03">
              <w:t>-Speed Control (4x4 only)</w:t>
            </w:r>
          </w:p>
        </w:tc>
        <w:tc>
          <w:tcPr>
            <w:tcW w:w="945" w:type="dxa"/>
          </w:tcPr>
          <w:p w14:paraId="5082935F" w14:textId="77777777" w:rsidR="00311149" w:rsidRPr="00075A03" w:rsidRDefault="00311149" w:rsidP="00311149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3C5C7AC4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2DE8BDE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6EA8953E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472644F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37EFD0C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</w:tr>
      <w:tr w:rsidR="00311149" w:rsidRPr="00075A03" w14:paraId="5A7C5CAC" w14:textId="77777777" w:rsidTr="00F72F46">
        <w:tc>
          <w:tcPr>
            <w:tcW w:w="4316" w:type="dxa"/>
          </w:tcPr>
          <w:p w14:paraId="1C5DA229" w14:textId="77777777" w:rsidR="00311149" w:rsidRPr="00075A03" w:rsidRDefault="00311149" w:rsidP="00311149">
            <w:pPr>
              <w:pStyle w:val="BodyCopy"/>
            </w:pPr>
            <w:proofErr w:type="spellStart"/>
            <w:r w:rsidRPr="00075A03">
              <w:t>Selec</w:t>
            </w:r>
            <w:proofErr w:type="spellEnd"/>
            <w:r w:rsidRPr="00075A03">
              <w:t>-Terrain traction management system — floor dial with five traction control settings (4x4 only)</w:t>
            </w:r>
          </w:p>
        </w:tc>
        <w:tc>
          <w:tcPr>
            <w:tcW w:w="945" w:type="dxa"/>
          </w:tcPr>
          <w:p w14:paraId="4F22CE18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5494856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768C802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39CDDA7B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9436DC9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AD78E57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</w:tr>
      <w:tr w:rsidR="00311149" w:rsidRPr="00075A03" w14:paraId="207AE5BD" w14:textId="77777777" w:rsidTr="00F72F46">
        <w:tc>
          <w:tcPr>
            <w:tcW w:w="4316" w:type="dxa"/>
          </w:tcPr>
          <w:p w14:paraId="6FFC0DBF" w14:textId="77777777" w:rsidR="00311149" w:rsidRPr="00075A03" w:rsidRDefault="00311149" w:rsidP="00311149">
            <w:pPr>
              <w:pStyle w:val="BodyCopy"/>
            </w:pPr>
            <w:r w:rsidRPr="00075A03">
              <w:t>Suspensions</w:t>
            </w:r>
          </w:p>
        </w:tc>
        <w:tc>
          <w:tcPr>
            <w:tcW w:w="945" w:type="dxa"/>
          </w:tcPr>
          <w:p w14:paraId="33A83B5E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6" w:type="dxa"/>
          </w:tcPr>
          <w:p w14:paraId="57FA5D0A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6" w:type="dxa"/>
          </w:tcPr>
          <w:p w14:paraId="3AD024F2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5" w:type="dxa"/>
          </w:tcPr>
          <w:p w14:paraId="5E26295C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6" w:type="dxa"/>
          </w:tcPr>
          <w:p w14:paraId="790D9944" w14:textId="77777777" w:rsidR="00311149" w:rsidRPr="00075A03" w:rsidRDefault="00311149" w:rsidP="00311149">
            <w:pPr>
              <w:pStyle w:val="S-O-P"/>
            </w:pPr>
          </w:p>
        </w:tc>
        <w:tc>
          <w:tcPr>
            <w:tcW w:w="946" w:type="dxa"/>
          </w:tcPr>
          <w:p w14:paraId="19BDC6A8" w14:textId="77777777" w:rsidR="00311149" w:rsidRPr="00075A03" w:rsidRDefault="00311149" w:rsidP="00311149">
            <w:pPr>
              <w:pStyle w:val="S-O-P"/>
            </w:pPr>
          </w:p>
        </w:tc>
      </w:tr>
      <w:tr w:rsidR="00311149" w:rsidRPr="00075A03" w14:paraId="03349983" w14:textId="77777777" w:rsidTr="00F72F46">
        <w:tc>
          <w:tcPr>
            <w:tcW w:w="4316" w:type="dxa"/>
          </w:tcPr>
          <w:p w14:paraId="25CC3ACF" w14:textId="77777777" w:rsidR="00311149" w:rsidRPr="00DB4237" w:rsidRDefault="00311149" w:rsidP="00DB4237">
            <w:pPr>
              <w:pStyle w:val="BodyIndent1"/>
            </w:pPr>
            <w:r w:rsidRPr="00DB4237">
              <w:t xml:space="preserve">Normal duty (standard on 4x4 models only, packaged on 4x2 models with rear </w:t>
            </w:r>
            <w:r w:rsidRPr="00DB4237">
              <w:br/>
              <w:t xml:space="preserve">load-leveling suspension) </w:t>
            </w:r>
          </w:p>
        </w:tc>
        <w:tc>
          <w:tcPr>
            <w:tcW w:w="945" w:type="dxa"/>
          </w:tcPr>
          <w:p w14:paraId="26F8E50D" w14:textId="77777777" w:rsidR="00311149" w:rsidRPr="00075A03" w:rsidRDefault="00311149" w:rsidP="00311149">
            <w:pPr>
              <w:pStyle w:val="S-O-P"/>
            </w:pPr>
            <w:r w:rsidRPr="00075A03">
              <w:t>P/S</w:t>
            </w:r>
          </w:p>
        </w:tc>
        <w:tc>
          <w:tcPr>
            <w:tcW w:w="946" w:type="dxa"/>
          </w:tcPr>
          <w:p w14:paraId="3577F2FF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5B20138" w14:textId="4DB4D2F5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28E5A05B" w14:textId="0B00FA92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C4582D3" w14:textId="7BAB1FDD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1B8A23B" w14:textId="60F2286B" w:rsidR="00311149" w:rsidRPr="00075A03" w:rsidRDefault="00311149" w:rsidP="00311149">
            <w:pPr>
              <w:pStyle w:val="S-O-P"/>
            </w:pPr>
            <w:r>
              <w:t>NA</w:t>
            </w:r>
          </w:p>
        </w:tc>
      </w:tr>
      <w:tr w:rsidR="00311149" w:rsidRPr="00075A03" w14:paraId="02CA9F35" w14:textId="77777777" w:rsidTr="00F72F46">
        <w:tc>
          <w:tcPr>
            <w:tcW w:w="4316" w:type="dxa"/>
          </w:tcPr>
          <w:p w14:paraId="13F1F588" w14:textId="77777777" w:rsidR="00311149" w:rsidRPr="00DB4237" w:rsidRDefault="00311149" w:rsidP="00DB4237">
            <w:pPr>
              <w:pStyle w:val="BodyIndent1"/>
            </w:pPr>
            <w:r w:rsidRPr="00DB4237">
              <w:t>Quadra-Lift air suspension system — features air springs that replace conventional coil springs at each wheel, with five modes totaling 3.6 in. of lift</w:t>
            </w:r>
          </w:p>
        </w:tc>
        <w:tc>
          <w:tcPr>
            <w:tcW w:w="945" w:type="dxa"/>
          </w:tcPr>
          <w:p w14:paraId="44652C10" w14:textId="77777777" w:rsidR="00311149" w:rsidRPr="00075A03" w:rsidRDefault="00311149" w:rsidP="00311149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7858417E" w14:textId="77777777" w:rsidR="00311149" w:rsidRPr="00075A03" w:rsidRDefault="00311149" w:rsidP="00311149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6CD57D40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532F177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E664DC1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5C1B1B0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</w:tr>
      <w:tr w:rsidR="00311149" w:rsidRPr="00075A03" w14:paraId="64E02550" w14:textId="77777777" w:rsidTr="00F72F46">
        <w:tc>
          <w:tcPr>
            <w:tcW w:w="4316" w:type="dxa"/>
          </w:tcPr>
          <w:p w14:paraId="324A67CE" w14:textId="77777777" w:rsidR="00311149" w:rsidRPr="00DB4237" w:rsidRDefault="00311149" w:rsidP="00DB4237">
            <w:pPr>
              <w:pStyle w:val="BodyIndent1"/>
            </w:pPr>
            <w:r w:rsidRPr="00DB4237">
              <w:t>Rear load-leveling (includes normal-duty suspension)</w:t>
            </w:r>
          </w:p>
        </w:tc>
        <w:tc>
          <w:tcPr>
            <w:tcW w:w="945" w:type="dxa"/>
          </w:tcPr>
          <w:p w14:paraId="6B7D227A" w14:textId="77777777" w:rsidR="00311149" w:rsidRPr="00075A03" w:rsidRDefault="00311149" w:rsidP="00311149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3AA08E98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C8B22D4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40C3EF0A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7B62C2C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2C97025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</w:tr>
      <w:tr w:rsidR="00311149" w:rsidRPr="00075A03" w14:paraId="79DEAE2D" w14:textId="77777777" w:rsidTr="00F72F46">
        <w:tc>
          <w:tcPr>
            <w:tcW w:w="4316" w:type="dxa"/>
          </w:tcPr>
          <w:p w14:paraId="06046128" w14:textId="77777777" w:rsidR="00311149" w:rsidRPr="00075A03" w:rsidRDefault="00311149" w:rsidP="00DB4237">
            <w:pPr>
              <w:pStyle w:val="BodyCopy"/>
              <w:keepNext/>
              <w:keepLines/>
            </w:pPr>
            <w:r w:rsidRPr="00075A03">
              <w:lastRenderedPageBreak/>
              <w:t xml:space="preserve">Transfer Case/4WD System </w:t>
            </w:r>
          </w:p>
        </w:tc>
        <w:tc>
          <w:tcPr>
            <w:tcW w:w="945" w:type="dxa"/>
          </w:tcPr>
          <w:p w14:paraId="710FEF01" w14:textId="77777777" w:rsidR="00311149" w:rsidRPr="00075A03" w:rsidRDefault="00311149" w:rsidP="00DB4237">
            <w:pPr>
              <w:pStyle w:val="S-O-P"/>
              <w:keepNext/>
              <w:keepLines/>
            </w:pPr>
          </w:p>
        </w:tc>
        <w:tc>
          <w:tcPr>
            <w:tcW w:w="946" w:type="dxa"/>
          </w:tcPr>
          <w:p w14:paraId="0B50F167" w14:textId="77777777" w:rsidR="00311149" w:rsidRPr="00075A03" w:rsidRDefault="00311149" w:rsidP="00DB4237">
            <w:pPr>
              <w:pStyle w:val="S-O-P"/>
              <w:keepNext/>
              <w:keepLines/>
            </w:pPr>
          </w:p>
        </w:tc>
        <w:tc>
          <w:tcPr>
            <w:tcW w:w="946" w:type="dxa"/>
          </w:tcPr>
          <w:p w14:paraId="3B49AF98" w14:textId="77777777" w:rsidR="00311149" w:rsidRPr="00075A03" w:rsidRDefault="00311149" w:rsidP="00DB4237">
            <w:pPr>
              <w:pStyle w:val="S-O-P"/>
              <w:keepNext/>
              <w:keepLines/>
            </w:pPr>
          </w:p>
        </w:tc>
        <w:tc>
          <w:tcPr>
            <w:tcW w:w="945" w:type="dxa"/>
          </w:tcPr>
          <w:p w14:paraId="14E23662" w14:textId="77777777" w:rsidR="00311149" w:rsidRPr="00075A03" w:rsidRDefault="00311149" w:rsidP="00DB4237">
            <w:pPr>
              <w:pStyle w:val="S-O-P"/>
              <w:keepNext/>
              <w:keepLines/>
            </w:pPr>
          </w:p>
        </w:tc>
        <w:tc>
          <w:tcPr>
            <w:tcW w:w="946" w:type="dxa"/>
          </w:tcPr>
          <w:p w14:paraId="454D111D" w14:textId="77777777" w:rsidR="00311149" w:rsidRPr="00075A03" w:rsidRDefault="00311149" w:rsidP="00DB4237">
            <w:pPr>
              <w:pStyle w:val="S-O-P"/>
              <w:keepNext/>
              <w:keepLines/>
            </w:pPr>
          </w:p>
        </w:tc>
        <w:tc>
          <w:tcPr>
            <w:tcW w:w="946" w:type="dxa"/>
          </w:tcPr>
          <w:p w14:paraId="38965243" w14:textId="77777777" w:rsidR="00311149" w:rsidRPr="00075A03" w:rsidRDefault="00311149" w:rsidP="00DB4237">
            <w:pPr>
              <w:pStyle w:val="S-O-P"/>
              <w:keepNext/>
              <w:keepLines/>
            </w:pPr>
          </w:p>
        </w:tc>
      </w:tr>
      <w:tr w:rsidR="00311149" w:rsidRPr="00075A03" w14:paraId="549AE292" w14:textId="77777777" w:rsidTr="00F72F46">
        <w:tc>
          <w:tcPr>
            <w:tcW w:w="4316" w:type="dxa"/>
          </w:tcPr>
          <w:p w14:paraId="6ECCEC61" w14:textId="77777777" w:rsidR="00311149" w:rsidRPr="00075A03" w:rsidRDefault="00311149" w:rsidP="00DB4237">
            <w:pPr>
              <w:pStyle w:val="BodyIndent1"/>
            </w:pPr>
            <w:r w:rsidRPr="00075A03">
              <w:t>Quadra-Trac I full-time single-speed 4WD (4x4 only)</w:t>
            </w:r>
          </w:p>
        </w:tc>
        <w:tc>
          <w:tcPr>
            <w:tcW w:w="945" w:type="dxa"/>
          </w:tcPr>
          <w:p w14:paraId="46954524" w14:textId="77777777" w:rsidR="00311149" w:rsidRPr="00075A03" w:rsidRDefault="00311149" w:rsidP="00DB4237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678A5250" w14:textId="1986C85E" w:rsidR="00311149" w:rsidRPr="00075A03" w:rsidRDefault="00311149" w:rsidP="00DB4237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6" w:type="dxa"/>
          </w:tcPr>
          <w:p w14:paraId="4084B7E8" w14:textId="36BA248D" w:rsidR="00311149" w:rsidRPr="00075A03" w:rsidRDefault="00311149" w:rsidP="00DB4237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5" w:type="dxa"/>
          </w:tcPr>
          <w:p w14:paraId="3E9007E3" w14:textId="400805A5" w:rsidR="00311149" w:rsidRPr="00075A03" w:rsidRDefault="00311149" w:rsidP="00DB4237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6" w:type="dxa"/>
          </w:tcPr>
          <w:p w14:paraId="368B69AE" w14:textId="76053C54" w:rsidR="00311149" w:rsidRPr="00075A03" w:rsidRDefault="00311149" w:rsidP="00DB4237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6" w:type="dxa"/>
          </w:tcPr>
          <w:p w14:paraId="1D62065D" w14:textId="0A9BC48B" w:rsidR="00311149" w:rsidRPr="00075A03" w:rsidRDefault="00311149" w:rsidP="00DB4237">
            <w:pPr>
              <w:pStyle w:val="S-O-P"/>
              <w:keepNext/>
              <w:keepLines/>
            </w:pPr>
            <w:r>
              <w:t>NA</w:t>
            </w:r>
          </w:p>
        </w:tc>
      </w:tr>
      <w:tr w:rsidR="00311149" w:rsidRPr="00075A03" w14:paraId="575AC9EB" w14:textId="77777777" w:rsidTr="00F72F46">
        <w:tc>
          <w:tcPr>
            <w:tcW w:w="4316" w:type="dxa"/>
          </w:tcPr>
          <w:p w14:paraId="54F2CB23" w14:textId="77777777" w:rsidR="00311149" w:rsidRPr="00075A03" w:rsidRDefault="00311149" w:rsidP="00DB4237">
            <w:pPr>
              <w:pStyle w:val="BodyIndent1"/>
            </w:pPr>
            <w:r w:rsidRPr="00075A03">
              <w:t xml:space="preserve">Quadra-Trac II active 4WD includes two-speed transfer case and Hill-descent Control </w:t>
            </w:r>
          </w:p>
        </w:tc>
        <w:tc>
          <w:tcPr>
            <w:tcW w:w="945" w:type="dxa"/>
          </w:tcPr>
          <w:p w14:paraId="0167DE3A" w14:textId="010EE9C3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8C508C0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9ED71A4" w14:textId="5F4F4B05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752D4EEB" w14:textId="4C73F84D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639879D" w14:textId="411E925F" w:rsidR="00311149" w:rsidRPr="00075A03" w:rsidRDefault="00311149" w:rsidP="00311149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8148C65" w14:textId="1725CF38" w:rsidR="00311149" w:rsidRPr="00075A03" w:rsidRDefault="00311149" w:rsidP="00311149">
            <w:pPr>
              <w:pStyle w:val="S-O-P"/>
              <w:rPr>
                <w:highlight w:val="yellow"/>
              </w:rPr>
            </w:pPr>
            <w:r>
              <w:t>NA</w:t>
            </w:r>
          </w:p>
        </w:tc>
      </w:tr>
      <w:tr w:rsidR="00311149" w:rsidRPr="00075A03" w14:paraId="3564BE62" w14:textId="77777777" w:rsidTr="00F72F46">
        <w:tc>
          <w:tcPr>
            <w:tcW w:w="4316" w:type="dxa"/>
          </w:tcPr>
          <w:p w14:paraId="5101244C" w14:textId="77777777" w:rsidR="00311149" w:rsidRPr="00075A03" w:rsidRDefault="00311149" w:rsidP="00DB4237">
            <w:pPr>
              <w:pStyle w:val="BodyIndent1"/>
            </w:pPr>
            <w:r w:rsidRPr="00075A03">
              <w:t>Quadra-Drive II 4WD system includes electronic limited-slip differential for rear axle and Hill-descent Control</w:t>
            </w:r>
          </w:p>
        </w:tc>
        <w:tc>
          <w:tcPr>
            <w:tcW w:w="945" w:type="dxa"/>
          </w:tcPr>
          <w:p w14:paraId="33DA4EFA" w14:textId="77777777" w:rsidR="00311149" w:rsidRPr="00075A03" w:rsidRDefault="00311149" w:rsidP="00311149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59149EB7" w14:textId="77777777" w:rsidR="00311149" w:rsidRPr="00075A03" w:rsidRDefault="00311149" w:rsidP="00311149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0719C0C7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2055429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17A4F69" w14:textId="77777777" w:rsidR="00311149" w:rsidRPr="00075A03" w:rsidRDefault="00311149" w:rsidP="00311149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C45308F" w14:textId="77777777" w:rsidR="00311149" w:rsidRPr="00075A03" w:rsidRDefault="00311149" w:rsidP="00311149">
            <w:pPr>
              <w:pStyle w:val="S-O-P"/>
              <w:rPr>
                <w:highlight w:val="yellow"/>
              </w:rPr>
            </w:pPr>
            <w:r w:rsidRPr="00075A03">
              <w:t>S</w:t>
            </w:r>
          </w:p>
        </w:tc>
      </w:tr>
    </w:tbl>
    <w:p w14:paraId="0D0EE79E" w14:textId="5AC2ABE9" w:rsidR="007A1973" w:rsidRPr="007A1973" w:rsidRDefault="007A1973" w:rsidP="007A1973">
      <w:pPr>
        <w:pStyle w:val="Heading3"/>
      </w:pPr>
      <w:r w:rsidRPr="007A1973">
        <w:t>EXTERIOR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4354"/>
        <w:gridCol w:w="953"/>
        <w:gridCol w:w="954"/>
        <w:gridCol w:w="955"/>
        <w:gridCol w:w="954"/>
        <w:gridCol w:w="955"/>
        <w:gridCol w:w="955"/>
      </w:tblGrid>
      <w:tr w:rsidR="007A1973" w:rsidRPr="00075A03" w14:paraId="0859DBB6" w14:textId="77777777" w:rsidTr="00F72F46">
        <w:trPr>
          <w:tblHeader/>
        </w:trPr>
        <w:tc>
          <w:tcPr>
            <w:tcW w:w="4316" w:type="dxa"/>
          </w:tcPr>
          <w:p w14:paraId="26AEB241" w14:textId="77777777" w:rsidR="007A1973" w:rsidRPr="007A1973" w:rsidRDefault="007A1973" w:rsidP="007A1973">
            <w:pPr>
              <w:pStyle w:val="TableSubhead"/>
            </w:pPr>
            <w:r w:rsidRPr="007A1973">
              <w:t>EXTERIOR FEATURES</w:t>
            </w:r>
          </w:p>
        </w:tc>
        <w:tc>
          <w:tcPr>
            <w:tcW w:w="945" w:type="dxa"/>
          </w:tcPr>
          <w:p w14:paraId="16F9298E" w14:textId="75EE91FC" w:rsidR="007A1973" w:rsidRPr="007A1973" w:rsidRDefault="007A1973" w:rsidP="007A1973">
            <w:pPr>
              <w:pStyle w:val="ModelSubhead"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Wagoneer Series II</w:t>
            </w:r>
          </w:p>
        </w:tc>
        <w:tc>
          <w:tcPr>
            <w:tcW w:w="946" w:type="dxa"/>
          </w:tcPr>
          <w:p w14:paraId="6FBBDA11" w14:textId="5C635D91" w:rsidR="007A1973" w:rsidRPr="007A1973" w:rsidRDefault="007A1973" w:rsidP="007A1973">
            <w:pPr>
              <w:pStyle w:val="ModelSubhead"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Wagoneer Series III</w:t>
            </w:r>
          </w:p>
        </w:tc>
        <w:tc>
          <w:tcPr>
            <w:tcW w:w="946" w:type="dxa"/>
          </w:tcPr>
          <w:p w14:paraId="14A9A1D5" w14:textId="6B09689A" w:rsidR="007A1973" w:rsidRPr="007A1973" w:rsidRDefault="007A1973" w:rsidP="007A1973">
            <w:pPr>
              <w:pStyle w:val="ModelSubhead"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Grand Wagoneer Series I</w:t>
            </w:r>
          </w:p>
        </w:tc>
        <w:tc>
          <w:tcPr>
            <w:tcW w:w="945" w:type="dxa"/>
          </w:tcPr>
          <w:p w14:paraId="4AB23255" w14:textId="62FECF7C" w:rsidR="007A1973" w:rsidRPr="007A1973" w:rsidRDefault="007A1973" w:rsidP="007A1973">
            <w:pPr>
              <w:pStyle w:val="ModelSubhead"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Grand Wagoneer Series II</w:t>
            </w:r>
          </w:p>
        </w:tc>
        <w:tc>
          <w:tcPr>
            <w:tcW w:w="946" w:type="dxa"/>
          </w:tcPr>
          <w:p w14:paraId="3141CB6F" w14:textId="646AA57B" w:rsidR="007A1973" w:rsidRPr="007A1973" w:rsidRDefault="007A1973" w:rsidP="007A1973">
            <w:pPr>
              <w:pStyle w:val="ModelSubhead"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Grand Wagoneer Obsidian</w:t>
            </w:r>
          </w:p>
        </w:tc>
        <w:tc>
          <w:tcPr>
            <w:tcW w:w="946" w:type="dxa"/>
          </w:tcPr>
          <w:p w14:paraId="44263206" w14:textId="6A5B4CED" w:rsidR="007A1973" w:rsidRPr="007A1973" w:rsidRDefault="007A1973" w:rsidP="007A1973">
            <w:pPr>
              <w:pStyle w:val="ModelSubhead"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Grand Wagoneer Series III</w:t>
            </w:r>
          </w:p>
        </w:tc>
      </w:tr>
      <w:tr w:rsidR="007A1973" w:rsidRPr="00075A03" w14:paraId="66453BFF" w14:textId="77777777" w:rsidTr="00F72F46">
        <w:tc>
          <w:tcPr>
            <w:tcW w:w="4316" w:type="dxa"/>
          </w:tcPr>
          <w:p w14:paraId="7A4E8C30" w14:textId="77777777" w:rsidR="007A1973" w:rsidRPr="00075A03" w:rsidRDefault="007A1973" w:rsidP="007A1973">
            <w:pPr>
              <w:pStyle w:val="BodyCopy"/>
            </w:pPr>
            <w:r w:rsidRPr="00075A03">
              <w:t xml:space="preserve">Fascia </w:t>
            </w:r>
          </w:p>
        </w:tc>
        <w:tc>
          <w:tcPr>
            <w:tcW w:w="945" w:type="dxa"/>
          </w:tcPr>
          <w:p w14:paraId="3264FAAF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66F1DF1E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6809700A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4D1C3049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4D7535A3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2497953E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33BB7E8E" w14:textId="77777777" w:rsidTr="00F72F46">
        <w:tc>
          <w:tcPr>
            <w:tcW w:w="4316" w:type="dxa"/>
          </w:tcPr>
          <w:p w14:paraId="091B82A0" w14:textId="77777777" w:rsidR="007A1973" w:rsidRPr="00075A03" w:rsidRDefault="007A1973" w:rsidP="00DB4237">
            <w:pPr>
              <w:pStyle w:val="BodyIndent1"/>
            </w:pPr>
            <w:r w:rsidRPr="00075A03">
              <w:t>Body color with bright inserts</w:t>
            </w:r>
          </w:p>
        </w:tc>
        <w:tc>
          <w:tcPr>
            <w:tcW w:w="945" w:type="dxa"/>
          </w:tcPr>
          <w:p w14:paraId="7F6EF78F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F1C151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361319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2B7ACA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B67F4E9" w14:textId="22F1FBBD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E2B71D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5800D0A6" w14:textId="77777777" w:rsidTr="00F72F46">
        <w:tc>
          <w:tcPr>
            <w:tcW w:w="4316" w:type="dxa"/>
          </w:tcPr>
          <w:p w14:paraId="3AF2D691" w14:textId="77777777" w:rsidR="007A1973" w:rsidRPr="00075A03" w:rsidRDefault="007A1973" w:rsidP="00DB4237">
            <w:pPr>
              <w:pStyle w:val="BodyIndent1"/>
            </w:pPr>
            <w:r w:rsidRPr="00075A03">
              <w:t xml:space="preserve">Body color </w:t>
            </w:r>
          </w:p>
        </w:tc>
        <w:tc>
          <w:tcPr>
            <w:tcW w:w="945" w:type="dxa"/>
          </w:tcPr>
          <w:p w14:paraId="111E4F5F" w14:textId="1C5499DC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2D7A90E" w14:textId="0DEB0853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67D6B1C" w14:textId="79485FC5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0482CFAB" w14:textId="50AC9232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96572F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3F84F23" w14:textId="2D04D1F3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64A1F32F" w14:textId="77777777" w:rsidTr="00F72F46">
        <w:tc>
          <w:tcPr>
            <w:tcW w:w="4316" w:type="dxa"/>
          </w:tcPr>
          <w:p w14:paraId="32514F77" w14:textId="77777777" w:rsidR="007A1973" w:rsidRPr="00075A03" w:rsidRDefault="007A1973" w:rsidP="007A1973">
            <w:pPr>
              <w:pStyle w:val="BodyCopy"/>
            </w:pPr>
            <w:r w:rsidRPr="00075A03">
              <w:t>Roof – body color</w:t>
            </w:r>
          </w:p>
        </w:tc>
        <w:tc>
          <w:tcPr>
            <w:tcW w:w="945" w:type="dxa"/>
          </w:tcPr>
          <w:p w14:paraId="746255E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B87732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659D4B9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5" w:type="dxa"/>
          </w:tcPr>
          <w:p w14:paraId="0F42752F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6" w:type="dxa"/>
          </w:tcPr>
          <w:p w14:paraId="0396337E" w14:textId="6B6C6E69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4420AB8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</w:tr>
      <w:tr w:rsidR="007A1973" w:rsidRPr="00075A03" w14:paraId="530338AE" w14:textId="77777777" w:rsidTr="00F72F46">
        <w:tc>
          <w:tcPr>
            <w:tcW w:w="4316" w:type="dxa"/>
          </w:tcPr>
          <w:p w14:paraId="33FB30B6" w14:textId="77777777" w:rsidR="007A1973" w:rsidRPr="00075A03" w:rsidRDefault="007A1973" w:rsidP="007A1973">
            <w:pPr>
              <w:pStyle w:val="BodyCopy"/>
            </w:pPr>
            <w:r w:rsidRPr="00075A03">
              <w:t>Roof – black accent color</w:t>
            </w:r>
          </w:p>
        </w:tc>
        <w:tc>
          <w:tcPr>
            <w:tcW w:w="945" w:type="dxa"/>
          </w:tcPr>
          <w:p w14:paraId="46887967" w14:textId="1C2B9E17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CA64299" w14:textId="1906AFDF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1155F42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2984265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DC02EA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0CA7BF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5DD2ABBF" w14:textId="77777777" w:rsidTr="00F72F46">
        <w:tc>
          <w:tcPr>
            <w:tcW w:w="4316" w:type="dxa"/>
          </w:tcPr>
          <w:p w14:paraId="3DA245A6" w14:textId="77777777" w:rsidR="007A1973" w:rsidRPr="00075A03" w:rsidRDefault="007A1973" w:rsidP="007A1973">
            <w:pPr>
              <w:pStyle w:val="BodyCopy"/>
            </w:pPr>
            <w:r w:rsidRPr="00075A03">
              <w:t xml:space="preserve">Liftgate — power </w:t>
            </w:r>
          </w:p>
        </w:tc>
        <w:tc>
          <w:tcPr>
            <w:tcW w:w="945" w:type="dxa"/>
          </w:tcPr>
          <w:p w14:paraId="1556D45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F1DAC3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0643E7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0BDA44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653855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D3037A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42E99B14" w14:textId="77777777" w:rsidTr="00F72F46">
        <w:tc>
          <w:tcPr>
            <w:tcW w:w="4316" w:type="dxa"/>
          </w:tcPr>
          <w:p w14:paraId="7613A82F" w14:textId="77777777" w:rsidR="007A1973" w:rsidRPr="00075A03" w:rsidRDefault="007A1973" w:rsidP="007A1973">
            <w:pPr>
              <w:pStyle w:val="BodyCopy"/>
            </w:pPr>
            <w:r w:rsidRPr="00075A03">
              <w:t>Lighting</w:t>
            </w:r>
          </w:p>
        </w:tc>
        <w:tc>
          <w:tcPr>
            <w:tcW w:w="945" w:type="dxa"/>
          </w:tcPr>
          <w:p w14:paraId="6B27FF32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875FF32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61CC1FDE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6EEF677B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161BFBC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4E05786C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5274498C" w14:textId="77777777" w:rsidTr="00F72F46">
        <w:tc>
          <w:tcPr>
            <w:tcW w:w="4316" w:type="dxa"/>
          </w:tcPr>
          <w:p w14:paraId="16EF31EC" w14:textId="77777777" w:rsidR="007A1973" w:rsidRPr="00075A03" w:rsidRDefault="007A1973" w:rsidP="00DB4237">
            <w:pPr>
              <w:pStyle w:val="BodyIndent1"/>
            </w:pPr>
            <w:r w:rsidRPr="00075A03">
              <w:t xml:space="preserve">LED headlamps </w:t>
            </w:r>
          </w:p>
        </w:tc>
        <w:tc>
          <w:tcPr>
            <w:tcW w:w="945" w:type="dxa"/>
          </w:tcPr>
          <w:p w14:paraId="715AF48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96428C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27C26B1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FE51F1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3E626B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F69371F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01822211" w14:textId="77777777" w:rsidTr="00F72F46">
        <w:tc>
          <w:tcPr>
            <w:tcW w:w="4316" w:type="dxa"/>
          </w:tcPr>
          <w:p w14:paraId="52365CEB" w14:textId="77777777" w:rsidR="007A1973" w:rsidRPr="00075A03" w:rsidRDefault="007A1973" w:rsidP="00DB4237">
            <w:pPr>
              <w:pStyle w:val="BodyIndent1"/>
            </w:pPr>
            <w:r w:rsidRPr="00075A03">
              <w:t xml:space="preserve">LED daytime running headlamps </w:t>
            </w:r>
          </w:p>
        </w:tc>
        <w:tc>
          <w:tcPr>
            <w:tcW w:w="945" w:type="dxa"/>
          </w:tcPr>
          <w:p w14:paraId="0A97942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41AEAB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7AB4CD1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1AEBBC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766909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4C4EB4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7C299435" w14:textId="77777777" w:rsidTr="00F72F46">
        <w:tc>
          <w:tcPr>
            <w:tcW w:w="4316" w:type="dxa"/>
          </w:tcPr>
          <w:p w14:paraId="7861868B" w14:textId="77777777" w:rsidR="007A1973" w:rsidRPr="00075A03" w:rsidRDefault="007A1973" w:rsidP="00DB4237">
            <w:pPr>
              <w:pStyle w:val="BodyIndent1"/>
            </w:pPr>
            <w:r w:rsidRPr="00075A03">
              <w:t xml:space="preserve">LED fog lamps </w:t>
            </w:r>
          </w:p>
        </w:tc>
        <w:tc>
          <w:tcPr>
            <w:tcW w:w="945" w:type="dxa"/>
          </w:tcPr>
          <w:p w14:paraId="50736E5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75C0D7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17E5C1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7A0870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467C2E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BACB85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27587C65" w14:textId="77777777" w:rsidTr="00F72F46">
        <w:tc>
          <w:tcPr>
            <w:tcW w:w="4316" w:type="dxa"/>
          </w:tcPr>
          <w:p w14:paraId="6227BFF2" w14:textId="77777777" w:rsidR="007A1973" w:rsidRPr="00075A03" w:rsidRDefault="007A1973" w:rsidP="00DB4237">
            <w:pPr>
              <w:pStyle w:val="BodyIndent1"/>
            </w:pPr>
            <w:r w:rsidRPr="00075A03">
              <w:t>LED taillamps</w:t>
            </w:r>
          </w:p>
        </w:tc>
        <w:tc>
          <w:tcPr>
            <w:tcW w:w="945" w:type="dxa"/>
          </w:tcPr>
          <w:p w14:paraId="29FB892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1C92F4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E28752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41239E1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E744C9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EAB293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775A632A" w14:textId="77777777" w:rsidTr="00F72F46">
        <w:tc>
          <w:tcPr>
            <w:tcW w:w="4316" w:type="dxa"/>
          </w:tcPr>
          <w:p w14:paraId="08A8F3A1" w14:textId="77777777" w:rsidR="007A1973" w:rsidRPr="00075A03" w:rsidRDefault="007A1973" w:rsidP="007A1973">
            <w:pPr>
              <w:pStyle w:val="BodyCopy"/>
            </w:pPr>
            <w:r w:rsidRPr="00075A03">
              <w:t xml:space="preserve">Auto high-beam headlamp control system </w:t>
            </w:r>
          </w:p>
        </w:tc>
        <w:tc>
          <w:tcPr>
            <w:tcW w:w="945" w:type="dxa"/>
          </w:tcPr>
          <w:p w14:paraId="54971F29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4493402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0113DAF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07845C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119D00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64DF27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09A45D71" w14:textId="77777777" w:rsidTr="00F72F46">
        <w:tc>
          <w:tcPr>
            <w:tcW w:w="4316" w:type="dxa"/>
          </w:tcPr>
          <w:p w14:paraId="619B301A" w14:textId="77777777" w:rsidR="007A1973" w:rsidRPr="00075A03" w:rsidRDefault="007A1973" w:rsidP="007A1973">
            <w:pPr>
              <w:pStyle w:val="BodyCopy"/>
            </w:pPr>
            <w:r w:rsidRPr="00075A03">
              <w:t xml:space="preserve">Mirrors </w:t>
            </w:r>
          </w:p>
        </w:tc>
        <w:tc>
          <w:tcPr>
            <w:tcW w:w="945" w:type="dxa"/>
          </w:tcPr>
          <w:p w14:paraId="19913A60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379420C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0DE7CA03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103D8E1D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2481AAC8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1D816FA2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5BA23FD3" w14:textId="77777777" w:rsidTr="00F72F46">
        <w:tc>
          <w:tcPr>
            <w:tcW w:w="4316" w:type="dxa"/>
          </w:tcPr>
          <w:p w14:paraId="01A16563" w14:textId="77777777" w:rsidR="007A1973" w:rsidRPr="00DB4237" w:rsidRDefault="007A1973" w:rsidP="00DB4237">
            <w:pPr>
              <w:pStyle w:val="BodyIndent1"/>
            </w:pPr>
            <w:r w:rsidRPr="00DB4237">
              <w:t>Power, manual foldaway with heating element and memory in body color with supplemental turn signals</w:t>
            </w:r>
          </w:p>
        </w:tc>
        <w:tc>
          <w:tcPr>
            <w:tcW w:w="945" w:type="dxa"/>
          </w:tcPr>
          <w:p w14:paraId="27BB365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41FB9D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029281C" w14:textId="0C44D3B3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25F4A8C5" w14:textId="338432CE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5FB44F0" w14:textId="510538E8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3908DF2" w14:textId="4E0EC03E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39CAC093" w14:textId="77777777" w:rsidTr="00F72F46">
        <w:tc>
          <w:tcPr>
            <w:tcW w:w="4316" w:type="dxa"/>
          </w:tcPr>
          <w:p w14:paraId="7A77635B" w14:textId="28AD3C35" w:rsidR="007A1973" w:rsidRPr="00DB4237" w:rsidRDefault="007A1973" w:rsidP="00615169">
            <w:pPr>
              <w:pStyle w:val="BodyIndent1"/>
              <w:keepNext/>
              <w:keepLines/>
            </w:pPr>
            <w:r w:rsidRPr="00DB4237">
              <w:lastRenderedPageBreak/>
              <w:t xml:space="preserve">Power foldaway with heating element and memory in body color; auto-dimming on driver’s side with supplemental turn signals </w:t>
            </w:r>
          </w:p>
        </w:tc>
        <w:tc>
          <w:tcPr>
            <w:tcW w:w="945" w:type="dxa"/>
          </w:tcPr>
          <w:p w14:paraId="512B94DE" w14:textId="27AD62A6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FFAD767" w14:textId="578E64BC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5263A3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4694723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7EDF20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E6AFF2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2565D4C2" w14:textId="77777777" w:rsidTr="00F72F46">
        <w:tc>
          <w:tcPr>
            <w:tcW w:w="4316" w:type="dxa"/>
          </w:tcPr>
          <w:p w14:paraId="324A9F98" w14:textId="77777777" w:rsidR="007A1973" w:rsidRPr="00DB4237" w:rsidRDefault="007A1973" w:rsidP="00DB4237">
            <w:pPr>
              <w:pStyle w:val="BodyCopy"/>
            </w:pPr>
            <w:r w:rsidRPr="00DB4237">
              <w:t xml:space="preserve">Remote start system — control integrated into key fob, radio frequency system with 300-ft. range </w:t>
            </w:r>
          </w:p>
        </w:tc>
        <w:tc>
          <w:tcPr>
            <w:tcW w:w="945" w:type="dxa"/>
          </w:tcPr>
          <w:p w14:paraId="73D95C0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4ACD2F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525ED6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3B12422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6804D3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31F5DFF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4524ECF6" w14:textId="77777777" w:rsidTr="00F72F46">
        <w:tc>
          <w:tcPr>
            <w:tcW w:w="4316" w:type="dxa"/>
          </w:tcPr>
          <w:p w14:paraId="4E9FD724" w14:textId="77777777" w:rsidR="007A1973" w:rsidRPr="00075A03" w:rsidRDefault="007A1973" w:rsidP="007A1973">
            <w:pPr>
              <w:pStyle w:val="BodyCopy"/>
            </w:pPr>
            <w:r w:rsidRPr="00075A03">
              <w:t xml:space="preserve">Sunroof </w:t>
            </w:r>
          </w:p>
        </w:tc>
        <w:tc>
          <w:tcPr>
            <w:tcW w:w="945" w:type="dxa"/>
          </w:tcPr>
          <w:p w14:paraId="650D508D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4AD80E35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5DA5F10D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421D6BD8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DBF1B6D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278C1C43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34B28B1D" w14:textId="77777777" w:rsidTr="00F72F46">
        <w:tc>
          <w:tcPr>
            <w:tcW w:w="4316" w:type="dxa"/>
          </w:tcPr>
          <w:p w14:paraId="34A3832B" w14:textId="77777777" w:rsidR="007A1973" w:rsidRPr="00DB4237" w:rsidRDefault="007A1973" w:rsidP="00DB4237">
            <w:pPr>
              <w:pStyle w:val="BodyIndent1"/>
            </w:pPr>
            <w:r w:rsidRPr="00DB4237">
              <w:t>Tri-pane panoramic sunroof — includes full power sunroof with power sunshade in front and fixed glass in rear</w:t>
            </w:r>
          </w:p>
        </w:tc>
        <w:tc>
          <w:tcPr>
            <w:tcW w:w="945" w:type="dxa"/>
          </w:tcPr>
          <w:p w14:paraId="7FEBCE60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14593D34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3E8D9EF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A18A14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DF107EC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2C9D9B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44086D5B" w14:textId="77777777" w:rsidTr="00F72F46">
        <w:tc>
          <w:tcPr>
            <w:tcW w:w="4316" w:type="dxa"/>
          </w:tcPr>
          <w:p w14:paraId="408FA982" w14:textId="77777777" w:rsidR="007A1973" w:rsidRPr="00075A03" w:rsidRDefault="007A1973" w:rsidP="007A1973">
            <w:pPr>
              <w:pStyle w:val="BodyCopy"/>
            </w:pPr>
            <w:r w:rsidRPr="00075A03">
              <w:t xml:space="preserve">Tires </w:t>
            </w:r>
          </w:p>
        </w:tc>
        <w:tc>
          <w:tcPr>
            <w:tcW w:w="945" w:type="dxa"/>
          </w:tcPr>
          <w:p w14:paraId="6266AF20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185942BB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3361CD30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4A096854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65F439B4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65568A67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45AA4775" w14:textId="77777777" w:rsidTr="00F72F46">
        <w:tc>
          <w:tcPr>
            <w:tcW w:w="4316" w:type="dxa"/>
          </w:tcPr>
          <w:p w14:paraId="12581108" w14:textId="77777777" w:rsidR="007A1973" w:rsidRPr="00DB4237" w:rsidRDefault="007A1973" w:rsidP="00DB4237">
            <w:pPr>
              <w:pStyle w:val="BodyIndent1"/>
            </w:pPr>
            <w:r w:rsidRPr="00DB4237">
              <w:t>P275/65R18 BSW All-Terrain</w:t>
            </w:r>
          </w:p>
        </w:tc>
        <w:tc>
          <w:tcPr>
            <w:tcW w:w="945" w:type="dxa"/>
          </w:tcPr>
          <w:p w14:paraId="579212A2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19E1A992" w14:textId="0A7802A6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132FBEB" w14:textId="5C81B5E0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1BF70A7D" w14:textId="52FD9598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F5A2604" w14:textId="4C80056E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0714D2A" w14:textId="6D3820C6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187CF78D" w14:textId="77777777" w:rsidTr="00F72F46">
        <w:tc>
          <w:tcPr>
            <w:tcW w:w="4316" w:type="dxa"/>
          </w:tcPr>
          <w:p w14:paraId="30842F71" w14:textId="77777777" w:rsidR="007A1973" w:rsidRPr="00DB4237" w:rsidRDefault="007A1973" w:rsidP="00DB4237">
            <w:pPr>
              <w:pStyle w:val="BodyIndent1"/>
            </w:pPr>
            <w:r w:rsidRPr="00DB4237">
              <w:t>P275/55R20 BSW All-Season</w:t>
            </w:r>
          </w:p>
        </w:tc>
        <w:tc>
          <w:tcPr>
            <w:tcW w:w="945" w:type="dxa"/>
          </w:tcPr>
          <w:p w14:paraId="5A1CD70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F71B3E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80FA3FF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3B1349E0" w14:textId="202786D1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E05E0DA" w14:textId="72888CCE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28FFA29" w14:textId="5BF47254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110D52DC" w14:textId="77777777" w:rsidTr="00F72F46">
        <w:tc>
          <w:tcPr>
            <w:tcW w:w="4316" w:type="dxa"/>
          </w:tcPr>
          <w:p w14:paraId="0D318B0E" w14:textId="77777777" w:rsidR="007A1973" w:rsidRPr="00DB4237" w:rsidRDefault="007A1973" w:rsidP="00DB4237">
            <w:pPr>
              <w:pStyle w:val="BodyIndent1"/>
            </w:pPr>
            <w:r w:rsidRPr="00DB4237">
              <w:t>P275/55R20 OWL All-Terrain</w:t>
            </w:r>
          </w:p>
        </w:tc>
        <w:tc>
          <w:tcPr>
            <w:tcW w:w="945" w:type="dxa"/>
          </w:tcPr>
          <w:p w14:paraId="40B05FB8" w14:textId="665D9DDE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954E232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58767586" w14:textId="7886157A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53877BF5" w14:textId="0681DD10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FAB3D86" w14:textId="268BAE9A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763F727" w14:textId="016AE8FD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6882BB3D" w14:textId="77777777" w:rsidTr="00F72F46">
        <w:tc>
          <w:tcPr>
            <w:tcW w:w="4316" w:type="dxa"/>
          </w:tcPr>
          <w:p w14:paraId="47308488" w14:textId="77777777" w:rsidR="007A1973" w:rsidRPr="00DB4237" w:rsidRDefault="007A1973" w:rsidP="00DB4237">
            <w:pPr>
              <w:pStyle w:val="BodyIndent1"/>
            </w:pPr>
            <w:r w:rsidRPr="00DB4237">
              <w:t xml:space="preserve">P285/45R22XL BSW All-Season </w:t>
            </w:r>
          </w:p>
        </w:tc>
        <w:tc>
          <w:tcPr>
            <w:tcW w:w="945" w:type="dxa"/>
          </w:tcPr>
          <w:p w14:paraId="2B59419B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1A3695E0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3B207F8D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5" w:type="dxa"/>
          </w:tcPr>
          <w:p w14:paraId="68CA218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D74578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34EFE6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6F551BD4" w14:textId="77777777" w:rsidTr="00F72F46">
        <w:tc>
          <w:tcPr>
            <w:tcW w:w="4316" w:type="dxa"/>
          </w:tcPr>
          <w:p w14:paraId="3F4152F8" w14:textId="77777777" w:rsidR="007A1973" w:rsidRPr="00075A03" w:rsidRDefault="007A1973" w:rsidP="007A1973">
            <w:pPr>
              <w:pStyle w:val="BodyCopy"/>
              <w:rPr>
                <w:highlight w:val="yellow"/>
              </w:rPr>
            </w:pPr>
            <w:r w:rsidRPr="00075A03">
              <w:t>Wheels</w:t>
            </w:r>
          </w:p>
        </w:tc>
        <w:tc>
          <w:tcPr>
            <w:tcW w:w="945" w:type="dxa"/>
          </w:tcPr>
          <w:p w14:paraId="4818C996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9FA62FE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15B4B2DF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503ECD95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1461AC4A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021B6096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51DA9DB0" w14:textId="77777777" w:rsidTr="00F72F46">
        <w:tc>
          <w:tcPr>
            <w:tcW w:w="4316" w:type="dxa"/>
          </w:tcPr>
          <w:p w14:paraId="2F197CD8" w14:textId="77777777" w:rsidR="007A1973" w:rsidRPr="00DB4237" w:rsidRDefault="007A1973" w:rsidP="00DB4237">
            <w:pPr>
              <w:pStyle w:val="BodyIndent1"/>
            </w:pPr>
            <w:r w:rsidRPr="00DB4237">
              <w:t xml:space="preserve">18-in. off-road aluminum </w:t>
            </w:r>
          </w:p>
        </w:tc>
        <w:tc>
          <w:tcPr>
            <w:tcW w:w="945" w:type="dxa"/>
          </w:tcPr>
          <w:p w14:paraId="7FD7395D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7EC0AF40" w14:textId="620A0177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1101DDD" w14:textId="20D4E88C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22568B9E" w14:textId="0B752D8D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D36E830" w14:textId="5C9CC11B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E7677B0" w14:textId="2260D480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2E56E81E" w14:textId="77777777" w:rsidTr="00F72F46">
        <w:tc>
          <w:tcPr>
            <w:tcW w:w="4316" w:type="dxa"/>
          </w:tcPr>
          <w:p w14:paraId="4AE0416D" w14:textId="77777777" w:rsidR="007A1973" w:rsidRPr="00DB4237" w:rsidRDefault="007A1973" w:rsidP="00DB4237">
            <w:pPr>
              <w:pStyle w:val="BodyIndent1"/>
            </w:pPr>
            <w:r w:rsidRPr="00DB4237">
              <w:t xml:space="preserve">20-in. aluminum </w:t>
            </w:r>
          </w:p>
        </w:tc>
        <w:tc>
          <w:tcPr>
            <w:tcW w:w="945" w:type="dxa"/>
          </w:tcPr>
          <w:p w14:paraId="183AE04C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5BB741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3615DD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6959BF85" w14:textId="10D255D0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31536EC" w14:textId="63BD61A1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FE8BAE6" w14:textId="76370910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2A868C35" w14:textId="77777777" w:rsidTr="00F72F46">
        <w:tc>
          <w:tcPr>
            <w:tcW w:w="4316" w:type="dxa"/>
          </w:tcPr>
          <w:p w14:paraId="57138337" w14:textId="77777777" w:rsidR="007A1973" w:rsidRPr="00DB4237" w:rsidRDefault="007A1973" w:rsidP="00DB4237">
            <w:pPr>
              <w:pStyle w:val="BodyIndent1"/>
            </w:pPr>
            <w:r w:rsidRPr="00DB4237">
              <w:t>20-in. off-road aluminum</w:t>
            </w:r>
          </w:p>
        </w:tc>
        <w:tc>
          <w:tcPr>
            <w:tcW w:w="945" w:type="dxa"/>
          </w:tcPr>
          <w:p w14:paraId="229DB74A" w14:textId="2CCB6B81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178D515A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23769767" w14:textId="687F1476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179B1C9E" w14:textId="4CED88E2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4A596D7" w14:textId="5E8E3946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F988DD9" w14:textId="2FCB12C3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30CEFAFA" w14:textId="77777777" w:rsidTr="00F72F46">
        <w:tc>
          <w:tcPr>
            <w:tcW w:w="4316" w:type="dxa"/>
          </w:tcPr>
          <w:p w14:paraId="06BDA6F2" w14:textId="77777777" w:rsidR="007A1973" w:rsidRPr="00DB4237" w:rsidRDefault="007A1973" w:rsidP="00DB4237">
            <w:pPr>
              <w:pStyle w:val="BodyIndent1"/>
            </w:pPr>
            <w:r w:rsidRPr="00DB4237">
              <w:t xml:space="preserve">22-in. aluminum </w:t>
            </w:r>
          </w:p>
        </w:tc>
        <w:tc>
          <w:tcPr>
            <w:tcW w:w="945" w:type="dxa"/>
          </w:tcPr>
          <w:p w14:paraId="34BA55A6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6B74A2EF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749B9EA9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5" w:type="dxa"/>
          </w:tcPr>
          <w:p w14:paraId="1122B2B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B2E8039" w14:textId="1929ED23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1FA0CEF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5FA7AD14" w14:textId="77777777" w:rsidTr="00F72F46">
        <w:tc>
          <w:tcPr>
            <w:tcW w:w="4316" w:type="dxa"/>
          </w:tcPr>
          <w:p w14:paraId="0F7F0D9C" w14:textId="77777777" w:rsidR="007A1973" w:rsidRPr="00DB4237" w:rsidRDefault="007A1973" w:rsidP="00DB4237">
            <w:pPr>
              <w:pStyle w:val="BodyIndent1"/>
            </w:pPr>
            <w:r w:rsidRPr="00DB4237">
              <w:t xml:space="preserve">22-inch polished wheels with black inserts </w:t>
            </w:r>
          </w:p>
        </w:tc>
        <w:tc>
          <w:tcPr>
            <w:tcW w:w="945" w:type="dxa"/>
          </w:tcPr>
          <w:p w14:paraId="1839C369" w14:textId="2DE0DE00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B0A4D49" w14:textId="7E8E5A4C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543E7EC" w14:textId="7120A0A7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2925330F" w14:textId="00583E41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132496A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DB3393C" w14:textId="22AE50E2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4BDF6D65" w14:textId="77777777" w:rsidTr="00F72F46">
        <w:tc>
          <w:tcPr>
            <w:tcW w:w="4316" w:type="dxa"/>
          </w:tcPr>
          <w:p w14:paraId="3EA7C2E4" w14:textId="77777777" w:rsidR="007A1973" w:rsidRPr="00075A03" w:rsidRDefault="007A1973" w:rsidP="007A1973">
            <w:pPr>
              <w:pStyle w:val="BodyCopy"/>
            </w:pPr>
            <w:r w:rsidRPr="00075A03">
              <w:t xml:space="preserve">Wiper System </w:t>
            </w:r>
          </w:p>
        </w:tc>
        <w:tc>
          <w:tcPr>
            <w:tcW w:w="945" w:type="dxa"/>
          </w:tcPr>
          <w:p w14:paraId="44EC6A83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3CBEFA95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059FFB8D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65820665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483C370B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49187F7B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2B8FBC04" w14:textId="77777777" w:rsidTr="00F72F46">
        <w:tc>
          <w:tcPr>
            <w:tcW w:w="4316" w:type="dxa"/>
          </w:tcPr>
          <w:p w14:paraId="5574A21E" w14:textId="77777777" w:rsidR="007A1973" w:rsidRPr="00075A03" w:rsidRDefault="007A1973" w:rsidP="00DB4237">
            <w:pPr>
              <w:pStyle w:val="BodyIndent1"/>
            </w:pPr>
            <w:r w:rsidRPr="00075A03">
              <w:t xml:space="preserve">Front, speed-sensitive and rain-sensing with automatic feature, variable/intermittent </w:t>
            </w:r>
            <w:r w:rsidRPr="00075A03">
              <w:br/>
              <w:t>with one-gallon fluid capacity</w:t>
            </w:r>
          </w:p>
        </w:tc>
        <w:tc>
          <w:tcPr>
            <w:tcW w:w="945" w:type="dxa"/>
          </w:tcPr>
          <w:p w14:paraId="767C3E5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770DA4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F73096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B3C509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3EC961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6468CA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1BBDAB85" w14:textId="77777777" w:rsidTr="00F72F46">
        <w:tc>
          <w:tcPr>
            <w:tcW w:w="4316" w:type="dxa"/>
          </w:tcPr>
          <w:p w14:paraId="442C9FE6" w14:textId="77777777" w:rsidR="007A1973" w:rsidRPr="00075A03" w:rsidRDefault="007A1973" w:rsidP="00DB4237">
            <w:pPr>
              <w:pStyle w:val="BodyIndent1"/>
            </w:pPr>
            <w:r w:rsidRPr="00075A03">
              <w:t>Rear with fixed intermittent and continuous speeds, with washer</w:t>
            </w:r>
          </w:p>
        </w:tc>
        <w:tc>
          <w:tcPr>
            <w:tcW w:w="945" w:type="dxa"/>
          </w:tcPr>
          <w:p w14:paraId="7EFF081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8E6CD9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9694B41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778E81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46B736C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937C641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</w:tbl>
    <w:p w14:paraId="19AD3309" w14:textId="4505B51E" w:rsidR="007A1973" w:rsidRDefault="007A1973" w:rsidP="00615169">
      <w:pPr>
        <w:pStyle w:val="Heading3"/>
        <w:keepNext/>
        <w:keepLines/>
      </w:pPr>
      <w:r w:rsidRPr="00075A03">
        <w:t>INTERIOR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4354"/>
        <w:gridCol w:w="953"/>
        <w:gridCol w:w="954"/>
        <w:gridCol w:w="955"/>
        <w:gridCol w:w="954"/>
        <w:gridCol w:w="955"/>
        <w:gridCol w:w="955"/>
      </w:tblGrid>
      <w:tr w:rsidR="007A1973" w:rsidRPr="00075A03" w14:paraId="6BB13064" w14:textId="77777777" w:rsidTr="00F72F46">
        <w:trPr>
          <w:tblHeader/>
        </w:trPr>
        <w:tc>
          <w:tcPr>
            <w:tcW w:w="4316" w:type="dxa"/>
          </w:tcPr>
          <w:p w14:paraId="19F84766" w14:textId="77777777" w:rsidR="007A1973" w:rsidRPr="007A1973" w:rsidRDefault="007A1973" w:rsidP="00615169">
            <w:pPr>
              <w:pStyle w:val="TableSubhead"/>
              <w:keepNext/>
              <w:keepLines/>
            </w:pPr>
            <w:r w:rsidRPr="007A1973">
              <w:t>INTERIOR FEATURES</w:t>
            </w:r>
          </w:p>
        </w:tc>
        <w:tc>
          <w:tcPr>
            <w:tcW w:w="945" w:type="dxa"/>
          </w:tcPr>
          <w:p w14:paraId="64D7DCCF" w14:textId="4D840D77" w:rsidR="007A1973" w:rsidRPr="007A1973" w:rsidRDefault="007A1973" w:rsidP="00615169">
            <w:pPr>
              <w:pStyle w:val="ModelSubhead"/>
              <w:keepNext/>
              <w:keepLines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Wagoneer Series II</w:t>
            </w:r>
          </w:p>
        </w:tc>
        <w:tc>
          <w:tcPr>
            <w:tcW w:w="946" w:type="dxa"/>
          </w:tcPr>
          <w:p w14:paraId="483ED959" w14:textId="5E0559FB" w:rsidR="007A1973" w:rsidRPr="007A1973" w:rsidRDefault="007A1973" w:rsidP="00615169">
            <w:pPr>
              <w:pStyle w:val="ModelSubhead"/>
              <w:keepNext/>
              <w:keepLines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Wagoneer Series III</w:t>
            </w:r>
          </w:p>
        </w:tc>
        <w:tc>
          <w:tcPr>
            <w:tcW w:w="946" w:type="dxa"/>
          </w:tcPr>
          <w:p w14:paraId="2E25179B" w14:textId="0E59E487" w:rsidR="007A1973" w:rsidRPr="007A1973" w:rsidRDefault="007A1973" w:rsidP="00615169">
            <w:pPr>
              <w:pStyle w:val="ModelSubhead"/>
              <w:keepNext/>
              <w:keepLines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Grand Wagoneer Series I</w:t>
            </w:r>
          </w:p>
        </w:tc>
        <w:tc>
          <w:tcPr>
            <w:tcW w:w="945" w:type="dxa"/>
          </w:tcPr>
          <w:p w14:paraId="60075AD7" w14:textId="29A0C990" w:rsidR="007A1973" w:rsidRPr="007A1973" w:rsidRDefault="007A1973" w:rsidP="00615169">
            <w:pPr>
              <w:pStyle w:val="ModelSubhead"/>
              <w:keepNext/>
              <w:keepLines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Grand Wagoneer Series II</w:t>
            </w:r>
          </w:p>
        </w:tc>
        <w:tc>
          <w:tcPr>
            <w:tcW w:w="946" w:type="dxa"/>
          </w:tcPr>
          <w:p w14:paraId="1534D987" w14:textId="18616DD6" w:rsidR="007A1973" w:rsidRPr="007A1973" w:rsidRDefault="007A1973" w:rsidP="00615169">
            <w:pPr>
              <w:pStyle w:val="ModelSubhead"/>
              <w:keepNext/>
              <w:keepLines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Grand Wagoneer Obsidian</w:t>
            </w:r>
          </w:p>
        </w:tc>
        <w:tc>
          <w:tcPr>
            <w:tcW w:w="946" w:type="dxa"/>
          </w:tcPr>
          <w:p w14:paraId="2789C758" w14:textId="6CBF5A05" w:rsidR="007A1973" w:rsidRPr="007A1973" w:rsidRDefault="007A1973" w:rsidP="00615169">
            <w:pPr>
              <w:pStyle w:val="ModelSubhead"/>
              <w:keepNext/>
              <w:keepLines/>
              <w:rPr>
                <w:sz w:val="15"/>
                <w:szCs w:val="15"/>
              </w:rPr>
            </w:pPr>
            <w:r w:rsidRPr="007A1973">
              <w:rPr>
                <w:sz w:val="15"/>
                <w:szCs w:val="15"/>
              </w:rPr>
              <w:t>Grand Wagoneer Series III</w:t>
            </w:r>
          </w:p>
        </w:tc>
      </w:tr>
      <w:tr w:rsidR="007A1973" w:rsidRPr="00075A03" w14:paraId="14BA80DE" w14:textId="77777777" w:rsidTr="00F72F46">
        <w:tc>
          <w:tcPr>
            <w:tcW w:w="4316" w:type="dxa"/>
          </w:tcPr>
          <w:p w14:paraId="079A59BA" w14:textId="77777777" w:rsidR="007A1973" w:rsidRPr="00075A03" w:rsidRDefault="007A1973" w:rsidP="007A1973">
            <w:pPr>
              <w:pStyle w:val="BodyCopy"/>
            </w:pPr>
            <w:r w:rsidRPr="00075A03">
              <w:t xml:space="preserve">10.25-in. </w:t>
            </w:r>
            <w:proofErr w:type="spellStart"/>
            <w:r w:rsidRPr="00075A03">
              <w:t>multiview</w:t>
            </w:r>
            <w:proofErr w:type="spellEnd"/>
            <w:r w:rsidRPr="00075A03">
              <w:t xml:space="preserve"> cluster display</w:t>
            </w:r>
          </w:p>
        </w:tc>
        <w:tc>
          <w:tcPr>
            <w:tcW w:w="945" w:type="dxa"/>
          </w:tcPr>
          <w:p w14:paraId="4770EF8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2A2591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940F75D" w14:textId="618F7993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0C5E781D" w14:textId="71763671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1F32B566" w14:textId="0B63F0D8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765BAC1" w14:textId="76A93C78" w:rsidR="007A1973" w:rsidRPr="00075A03" w:rsidRDefault="007A1973" w:rsidP="007A1973">
            <w:pPr>
              <w:pStyle w:val="S-O-P"/>
            </w:pPr>
            <w:r>
              <w:t>NA</w:t>
            </w:r>
          </w:p>
        </w:tc>
      </w:tr>
      <w:tr w:rsidR="007A1973" w:rsidRPr="00075A03" w14:paraId="1277BF6B" w14:textId="77777777" w:rsidTr="00F72F46">
        <w:tc>
          <w:tcPr>
            <w:tcW w:w="4316" w:type="dxa"/>
          </w:tcPr>
          <w:p w14:paraId="51EE76C6" w14:textId="77777777" w:rsidR="007A1973" w:rsidRPr="00075A03" w:rsidRDefault="007A1973" w:rsidP="007A1973">
            <w:pPr>
              <w:pStyle w:val="BodyCopy"/>
            </w:pPr>
            <w:r w:rsidRPr="00075A03">
              <w:lastRenderedPageBreak/>
              <w:t xml:space="preserve">12.3-in. </w:t>
            </w:r>
            <w:proofErr w:type="spellStart"/>
            <w:r w:rsidRPr="00075A03">
              <w:t>multiview</w:t>
            </w:r>
            <w:proofErr w:type="spellEnd"/>
            <w:r w:rsidRPr="00075A03">
              <w:t xml:space="preserve"> cluster display</w:t>
            </w:r>
          </w:p>
        </w:tc>
        <w:tc>
          <w:tcPr>
            <w:tcW w:w="945" w:type="dxa"/>
          </w:tcPr>
          <w:p w14:paraId="444F77A0" w14:textId="1FD06B32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7AD0BF8" w14:textId="6CAA27FF" w:rsidR="007A1973" w:rsidRPr="00075A03" w:rsidRDefault="007A1973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4B0F09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30A1C2F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5E7F651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EE1409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059BEBA3" w14:textId="77777777" w:rsidTr="00F72F46">
        <w:tc>
          <w:tcPr>
            <w:tcW w:w="4316" w:type="dxa"/>
          </w:tcPr>
          <w:p w14:paraId="16F72831" w14:textId="77777777" w:rsidR="007A1973" w:rsidRPr="00075A03" w:rsidRDefault="007A1973" w:rsidP="007A1973">
            <w:pPr>
              <w:pStyle w:val="BodyCopy"/>
            </w:pPr>
            <w:r w:rsidRPr="00075A03">
              <w:t>Air filtration system</w:t>
            </w:r>
          </w:p>
        </w:tc>
        <w:tc>
          <w:tcPr>
            <w:tcW w:w="945" w:type="dxa"/>
          </w:tcPr>
          <w:p w14:paraId="22CD9BBF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4DCADD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106584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4B74FAE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1CA2D5C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43AFA2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6CC9EC14" w14:textId="77777777" w:rsidTr="00F72F46">
        <w:tc>
          <w:tcPr>
            <w:tcW w:w="4316" w:type="dxa"/>
          </w:tcPr>
          <w:p w14:paraId="49AB7F8A" w14:textId="77777777" w:rsidR="007A1973" w:rsidRPr="00075A03" w:rsidRDefault="007A1973" w:rsidP="007A1973">
            <w:pPr>
              <w:pStyle w:val="BodyCopy"/>
            </w:pPr>
            <w:r w:rsidRPr="00075A03">
              <w:t xml:space="preserve">Climate control — tri-zone automatic </w:t>
            </w:r>
            <w:r w:rsidRPr="00075A03">
              <w:br/>
              <w:t>temperature control</w:t>
            </w:r>
          </w:p>
        </w:tc>
        <w:tc>
          <w:tcPr>
            <w:tcW w:w="945" w:type="dxa"/>
          </w:tcPr>
          <w:p w14:paraId="5348BB3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843A811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69361A7" w14:textId="5DEE5EB8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1F161677" w14:textId="594ED402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D68A20E" w14:textId="62265521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21DD039" w14:textId="5CDB6FF8" w:rsidR="007A1973" w:rsidRPr="00075A03" w:rsidRDefault="00522E18" w:rsidP="007A1973">
            <w:pPr>
              <w:pStyle w:val="S-O-P"/>
            </w:pPr>
            <w:r>
              <w:t>NA</w:t>
            </w:r>
          </w:p>
        </w:tc>
      </w:tr>
      <w:tr w:rsidR="007A1973" w:rsidRPr="00075A03" w14:paraId="72230178" w14:textId="77777777" w:rsidTr="00F72F46">
        <w:tc>
          <w:tcPr>
            <w:tcW w:w="4316" w:type="dxa"/>
          </w:tcPr>
          <w:p w14:paraId="19729F26" w14:textId="77777777" w:rsidR="007A1973" w:rsidRPr="00075A03" w:rsidRDefault="007A1973" w:rsidP="007A1973">
            <w:pPr>
              <w:pStyle w:val="BodyCopy"/>
            </w:pPr>
            <w:r w:rsidRPr="00075A03">
              <w:t xml:space="preserve">Climate control — four-zone automatic </w:t>
            </w:r>
            <w:r w:rsidRPr="00075A03">
              <w:br/>
              <w:t>temperature control with comfort display</w:t>
            </w:r>
          </w:p>
        </w:tc>
        <w:tc>
          <w:tcPr>
            <w:tcW w:w="945" w:type="dxa"/>
          </w:tcPr>
          <w:p w14:paraId="5D502D39" w14:textId="341B7282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7E3DB4A" w14:textId="2743AFDF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B60A231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353AF26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171AFD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1735F7C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5BF2DF6A" w14:textId="77777777" w:rsidTr="00F72F46">
        <w:tc>
          <w:tcPr>
            <w:tcW w:w="4316" w:type="dxa"/>
          </w:tcPr>
          <w:p w14:paraId="43FC4850" w14:textId="77777777" w:rsidR="007A1973" w:rsidRPr="00075A03" w:rsidRDefault="007A1973" w:rsidP="007A1973">
            <w:pPr>
              <w:pStyle w:val="BodyCopy"/>
            </w:pPr>
            <w:r w:rsidRPr="00075A03">
              <w:t xml:space="preserve">Cargo Area </w:t>
            </w:r>
          </w:p>
        </w:tc>
        <w:tc>
          <w:tcPr>
            <w:tcW w:w="945" w:type="dxa"/>
          </w:tcPr>
          <w:p w14:paraId="406EF84F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C38C0F8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284FD4DE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19A61C59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149A31B1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A70FEFB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353C7E24" w14:textId="77777777" w:rsidTr="00F72F46">
        <w:tc>
          <w:tcPr>
            <w:tcW w:w="4316" w:type="dxa"/>
          </w:tcPr>
          <w:p w14:paraId="0F71C5A5" w14:textId="77777777" w:rsidR="007A1973" w:rsidRPr="00075A03" w:rsidRDefault="007A1973" w:rsidP="00DB4237">
            <w:pPr>
              <w:pStyle w:val="BodyIndent1"/>
            </w:pPr>
            <w:r w:rsidRPr="00075A03">
              <w:t>Carpeted — includes storage tray and cargo tie-down loops in floor, driver’s side storage bin, 12-volt auxiliary power outlet</w:t>
            </w:r>
          </w:p>
        </w:tc>
        <w:tc>
          <w:tcPr>
            <w:tcW w:w="945" w:type="dxa"/>
          </w:tcPr>
          <w:p w14:paraId="1AB8002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FEA3D9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848D15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C95005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B3B6A9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175F4C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7D9D4494" w14:textId="77777777" w:rsidTr="00F72F46">
        <w:tc>
          <w:tcPr>
            <w:tcW w:w="4316" w:type="dxa"/>
          </w:tcPr>
          <w:p w14:paraId="6CBFEA9D" w14:textId="77777777" w:rsidR="007A1973" w:rsidRPr="00075A03" w:rsidRDefault="007A1973" w:rsidP="00DB4237">
            <w:pPr>
              <w:pStyle w:val="BodyIndent1"/>
              <w:rPr>
                <w:highlight w:val="yellow"/>
              </w:rPr>
            </w:pPr>
            <w:r w:rsidRPr="00075A03">
              <w:t xml:space="preserve">Reversible Cargo Mat </w:t>
            </w:r>
          </w:p>
        </w:tc>
        <w:tc>
          <w:tcPr>
            <w:tcW w:w="945" w:type="dxa"/>
          </w:tcPr>
          <w:p w14:paraId="19988A70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0C03B8D7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05D6D4E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DB1FEE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08DAA9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5D6D45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5F135A2D" w14:textId="77777777" w:rsidTr="00F72F46">
        <w:tc>
          <w:tcPr>
            <w:tcW w:w="4316" w:type="dxa"/>
          </w:tcPr>
          <w:p w14:paraId="155CD156" w14:textId="77777777" w:rsidR="007A1973" w:rsidRPr="00075A03" w:rsidRDefault="007A1973" w:rsidP="007A1973">
            <w:pPr>
              <w:pStyle w:val="BodyCopy"/>
            </w:pPr>
            <w:r w:rsidRPr="00075A03">
              <w:t xml:space="preserve">Console  </w:t>
            </w:r>
          </w:p>
        </w:tc>
        <w:tc>
          <w:tcPr>
            <w:tcW w:w="945" w:type="dxa"/>
          </w:tcPr>
          <w:p w14:paraId="24D7958E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D911CBC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43084252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2EE51E87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26D0F99C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3A04A3F9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16E6A5CD" w14:textId="77777777" w:rsidTr="00F72F46">
        <w:tc>
          <w:tcPr>
            <w:tcW w:w="4316" w:type="dxa"/>
          </w:tcPr>
          <w:p w14:paraId="04775E92" w14:textId="77777777" w:rsidR="007A1973" w:rsidRPr="00DB4237" w:rsidRDefault="007A1973" w:rsidP="00DB4237">
            <w:pPr>
              <w:pStyle w:val="BodyIndent1"/>
            </w:pPr>
            <w:r w:rsidRPr="00DB4237">
              <w:t>Full-length front floor console with two cup holders, two-tier armrest storage</w:t>
            </w:r>
          </w:p>
        </w:tc>
        <w:tc>
          <w:tcPr>
            <w:tcW w:w="945" w:type="dxa"/>
          </w:tcPr>
          <w:p w14:paraId="7273C1E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DE3BED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51C65C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2D78E42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1D463E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C08C12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71F8EFE0" w14:textId="77777777" w:rsidTr="00F72F46">
        <w:tc>
          <w:tcPr>
            <w:tcW w:w="4316" w:type="dxa"/>
          </w:tcPr>
          <w:p w14:paraId="29735888" w14:textId="77777777" w:rsidR="007A1973" w:rsidRPr="00DB4237" w:rsidRDefault="007A1973" w:rsidP="00DB4237">
            <w:pPr>
              <w:pStyle w:val="BodyIndent1"/>
            </w:pPr>
            <w:r w:rsidRPr="00DB4237">
              <w:t>Overhead front with two LED map lamps, two dome lamps, universal garage door opener control switches and power sunroof/sunshade controls</w:t>
            </w:r>
          </w:p>
        </w:tc>
        <w:tc>
          <w:tcPr>
            <w:tcW w:w="945" w:type="dxa"/>
          </w:tcPr>
          <w:p w14:paraId="49180F9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B1A871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3BE686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3AB7535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6040A7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41342D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292A36E4" w14:textId="77777777" w:rsidTr="00F72F46">
        <w:tc>
          <w:tcPr>
            <w:tcW w:w="4316" w:type="dxa"/>
          </w:tcPr>
          <w:p w14:paraId="76174B2C" w14:textId="77777777" w:rsidR="007A1973" w:rsidRPr="00075A03" w:rsidRDefault="007A1973" w:rsidP="007A1973">
            <w:pPr>
              <w:pStyle w:val="BodyCopy"/>
            </w:pPr>
            <w:r w:rsidRPr="00075A03">
              <w:t>Memory system — radio station presets, last-station settings, driver’s seat position, exterior mirrors and power tilt/telescoping steering wheel</w:t>
            </w:r>
          </w:p>
        </w:tc>
        <w:tc>
          <w:tcPr>
            <w:tcW w:w="945" w:type="dxa"/>
          </w:tcPr>
          <w:p w14:paraId="76ABDF4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AA1903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3267DB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6B10F3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1A0E2D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42ACDE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44B8BE1F" w14:textId="77777777" w:rsidTr="00F72F46">
        <w:tc>
          <w:tcPr>
            <w:tcW w:w="4316" w:type="dxa"/>
          </w:tcPr>
          <w:p w14:paraId="53889B2C" w14:textId="77777777" w:rsidR="007A1973" w:rsidRPr="00075A03" w:rsidRDefault="007A1973" w:rsidP="007A1973">
            <w:pPr>
              <w:pStyle w:val="BodyCopy"/>
            </w:pPr>
            <w:r w:rsidRPr="00075A03">
              <w:t xml:space="preserve">Mirrors </w:t>
            </w:r>
          </w:p>
        </w:tc>
        <w:tc>
          <w:tcPr>
            <w:tcW w:w="945" w:type="dxa"/>
          </w:tcPr>
          <w:p w14:paraId="3AB5D8BA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6D482711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040FACAB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685FC867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3D97FEAB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0B11CB81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40DAA6D2" w14:textId="77777777" w:rsidTr="00F72F46">
        <w:tc>
          <w:tcPr>
            <w:tcW w:w="4316" w:type="dxa"/>
          </w:tcPr>
          <w:p w14:paraId="7E62962E" w14:textId="77777777" w:rsidR="007A1973" w:rsidRPr="00DB4237" w:rsidRDefault="007A1973" w:rsidP="00DB4237">
            <w:pPr>
              <w:pStyle w:val="BodyIndent1"/>
            </w:pPr>
            <w:r w:rsidRPr="00DB4237">
              <w:t xml:space="preserve">Rearview, auto-dimming </w:t>
            </w:r>
          </w:p>
        </w:tc>
        <w:tc>
          <w:tcPr>
            <w:tcW w:w="945" w:type="dxa"/>
          </w:tcPr>
          <w:p w14:paraId="27286AA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48F8F8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281531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65D12D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BA87D2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9D5F9B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1DAAB1FA" w14:textId="77777777" w:rsidTr="00F72F46">
        <w:tc>
          <w:tcPr>
            <w:tcW w:w="4316" w:type="dxa"/>
          </w:tcPr>
          <w:p w14:paraId="1F3E93FE" w14:textId="77777777" w:rsidR="007A1973" w:rsidRPr="00DB4237" w:rsidRDefault="007A1973" w:rsidP="00DB4237">
            <w:pPr>
              <w:pStyle w:val="BodyIndent1"/>
            </w:pPr>
            <w:r w:rsidRPr="00DB4237">
              <w:t>Digital rearview mirror</w:t>
            </w:r>
          </w:p>
        </w:tc>
        <w:tc>
          <w:tcPr>
            <w:tcW w:w="945" w:type="dxa"/>
          </w:tcPr>
          <w:p w14:paraId="3EC0389C" w14:textId="24700B2D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F48A17E" w14:textId="7DCF3916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0686365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5" w:type="dxa"/>
          </w:tcPr>
          <w:p w14:paraId="4FBA070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EABD87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19BB63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271D9AC4" w14:textId="77777777" w:rsidTr="00F72F46">
        <w:tc>
          <w:tcPr>
            <w:tcW w:w="4316" w:type="dxa"/>
          </w:tcPr>
          <w:p w14:paraId="4363CBF8" w14:textId="77777777" w:rsidR="007A1973" w:rsidRPr="00075A03" w:rsidRDefault="007A1973" w:rsidP="007A1973">
            <w:pPr>
              <w:pStyle w:val="BodyCopy"/>
            </w:pPr>
            <w:r w:rsidRPr="00075A03">
              <w:t xml:space="preserve">Seat Fabrics </w:t>
            </w:r>
          </w:p>
        </w:tc>
        <w:tc>
          <w:tcPr>
            <w:tcW w:w="945" w:type="dxa"/>
          </w:tcPr>
          <w:p w14:paraId="6694CF25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5DBA76A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06B279B5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07F3D353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2FFEBDF7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5ACA8A04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6C3337A6" w14:textId="77777777" w:rsidTr="00F72F46">
        <w:tc>
          <w:tcPr>
            <w:tcW w:w="4316" w:type="dxa"/>
          </w:tcPr>
          <w:p w14:paraId="35C7067A" w14:textId="77777777" w:rsidR="007A1973" w:rsidRPr="00075A03" w:rsidRDefault="007A1973" w:rsidP="00DB4237">
            <w:pPr>
              <w:pStyle w:val="BodyIndent1"/>
            </w:pPr>
            <w:r w:rsidRPr="00075A03">
              <w:t xml:space="preserve">Perforated </w:t>
            </w:r>
            <w:proofErr w:type="spellStart"/>
            <w:r w:rsidRPr="00075A03">
              <w:t>Nappa</w:t>
            </w:r>
            <w:proofErr w:type="spellEnd"/>
            <w:r w:rsidRPr="00075A03">
              <w:t xml:space="preserve"> leather-trimmed seating </w:t>
            </w:r>
            <w:r w:rsidRPr="00075A03">
              <w:br/>
              <w:t xml:space="preserve">and smooth </w:t>
            </w:r>
            <w:proofErr w:type="spellStart"/>
            <w:r w:rsidRPr="00075A03">
              <w:t>Nappa</w:t>
            </w:r>
            <w:proofErr w:type="spellEnd"/>
            <w:r w:rsidRPr="00075A03">
              <w:t xml:space="preserve"> leather bolsters </w:t>
            </w:r>
          </w:p>
        </w:tc>
        <w:tc>
          <w:tcPr>
            <w:tcW w:w="945" w:type="dxa"/>
          </w:tcPr>
          <w:p w14:paraId="2F5055C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7F79CD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149C7DE" w14:textId="53CCC5B7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7685539B" w14:textId="5F4774AC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3E557D8" w14:textId="7D1A576C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067E118" w14:textId="5EDD6C05" w:rsidR="007A1973" w:rsidRPr="00075A03" w:rsidRDefault="00522E18" w:rsidP="007A1973">
            <w:pPr>
              <w:pStyle w:val="S-O-P"/>
            </w:pPr>
            <w:r>
              <w:t>NA</w:t>
            </w:r>
          </w:p>
        </w:tc>
      </w:tr>
      <w:tr w:rsidR="007A1973" w:rsidRPr="00075A03" w14:paraId="416DC7FB" w14:textId="77777777" w:rsidTr="00F72F46">
        <w:tc>
          <w:tcPr>
            <w:tcW w:w="4316" w:type="dxa"/>
          </w:tcPr>
          <w:p w14:paraId="03EAC4A8" w14:textId="77777777" w:rsidR="007A1973" w:rsidRPr="00075A03" w:rsidRDefault="007A1973" w:rsidP="00DB4237">
            <w:pPr>
              <w:pStyle w:val="BodyIndent1"/>
            </w:pPr>
            <w:r w:rsidRPr="00075A03">
              <w:t xml:space="preserve">Premium perforated </w:t>
            </w:r>
            <w:proofErr w:type="spellStart"/>
            <w:r w:rsidRPr="00075A03">
              <w:t>Nappa</w:t>
            </w:r>
            <w:proofErr w:type="spellEnd"/>
            <w:r w:rsidRPr="00075A03">
              <w:t xml:space="preserve"> leather-trimmed seating and smooth </w:t>
            </w:r>
            <w:proofErr w:type="spellStart"/>
            <w:r w:rsidRPr="00075A03">
              <w:t>Nappa</w:t>
            </w:r>
            <w:proofErr w:type="spellEnd"/>
            <w:r w:rsidRPr="00075A03">
              <w:t xml:space="preserve"> leather bolsters</w:t>
            </w:r>
          </w:p>
        </w:tc>
        <w:tc>
          <w:tcPr>
            <w:tcW w:w="945" w:type="dxa"/>
          </w:tcPr>
          <w:p w14:paraId="6087237E" w14:textId="1C5CDC30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B697709" w14:textId="65653A76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8085B1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39ADAB1" w14:textId="10B1EC5A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6C49CA0" w14:textId="3E18E30A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FB9AEA4" w14:textId="677E74A6" w:rsidR="007A1973" w:rsidRPr="00075A03" w:rsidRDefault="00522E18" w:rsidP="007A1973">
            <w:pPr>
              <w:pStyle w:val="S-O-P"/>
            </w:pPr>
            <w:r>
              <w:t>NA</w:t>
            </w:r>
          </w:p>
        </w:tc>
      </w:tr>
      <w:tr w:rsidR="007A1973" w:rsidRPr="00075A03" w14:paraId="057FF6E0" w14:textId="77777777" w:rsidTr="00F72F46">
        <w:tc>
          <w:tcPr>
            <w:tcW w:w="4316" w:type="dxa"/>
          </w:tcPr>
          <w:p w14:paraId="2B9DD282" w14:textId="77777777" w:rsidR="007A1973" w:rsidRPr="00075A03" w:rsidRDefault="007A1973" w:rsidP="00DB4237">
            <w:pPr>
              <w:pStyle w:val="BodyIndent1"/>
            </w:pPr>
            <w:r w:rsidRPr="00075A03">
              <w:t xml:space="preserve">Palermo leather-trimmed seating </w:t>
            </w:r>
          </w:p>
        </w:tc>
        <w:tc>
          <w:tcPr>
            <w:tcW w:w="945" w:type="dxa"/>
          </w:tcPr>
          <w:p w14:paraId="60A19566" w14:textId="4C862B44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1ED5188" w14:textId="2AF512C3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85DA253" w14:textId="6A055DBC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3B2934C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6DA7C0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6D5DCAE" w14:textId="5C73F43B" w:rsidR="007A1973" w:rsidRPr="00075A03" w:rsidRDefault="00522E18" w:rsidP="007A1973">
            <w:pPr>
              <w:pStyle w:val="S-O-P"/>
            </w:pPr>
            <w:r>
              <w:t>NA</w:t>
            </w:r>
          </w:p>
        </w:tc>
      </w:tr>
      <w:tr w:rsidR="007A1973" w:rsidRPr="00075A03" w14:paraId="76972E0E" w14:textId="77777777" w:rsidTr="00F72F46">
        <w:tc>
          <w:tcPr>
            <w:tcW w:w="4316" w:type="dxa"/>
          </w:tcPr>
          <w:p w14:paraId="192EA600" w14:textId="77777777" w:rsidR="007A1973" w:rsidRPr="00075A03" w:rsidRDefault="007A1973" w:rsidP="00DB4237">
            <w:pPr>
              <w:pStyle w:val="BodyIndent1"/>
            </w:pPr>
            <w:r w:rsidRPr="00075A03">
              <w:t>Palermo leather-trimmed seating with quilted accents</w:t>
            </w:r>
          </w:p>
        </w:tc>
        <w:tc>
          <w:tcPr>
            <w:tcW w:w="945" w:type="dxa"/>
          </w:tcPr>
          <w:p w14:paraId="2DA31170" w14:textId="562E34A8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3E0BB72" w14:textId="01F9ED5F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F83E260" w14:textId="425C792D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41904E2C" w14:textId="158351A3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813CAE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A5B960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719924D2" w14:textId="77777777" w:rsidTr="00F72F46">
        <w:tc>
          <w:tcPr>
            <w:tcW w:w="4316" w:type="dxa"/>
          </w:tcPr>
          <w:p w14:paraId="20CED309" w14:textId="77777777" w:rsidR="007A1973" w:rsidRPr="00075A03" w:rsidRDefault="007A1973" w:rsidP="00174C0C">
            <w:pPr>
              <w:pStyle w:val="BodyCopy"/>
              <w:keepNext/>
              <w:keepLines/>
            </w:pPr>
            <w:r w:rsidRPr="00075A03">
              <w:lastRenderedPageBreak/>
              <w:t xml:space="preserve">Seating </w:t>
            </w:r>
          </w:p>
        </w:tc>
        <w:tc>
          <w:tcPr>
            <w:tcW w:w="945" w:type="dxa"/>
          </w:tcPr>
          <w:p w14:paraId="3982D52A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6B387E60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1552C12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6B88B0D6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75F4FD25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52A07AF0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5A35BF48" w14:textId="77777777" w:rsidTr="00F72F46">
        <w:tc>
          <w:tcPr>
            <w:tcW w:w="4316" w:type="dxa"/>
          </w:tcPr>
          <w:p w14:paraId="1B26921D" w14:textId="77777777" w:rsidR="007A1973" w:rsidRPr="00075A03" w:rsidRDefault="007A1973" w:rsidP="00174C0C">
            <w:pPr>
              <w:pStyle w:val="BodyIndent1"/>
              <w:keepNext/>
              <w:keepLines/>
              <w:rPr>
                <w:highlight w:val="yellow"/>
              </w:rPr>
            </w:pPr>
            <w:r w:rsidRPr="00075A03">
              <w:t xml:space="preserve">Power 12-way driver and front-passenger </w:t>
            </w:r>
            <w:r w:rsidRPr="00075A03">
              <w:br/>
              <w:t xml:space="preserve">with driver lumbar adjuster </w:t>
            </w:r>
          </w:p>
        </w:tc>
        <w:tc>
          <w:tcPr>
            <w:tcW w:w="945" w:type="dxa"/>
          </w:tcPr>
          <w:p w14:paraId="31C025E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37AA75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372BD0E" w14:textId="20628DC6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63CB6CA5" w14:textId="50CE527E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E13D661" w14:textId="1E8E1208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A13F1F3" w14:textId="2E3A0DF2" w:rsidR="007A1973" w:rsidRPr="00075A03" w:rsidRDefault="00522E18" w:rsidP="007A1973">
            <w:pPr>
              <w:pStyle w:val="S-O-P"/>
            </w:pPr>
            <w:r>
              <w:t>NA</w:t>
            </w:r>
          </w:p>
        </w:tc>
      </w:tr>
      <w:tr w:rsidR="007A1973" w:rsidRPr="00075A03" w14:paraId="4EA6A325" w14:textId="77777777" w:rsidTr="00F72F46">
        <w:tc>
          <w:tcPr>
            <w:tcW w:w="4316" w:type="dxa"/>
          </w:tcPr>
          <w:p w14:paraId="5AF81C59" w14:textId="77777777" w:rsidR="007A1973" w:rsidRPr="00075A03" w:rsidRDefault="007A1973" w:rsidP="00DB4237">
            <w:pPr>
              <w:pStyle w:val="BodyIndent1"/>
              <w:rPr>
                <w:highlight w:val="yellow"/>
              </w:rPr>
            </w:pPr>
            <w:r w:rsidRPr="00075A03">
              <w:t xml:space="preserve">Power 24-way driver and front-passenger </w:t>
            </w:r>
            <w:r w:rsidRPr="00075A03">
              <w:br/>
              <w:t>with driver with lumbar adjuster</w:t>
            </w:r>
          </w:p>
        </w:tc>
        <w:tc>
          <w:tcPr>
            <w:tcW w:w="945" w:type="dxa"/>
          </w:tcPr>
          <w:p w14:paraId="7B647173" w14:textId="60486724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76130ED" w14:textId="2A982B77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69EE08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81821C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0D5033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6E8739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54C545D4" w14:textId="77777777" w:rsidTr="00F72F46">
        <w:tc>
          <w:tcPr>
            <w:tcW w:w="4316" w:type="dxa"/>
          </w:tcPr>
          <w:p w14:paraId="69CDAD10" w14:textId="77777777" w:rsidR="007A1973" w:rsidRPr="00075A03" w:rsidRDefault="007A1973" w:rsidP="00DB4237">
            <w:pPr>
              <w:pStyle w:val="BodyIndent1"/>
            </w:pPr>
            <w:r w:rsidRPr="00075A03">
              <w:t>Heated and ventilated front seats</w:t>
            </w:r>
          </w:p>
        </w:tc>
        <w:tc>
          <w:tcPr>
            <w:tcW w:w="945" w:type="dxa"/>
          </w:tcPr>
          <w:p w14:paraId="12752AD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3FA10E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B67B66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74CE502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9E50EB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371EE06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1AF45CEA" w14:textId="77777777" w:rsidTr="00F72F46">
        <w:tc>
          <w:tcPr>
            <w:tcW w:w="4316" w:type="dxa"/>
          </w:tcPr>
          <w:p w14:paraId="2F14B434" w14:textId="77777777" w:rsidR="007A1973" w:rsidRPr="00075A03" w:rsidRDefault="007A1973" w:rsidP="00DB4237">
            <w:pPr>
              <w:pStyle w:val="BodyIndent1"/>
            </w:pPr>
            <w:r w:rsidRPr="00075A03">
              <w:t>Heated second-row seating</w:t>
            </w:r>
          </w:p>
        </w:tc>
        <w:tc>
          <w:tcPr>
            <w:tcW w:w="945" w:type="dxa"/>
          </w:tcPr>
          <w:p w14:paraId="4851EEBB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0A404C7C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FC2EEA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449C8E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DACBF53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734AD9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63D60080" w14:textId="77777777" w:rsidTr="00F72F46">
        <w:tc>
          <w:tcPr>
            <w:tcW w:w="4316" w:type="dxa"/>
          </w:tcPr>
          <w:p w14:paraId="2B9D356E" w14:textId="77777777" w:rsidR="007A1973" w:rsidRPr="00075A03" w:rsidRDefault="007A1973" w:rsidP="00DB4237">
            <w:pPr>
              <w:pStyle w:val="BodyIndent1"/>
            </w:pPr>
            <w:r w:rsidRPr="00075A03">
              <w:t xml:space="preserve">Ventilated second-row seating </w:t>
            </w:r>
          </w:p>
        </w:tc>
        <w:tc>
          <w:tcPr>
            <w:tcW w:w="945" w:type="dxa"/>
          </w:tcPr>
          <w:p w14:paraId="49178E2F" w14:textId="455696A6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7B67705" w14:textId="6C6B5106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1E00BB68" w14:textId="101B7DAE" w:rsidR="007A1973" w:rsidRPr="00075A03" w:rsidRDefault="00522E18" w:rsidP="007A1973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1D224E4A" w14:textId="77777777" w:rsidR="007A1973" w:rsidRPr="00075A03" w:rsidRDefault="007A1973" w:rsidP="007A1973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482227A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1570E8C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33073E93" w14:textId="77777777" w:rsidTr="00F72F46">
        <w:tc>
          <w:tcPr>
            <w:tcW w:w="4316" w:type="dxa"/>
          </w:tcPr>
          <w:p w14:paraId="23DE2111" w14:textId="77777777" w:rsidR="007A1973" w:rsidRPr="00075A03" w:rsidRDefault="007A1973" w:rsidP="00DB4237">
            <w:pPr>
              <w:pStyle w:val="BodyIndent1"/>
            </w:pPr>
            <w:r w:rsidRPr="00075A03">
              <w:t xml:space="preserve">60/40 folding third-row seating </w:t>
            </w:r>
          </w:p>
        </w:tc>
        <w:tc>
          <w:tcPr>
            <w:tcW w:w="945" w:type="dxa"/>
          </w:tcPr>
          <w:p w14:paraId="1BA7589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DFED41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41BC037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27A9BEA5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603906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1C80F7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11C3C01A" w14:textId="77777777" w:rsidTr="00F72F46">
        <w:tc>
          <w:tcPr>
            <w:tcW w:w="4316" w:type="dxa"/>
          </w:tcPr>
          <w:p w14:paraId="37F85329" w14:textId="77777777" w:rsidR="007A1973" w:rsidRPr="00075A03" w:rsidRDefault="007A1973" w:rsidP="00DB4237">
            <w:pPr>
              <w:pStyle w:val="BodyIndent1"/>
            </w:pPr>
            <w:r w:rsidRPr="00075A03">
              <w:t>60/40 bench second-row seating</w:t>
            </w:r>
          </w:p>
        </w:tc>
        <w:tc>
          <w:tcPr>
            <w:tcW w:w="945" w:type="dxa"/>
          </w:tcPr>
          <w:p w14:paraId="4C9B29DB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7A187D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AE5B979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5" w:type="dxa"/>
          </w:tcPr>
          <w:p w14:paraId="2A09136D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6" w:type="dxa"/>
          </w:tcPr>
          <w:p w14:paraId="393B067A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6" w:type="dxa"/>
          </w:tcPr>
          <w:p w14:paraId="287453E8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</w:tr>
      <w:tr w:rsidR="007A1973" w:rsidRPr="00075A03" w14:paraId="30F88035" w14:textId="77777777" w:rsidTr="00F72F46">
        <w:tc>
          <w:tcPr>
            <w:tcW w:w="4316" w:type="dxa"/>
          </w:tcPr>
          <w:p w14:paraId="1DAD709A" w14:textId="77777777" w:rsidR="007A1973" w:rsidRPr="00075A03" w:rsidRDefault="007A1973" w:rsidP="00DB4237">
            <w:pPr>
              <w:pStyle w:val="BodyIndent1"/>
            </w:pPr>
            <w:r w:rsidRPr="00075A03">
              <w:t>Captain’s chairs, second-row seating</w:t>
            </w:r>
          </w:p>
        </w:tc>
        <w:tc>
          <w:tcPr>
            <w:tcW w:w="945" w:type="dxa"/>
          </w:tcPr>
          <w:p w14:paraId="21C57E8B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6" w:type="dxa"/>
          </w:tcPr>
          <w:p w14:paraId="30944F9F" w14:textId="77777777" w:rsidR="007A1973" w:rsidRPr="00075A03" w:rsidRDefault="007A1973" w:rsidP="007A1973">
            <w:pPr>
              <w:pStyle w:val="S-O-P"/>
            </w:pPr>
            <w:r w:rsidRPr="00075A03">
              <w:t>O</w:t>
            </w:r>
          </w:p>
        </w:tc>
        <w:tc>
          <w:tcPr>
            <w:tcW w:w="946" w:type="dxa"/>
          </w:tcPr>
          <w:p w14:paraId="44BF5849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7BAAB3F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EC72DEC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A39A841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5393720D" w14:textId="77777777" w:rsidTr="00F72F46">
        <w:tc>
          <w:tcPr>
            <w:tcW w:w="4316" w:type="dxa"/>
          </w:tcPr>
          <w:p w14:paraId="485B4CBE" w14:textId="77777777" w:rsidR="007A1973" w:rsidRPr="00075A03" w:rsidRDefault="007A1973" w:rsidP="007A1973">
            <w:pPr>
              <w:pStyle w:val="BodyCopy"/>
            </w:pPr>
            <w:r w:rsidRPr="00075A03">
              <w:t xml:space="preserve">Steering Wheel  </w:t>
            </w:r>
          </w:p>
        </w:tc>
        <w:tc>
          <w:tcPr>
            <w:tcW w:w="945" w:type="dxa"/>
          </w:tcPr>
          <w:p w14:paraId="719BE68B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04E85451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5FF7579A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5" w:type="dxa"/>
          </w:tcPr>
          <w:p w14:paraId="2EE8A748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2E66440F" w14:textId="77777777" w:rsidR="007A1973" w:rsidRPr="00075A03" w:rsidRDefault="007A1973" w:rsidP="007A1973">
            <w:pPr>
              <w:pStyle w:val="S-O-P"/>
            </w:pPr>
          </w:p>
        </w:tc>
        <w:tc>
          <w:tcPr>
            <w:tcW w:w="946" w:type="dxa"/>
          </w:tcPr>
          <w:p w14:paraId="244DB131" w14:textId="77777777" w:rsidR="007A1973" w:rsidRPr="00075A03" w:rsidRDefault="007A1973" w:rsidP="007A1973">
            <w:pPr>
              <w:pStyle w:val="S-O-P"/>
            </w:pPr>
          </w:p>
        </w:tc>
      </w:tr>
      <w:tr w:rsidR="007A1973" w:rsidRPr="00075A03" w14:paraId="56B4FB87" w14:textId="77777777" w:rsidTr="00F72F46">
        <w:tc>
          <w:tcPr>
            <w:tcW w:w="4316" w:type="dxa"/>
          </w:tcPr>
          <w:p w14:paraId="5A8B40FA" w14:textId="77777777" w:rsidR="007A1973" w:rsidRPr="00DB4237" w:rsidRDefault="007A1973" w:rsidP="00DB4237">
            <w:pPr>
              <w:pStyle w:val="BodyIndent1"/>
            </w:pPr>
            <w:r w:rsidRPr="00DB4237">
              <w:t xml:space="preserve">Leather-wrapped and heated with audio, speed, Electronic Vehicle Information Center, voice recognition and Adaptive Cruise Control with Stop </w:t>
            </w:r>
          </w:p>
        </w:tc>
        <w:tc>
          <w:tcPr>
            <w:tcW w:w="945" w:type="dxa"/>
          </w:tcPr>
          <w:p w14:paraId="2B48920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A1632BE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0A5589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4244BA8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1B58C5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CD4B1C8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  <w:tr w:rsidR="007A1973" w:rsidRPr="00075A03" w14:paraId="252E6902" w14:textId="77777777" w:rsidTr="00F72F46">
        <w:tc>
          <w:tcPr>
            <w:tcW w:w="4316" w:type="dxa"/>
          </w:tcPr>
          <w:p w14:paraId="78225AE2" w14:textId="77777777" w:rsidR="007A1973" w:rsidRPr="00DB4237" w:rsidRDefault="007A1973" w:rsidP="00DB4237">
            <w:pPr>
              <w:pStyle w:val="BodyIndent1"/>
            </w:pPr>
            <w:r w:rsidRPr="00DB4237">
              <w:t xml:space="preserve">Power tilt-steering wheel/telescoping </w:t>
            </w:r>
            <w:r w:rsidRPr="00DB4237">
              <w:br/>
              <w:t xml:space="preserve">steering column </w:t>
            </w:r>
          </w:p>
        </w:tc>
        <w:tc>
          <w:tcPr>
            <w:tcW w:w="945" w:type="dxa"/>
          </w:tcPr>
          <w:p w14:paraId="59057F1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2E8AFD4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3AE2D22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7C065860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A7951CA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B43700D" w14:textId="77777777" w:rsidR="007A1973" w:rsidRPr="00075A03" w:rsidRDefault="007A1973" w:rsidP="007A1973">
            <w:pPr>
              <w:pStyle w:val="S-O-P"/>
            </w:pPr>
            <w:r w:rsidRPr="00075A03">
              <w:t>S</w:t>
            </w:r>
          </w:p>
        </w:tc>
      </w:tr>
    </w:tbl>
    <w:p w14:paraId="28E21D86" w14:textId="18B7B3A2" w:rsidR="00C869C0" w:rsidRDefault="00C869C0" w:rsidP="00C869C0">
      <w:pPr>
        <w:pStyle w:val="Heading3"/>
      </w:pPr>
      <w:r w:rsidRPr="00075A03">
        <w:t>UCONNECT MULTIMEDIA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4354"/>
        <w:gridCol w:w="953"/>
        <w:gridCol w:w="954"/>
        <w:gridCol w:w="955"/>
        <w:gridCol w:w="954"/>
        <w:gridCol w:w="955"/>
        <w:gridCol w:w="955"/>
      </w:tblGrid>
      <w:tr w:rsidR="00C869C0" w:rsidRPr="00075A03" w14:paraId="26E492DE" w14:textId="77777777" w:rsidTr="00F72F46">
        <w:trPr>
          <w:tblHeader/>
        </w:trPr>
        <w:tc>
          <w:tcPr>
            <w:tcW w:w="4316" w:type="dxa"/>
          </w:tcPr>
          <w:p w14:paraId="2380B8BC" w14:textId="77777777" w:rsidR="00C869C0" w:rsidRPr="00075A03" w:rsidRDefault="00C869C0" w:rsidP="00C869C0">
            <w:pPr>
              <w:pStyle w:val="TableSubhead"/>
            </w:pPr>
            <w:r w:rsidRPr="00075A03">
              <w:t>UCONNECT MULTIMEDIA</w:t>
            </w:r>
          </w:p>
        </w:tc>
        <w:tc>
          <w:tcPr>
            <w:tcW w:w="945" w:type="dxa"/>
          </w:tcPr>
          <w:p w14:paraId="1C3BB7F6" w14:textId="6BDC905A" w:rsidR="00C869C0" w:rsidRPr="00C869C0" w:rsidRDefault="00C869C0" w:rsidP="00C869C0">
            <w:pPr>
              <w:pStyle w:val="ModelSubhead"/>
              <w:rPr>
                <w:sz w:val="15"/>
                <w:szCs w:val="15"/>
              </w:rPr>
            </w:pPr>
            <w:r w:rsidRPr="00C869C0">
              <w:rPr>
                <w:sz w:val="15"/>
                <w:szCs w:val="15"/>
              </w:rPr>
              <w:t>Wagoneer Series II</w:t>
            </w:r>
          </w:p>
        </w:tc>
        <w:tc>
          <w:tcPr>
            <w:tcW w:w="946" w:type="dxa"/>
          </w:tcPr>
          <w:p w14:paraId="3A0D2847" w14:textId="079AC9D4" w:rsidR="00C869C0" w:rsidRPr="00C869C0" w:rsidRDefault="00C869C0" w:rsidP="00C869C0">
            <w:pPr>
              <w:pStyle w:val="ModelSubhead"/>
              <w:rPr>
                <w:sz w:val="15"/>
                <w:szCs w:val="15"/>
              </w:rPr>
            </w:pPr>
            <w:r w:rsidRPr="00C869C0">
              <w:rPr>
                <w:sz w:val="15"/>
                <w:szCs w:val="15"/>
              </w:rPr>
              <w:t>Wagoneer Series III</w:t>
            </w:r>
          </w:p>
        </w:tc>
        <w:tc>
          <w:tcPr>
            <w:tcW w:w="946" w:type="dxa"/>
          </w:tcPr>
          <w:p w14:paraId="25CF0E10" w14:textId="583D8AAD" w:rsidR="00C869C0" w:rsidRPr="00C869C0" w:rsidRDefault="00C869C0" w:rsidP="00C869C0">
            <w:pPr>
              <w:pStyle w:val="ModelSubhead"/>
              <w:rPr>
                <w:sz w:val="15"/>
                <w:szCs w:val="15"/>
              </w:rPr>
            </w:pPr>
            <w:r w:rsidRPr="00C869C0">
              <w:rPr>
                <w:sz w:val="15"/>
                <w:szCs w:val="15"/>
              </w:rPr>
              <w:t>Grand Wagoneer Series I</w:t>
            </w:r>
          </w:p>
        </w:tc>
        <w:tc>
          <w:tcPr>
            <w:tcW w:w="945" w:type="dxa"/>
          </w:tcPr>
          <w:p w14:paraId="135B4AF1" w14:textId="4BFE05AF" w:rsidR="00C869C0" w:rsidRPr="00C869C0" w:rsidRDefault="00C869C0" w:rsidP="00C869C0">
            <w:pPr>
              <w:pStyle w:val="ModelSubhead"/>
              <w:rPr>
                <w:sz w:val="15"/>
                <w:szCs w:val="15"/>
              </w:rPr>
            </w:pPr>
            <w:r w:rsidRPr="00C869C0">
              <w:rPr>
                <w:sz w:val="15"/>
                <w:szCs w:val="15"/>
              </w:rPr>
              <w:t>Grand Wagoneer Series II</w:t>
            </w:r>
          </w:p>
        </w:tc>
        <w:tc>
          <w:tcPr>
            <w:tcW w:w="946" w:type="dxa"/>
          </w:tcPr>
          <w:p w14:paraId="3056ABD6" w14:textId="6B2CE78F" w:rsidR="00C869C0" w:rsidRPr="00C869C0" w:rsidRDefault="00C869C0" w:rsidP="00C869C0">
            <w:pPr>
              <w:pStyle w:val="ModelSubhead"/>
              <w:rPr>
                <w:sz w:val="15"/>
                <w:szCs w:val="15"/>
              </w:rPr>
            </w:pPr>
            <w:r w:rsidRPr="00C869C0">
              <w:rPr>
                <w:sz w:val="15"/>
                <w:szCs w:val="15"/>
              </w:rPr>
              <w:t>Grand Wagoneer Obsidian</w:t>
            </w:r>
          </w:p>
        </w:tc>
        <w:tc>
          <w:tcPr>
            <w:tcW w:w="946" w:type="dxa"/>
          </w:tcPr>
          <w:p w14:paraId="080AF1A2" w14:textId="34BC42C0" w:rsidR="00C869C0" w:rsidRPr="00C869C0" w:rsidRDefault="00C869C0" w:rsidP="00C869C0">
            <w:pPr>
              <w:pStyle w:val="ModelSubhead"/>
              <w:rPr>
                <w:sz w:val="15"/>
                <w:szCs w:val="15"/>
              </w:rPr>
            </w:pPr>
            <w:r w:rsidRPr="00C869C0">
              <w:rPr>
                <w:sz w:val="15"/>
                <w:szCs w:val="15"/>
              </w:rPr>
              <w:t>Grand Wagoneer Series III</w:t>
            </w:r>
          </w:p>
        </w:tc>
      </w:tr>
      <w:tr w:rsidR="00C869C0" w:rsidRPr="00075A03" w14:paraId="1608FD45" w14:textId="77777777" w:rsidTr="00F72F46">
        <w:tc>
          <w:tcPr>
            <w:tcW w:w="4316" w:type="dxa"/>
          </w:tcPr>
          <w:p w14:paraId="29E31F46" w14:textId="77777777" w:rsidR="00C869C0" w:rsidRPr="00075A03" w:rsidRDefault="00C869C0" w:rsidP="00C869C0">
            <w:pPr>
              <w:pStyle w:val="BodyCopy"/>
            </w:pPr>
            <w:r w:rsidRPr="00075A03">
              <w:t xml:space="preserve">Media hub — includes eight USB ports </w:t>
            </w:r>
            <w:r w:rsidRPr="00075A03">
              <w:br/>
              <w:t xml:space="preserve">(11 when equipped with Rear Seat Video </w:t>
            </w:r>
            <w:r w:rsidRPr="00075A03">
              <w:br/>
              <w:t>Group), auxiliary jack</w:t>
            </w:r>
          </w:p>
        </w:tc>
        <w:tc>
          <w:tcPr>
            <w:tcW w:w="945" w:type="dxa"/>
          </w:tcPr>
          <w:p w14:paraId="093384FE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881BF78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49B251A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EEB2D5E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F38173C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5E03974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652A9407" w14:textId="77777777" w:rsidTr="00F72F46">
        <w:tc>
          <w:tcPr>
            <w:tcW w:w="4316" w:type="dxa"/>
          </w:tcPr>
          <w:p w14:paraId="71E909A5" w14:textId="77777777" w:rsidR="00C869C0" w:rsidRPr="00075A03" w:rsidRDefault="00C869C0" w:rsidP="00C869C0">
            <w:pPr>
              <w:pStyle w:val="BodyCopy"/>
            </w:pPr>
            <w:r w:rsidRPr="00075A03">
              <w:t xml:space="preserve">Power Outlet </w:t>
            </w:r>
          </w:p>
        </w:tc>
        <w:tc>
          <w:tcPr>
            <w:tcW w:w="945" w:type="dxa"/>
          </w:tcPr>
          <w:p w14:paraId="1423E705" w14:textId="77777777" w:rsidR="00C869C0" w:rsidRPr="00075A03" w:rsidRDefault="00C869C0" w:rsidP="00C869C0">
            <w:pPr>
              <w:pStyle w:val="S-O-P"/>
            </w:pPr>
          </w:p>
        </w:tc>
        <w:tc>
          <w:tcPr>
            <w:tcW w:w="946" w:type="dxa"/>
          </w:tcPr>
          <w:p w14:paraId="406269D5" w14:textId="77777777" w:rsidR="00C869C0" w:rsidRPr="00075A03" w:rsidRDefault="00C869C0" w:rsidP="00C869C0">
            <w:pPr>
              <w:pStyle w:val="S-O-P"/>
            </w:pPr>
          </w:p>
        </w:tc>
        <w:tc>
          <w:tcPr>
            <w:tcW w:w="946" w:type="dxa"/>
          </w:tcPr>
          <w:p w14:paraId="1A82E101" w14:textId="77777777" w:rsidR="00C869C0" w:rsidRPr="00075A03" w:rsidRDefault="00C869C0" w:rsidP="00C869C0">
            <w:pPr>
              <w:pStyle w:val="S-O-P"/>
            </w:pPr>
          </w:p>
        </w:tc>
        <w:tc>
          <w:tcPr>
            <w:tcW w:w="945" w:type="dxa"/>
          </w:tcPr>
          <w:p w14:paraId="29FEA7ED" w14:textId="77777777" w:rsidR="00C869C0" w:rsidRPr="00075A03" w:rsidRDefault="00C869C0" w:rsidP="00C869C0">
            <w:pPr>
              <w:pStyle w:val="S-O-P"/>
            </w:pPr>
          </w:p>
        </w:tc>
        <w:tc>
          <w:tcPr>
            <w:tcW w:w="946" w:type="dxa"/>
          </w:tcPr>
          <w:p w14:paraId="297CEA4B" w14:textId="77777777" w:rsidR="00C869C0" w:rsidRPr="00075A03" w:rsidRDefault="00C869C0" w:rsidP="00C869C0">
            <w:pPr>
              <w:pStyle w:val="S-O-P"/>
            </w:pPr>
          </w:p>
        </w:tc>
        <w:tc>
          <w:tcPr>
            <w:tcW w:w="946" w:type="dxa"/>
          </w:tcPr>
          <w:p w14:paraId="383505C1" w14:textId="77777777" w:rsidR="00C869C0" w:rsidRPr="00075A03" w:rsidRDefault="00C869C0" w:rsidP="00C869C0">
            <w:pPr>
              <w:pStyle w:val="S-O-P"/>
            </w:pPr>
          </w:p>
        </w:tc>
      </w:tr>
      <w:tr w:rsidR="00C869C0" w:rsidRPr="00075A03" w14:paraId="4DDE91C3" w14:textId="77777777" w:rsidTr="00F72F46">
        <w:tc>
          <w:tcPr>
            <w:tcW w:w="4316" w:type="dxa"/>
          </w:tcPr>
          <w:p w14:paraId="2D7DC55C" w14:textId="77777777" w:rsidR="00C869C0" w:rsidRPr="00DB4237" w:rsidRDefault="00C869C0" w:rsidP="00DB4237">
            <w:pPr>
              <w:pStyle w:val="BodyIndent1"/>
            </w:pPr>
            <w:r w:rsidRPr="00DB4237">
              <w:t>12-volt, two auxiliary power outlets</w:t>
            </w:r>
          </w:p>
        </w:tc>
        <w:tc>
          <w:tcPr>
            <w:tcW w:w="945" w:type="dxa"/>
          </w:tcPr>
          <w:p w14:paraId="4D0914B7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06C9675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0D4E883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2E8B38B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43CC00D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9A0836B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15358ACE" w14:textId="77777777" w:rsidTr="00F72F46">
        <w:tc>
          <w:tcPr>
            <w:tcW w:w="4316" w:type="dxa"/>
          </w:tcPr>
          <w:p w14:paraId="6E8AC346" w14:textId="77777777" w:rsidR="00C869C0" w:rsidRPr="00DB4237" w:rsidRDefault="00C869C0" w:rsidP="00DB4237">
            <w:pPr>
              <w:pStyle w:val="BodyIndent1"/>
            </w:pPr>
            <w:r w:rsidRPr="00DB4237">
              <w:t xml:space="preserve">115-volt auxiliary power outlet </w:t>
            </w:r>
          </w:p>
        </w:tc>
        <w:tc>
          <w:tcPr>
            <w:tcW w:w="945" w:type="dxa"/>
          </w:tcPr>
          <w:p w14:paraId="5C7241AC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64E5D65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761B379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6A2F033E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89C5D02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1A8D665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4C5806D0" w14:textId="77777777" w:rsidTr="00F72F46">
        <w:tc>
          <w:tcPr>
            <w:tcW w:w="4316" w:type="dxa"/>
          </w:tcPr>
          <w:p w14:paraId="421AB775" w14:textId="77777777" w:rsidR="00C869C0" w:rsidRPr="00075A03" w:rsidRDefault="00C869C0" w:rsidP="00C869C0">
            <w:pPr>
              <w:pStyle w:val="BodyCopy"/>
            </w:pPr>
            <w:r w:rsidRPr="00075A03">
              <w:t xml:space="preserve">SiriusXM Radio includes six-month trial subscription </w:t>
            </w:r>
          </w:p>
        </w:tc>
        <w:tc>
          <w:tcPr>
            <w:tcW w:w="945" w:type="dxa"/>
          </w:tcPr>
          <w:p w14:paraId="15FCED4E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3288F19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60669AD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F110983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BA69D23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1E72A8B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7DE19A6D" w14:textId="77777777" w:rsidTr="00F72F46">
        <w:tc>
          <w:tcPr>
            <w:tcW w:w="4316" w:type="dxa"/>
          </w:tcPr>
          <w:p w14:paraId="680A3E30" w14:textId="77777777" w:rsidR="00C869C0" w:rsidRPr="00075A03" w:rsidRDefault="00C869C0" w:rsidP="00C869C0">
            <w:pPr>
              <w:pStyle w:val="BodyCopy"/>
            </w:pPr>
            <w:r w:rsidRPr="00075A03">
              <w:t xml:space="preserve">TomTom Traffic includes six-month trial subscription </w:t>
            </w:r>
          </w:p>
        </w:tc>
        <w:tc>
          <w:tcPr>
            <w:tcW w:w="945" w:type="dxa"/>
          </w:tcPr>
          <w:p w14:paraId="6C00B577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23E83FF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35AD1E2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2E32BBDF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B5E1BA6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4578DA4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09AB9661" w14:textId="77777777" w:rsidTr="00F72F46">
        <w:tc>
          <w:tcPr>
            <w:tcW w:w="4316" w:type="dxa"/>
          </w:tcPr>
          <w:p w14:paraId="52EE3D3C" w14:textId="77777777" w:rsidR="00C869C0" w:rsidRPr="00075A03" w:rsidRDefault="00C869C0" w:rsidP="00C869C0">
            <w:pPr>
              <w:pStyle w:val="BodyCopy"/>
            </w:pPr>
            <w:r w:rsidRPr="00075A03">
              <w:t xml:space="preserve">TomTom Travel includes six-month trial subscription </w:t>
            </w:r>
          </w:p>
        </w:tc>
        <w:tc>
          <w:tcPr>
            <w:tcW w:w="945" w:type="dxa"/>
          </w:tcPr>
          <w:p w14:paraId="18B00788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41DB2FD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26871CB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2BE26971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7F3CEB9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F4E4B4D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55BAF700" w14:textId="77777777" w:rsidTr="00F72F46">
        <w:tc>
          <w:tcPr>
            <w:tcW w:w="4316" w:type="dxa"/>
          </w:tcPr>
          <w:p w14:paraId="16B4ACB5" w14:textId="77777777" w:rsidR="00C869C0" w:rsidRPr="00075A03" w:rsidRDefault="00C869C0" w:rsidP="00F72F46">
            <w:pPr>
              <w:pStyle w:val="BodyCopy"/>
              <w:keepNext/>
              <w:keepLines/>
            </w:pPr>
            <w:r w:rsidRPr="00075A03">
              <w:lastRenderedPageBreak/>
              <w:t xml:space="preserve">Speakers </w:t>
            </w:r>
          </w:p>
        </w:tc>
        <w:tc>
          <w:tcPr>
            <w:tcW w:w="945" w:type="dxa"/>
          </w:tcPr>
          <w:p w14:paraId="2C524856" w14:textId="77777777" w:rsidR="00C869C0" w:rsidRPr="00075A03" w:rsidRDefault="00C869C0" w:rsidP="00F72F46">
            <w:pPr>
              <w:pStyle w:val="S-O-P"/>
              <w:keepNext/>
              <w:keepLines/>
            </w:pPr>
          </w:p>
        </w:tc>
        <w:tc>
          <w:tcPr>
            <w:tcW w:w="946" w:type="dxa"/>
          </w:tcPr>
          <w:p w14:paraId="6BADE800" w14:textId="77777777" w:rsidR="00C869C0" w:rsidRPr="00075A03" w:rsidRDefault="00C869C0" w:rsidP="00F72F46">
            <w:pPr>
              <w:pStyle w:val="S-O-P"/>
              <w:keepNext/>
              <w:keepLines/>
            </w:pPr>
          </w:p>
        </w:tc>
        <w:tc>
          <w:tcPr>
            <w:tcW w:w="946" w:type="dxa"/>
          </w:tcPr>
          <w:p w14:paraId="09AA4343" w14:textId="77777777" w:rsidR="00C869C0" w:rsidRPr="00075A03" w:rsidRDefault="00C869C0" w:rsidP="00F72F46">
            <w:pPr>
              <w:pStyle w:val="S-O-P"/>
              <w:keepNext/>
              <w:keepLines/>
            </w:pPr>
          </w:p>
        </w:tc>
        <w:tc>
          <w:tcPr>
            <w:tcW w:w="945" w:type="dxa"/>
          </w:tcPr>
          <w:p w14:paraId="63E30D2C" w14:textId="77777777" w:rsidR="00C869C0" w:rsidRPr="00075A03" w:rsidRDefault="00C869C0" w:rsidP="00F72F46">
            <w:pPr>
              <w:pStyle w:val="S-O-P"/>
              <w:keepNext/>
              <w:keepLines/>
            </w:pPr>
          </w:p>
        </w:tc>
        <w:tc>
          <w:tcPr>
            <w:tcW w:w="946" w:type="dxa"/>
          </w:tcPr>
          <w:p w14:paraId="187D34CB" w14:textId="77777777" w:rsidR="00C869C0" w:rsidRPr="00075A03" w:rsidRDefault="00C869C0" w:rsidP="00F72F46">
            <w:pPr>
              <w:pStyle w:val="S-O-P"/>
              <w:keepNext/>
              <w:keepLines/>
            </w:pPr>
          </w:p>
        </w:tc>
        <w:tc>
          <w:tcPr>
            <w:tcW w:w="946" w:type="dxa"/>
          </w:tcPr>
          <w:p w14:paraId="165F0120" w14:textId="77777777" w:rsidR="00C869C0" w:rsidRPr="00075A03" w:rsidRDefault="00C869C0" w:rsidP="00F72F46">
            <w:pPr>
              <w:pStyle w:val="S-O-P"/>
              <w:keepNext/>
              <w:keepLines/>
            </w:pPr>
          </w:p>
        </w:tc>
      </w:tr>
      <w:tr w:rsidR="00C869C0" w:rsidRPr="00075A03" w14:paraId="5AF7C864" w14:textId="77777777" w:rsidTr="00F72F46">
        <w:tc>
          <w:tcPr>
            <w:tcW w:w="4316" w:type="dxa"/>
          </w:tcPr>
          <w:p w14:paraId="00A294B1" w14:textId="77777777" w:rsidR="00C869C0" w:rsidRPr="00075A03" w:rsidRDefault="00C869C0" w:rsidP="00F72F46">
            <w:pPr>
              <w:pStyle w:val="BodyIndent1"/>
              <w:keepNext/>
              <w:keepLines/>
            </w:pPr>
            <w:r w:rsidRPr="00075A03">
              <w:t xml:space="preserve">Alpine premium audio system with nine speakers, subwoofer and amplifier </w:t>
            </w:r>
          </w:p>
        </w:tc>
        <w:tc>
          <w:tcPr>
            <w:tcW w:w="945" w:type="dxa"/>
          </w:tcPr>
          <w:p w14:paraId="782F0E08" w14:textId="77777777" w:rsidR="00C869C0" w:rsidRPr="00075A03" w:rsidRDefault="00C869C0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403A50E7" w14:textId="77777777" w:rsidR="00C869C0" w:rsidRPr="00075A03" w:rsidRDefault="00C869C0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183E8703" w14:textId="525BDC20" w:rsidR="00C869C0" w:rsidRPr="00075A03" w:rsidRDefault="00522E18" w:rsidP="00F72F46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5" w:type="dxa"/>
          </w:tcPr>
          <w:p w14:paraId="31CE3071" w14:textId="6F917308" w:rsidR="00C869C0" w:rsidRPr="00075A03" w:rsidRDefault="00522E18" w:rsidP="00F72F46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6" w:type="dxa"/>
          </w:tcPr>
          <w:p w14:paraId="4E253B49" w14:textId="3F3CB5CC" w:rsidR="00C869C0" w:rsidRPr="00075A03" w:rsidRDefault="00522E18" w:rsidP="00F72F46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6" w:type="dxa"/>
          </w:tcPr>
          <w:p w14:paraId="0560505E" w14:textId="56FA8DAF" w:rsidR="00C869C0" w:rsidRPr="00075A03" w:rsidRDefault="00522E18" w:rsidP="00F72F46">
            <w:pPr>
              <w:pStyle w:val="S-O-P"/>
              <w:keepNext/>
              <w:keepLines/>
            </w:pPr>
            <w:r>
              <w:t>NA</w:t>
            </w:r>
          </w:p>
        </w:tc>
      </w:tr>
      <w:tr w:rsidR="00C869C0" w:rsidRPr="00075A03" w14:paraId="707C3CA5" w14:textId="77777777" w:rsidTr="00F72F46">
        <w:tc>
          <w:tcPr>
            <w:tcW w:w="4316" w:type="dxa"/>
          </w:tcPr>
          <w:p w14:paraId="37D8827B" w14:textId="77777777" w:rsidR="00C869C0" w:rsidRPr="00075A03" w:rsidRDefault="00C869C0" w:rsidP="00F72F46">
            <w:pPr>
              <w:pStyle w:val="BodyIndent1"/>
              <w:keepNext/>
              <w:keepLines/>
            </w:pPr>
            <w:r w:rsidRPr="00075A03">
              <w:t>McIntosh MX950 Entertainment System includes a 19-speaker, 950-watt premium audio system sound system with 10-in. subwoofer</w:t>
            </w:r>
          </w:p>
        </w:tc>
        <w:tc>
          <w:tcPr>
            <w:tcW w:w="945" w:type="dxa"/>
          </w:tcPr>
          <w:p w14:paraId="08128CDE" w14:textId="4485A9B3" w:rsidR="00C869C0" w:rsidRPr="00075A03" w:rsidRDefault="00522E18" w:rsidP="00F72F46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6" w:type="dxa"/>
          </w:tcPr>
          <w:p w14:paraId="4AB2CE81" w14:textId="77777777" w:rsidR="00C869C0" w:rsidRPr="00075A03" w:rsidRDefault="00C869C0" w:rsidP="00F72F46">
            <w:pPr>
              <w:pStyle w:val="S-O-P"/>
              <w:keepNext/>
              <w:keepLines/>
            </w:pPr>
            <w:r w:rsidRPr="00075A03">
              <w:t>P</w:t>
            </w:r>
          </w:p>
        </w:tc>
        <w:tc>
          <w:tcPr>
            <w:tcW w:w="946" w:type="dxa"/>
          </w:tcPr>
          <w:p w14:paraId="48A90AFF" w14:textId="77777777" w:rsidR="00C869C0" w:rsidRPr="00075A03" w:rsidRDefault="00C869C0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5" w:type="dxa"/>
          </w:tcPr>
          <w:p w14:paraId="1817B434" w14:textId="77777777" w:rsidR="00C869C0" w:rsidRPr="00075A03" w:rsidRDefault="00C869C0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6068E104" w14:textId="752A5CC9" w:rsidR="00C869C0" w:rsidRPr="00075A03" w:rsidRDefault="00522E18" w:rsidP="00F72F46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6" w:type="dxa"/>
          </w:tcPr>
          <w:p w14:paraId="328D4426" w14:textId="30715E4E" w:rsidR="00C869C0" w:rsidRPr="00075A03" w:rsidRDefault="00522E18" w:rsidP="00F72F46">
            <w:pPr>
              <w:pStyle w:val="S-O-P"/>
              <w:keepNext/>
              <w:keepLines/>
            </w:pPr>
            <w:r>
              <w:t>NA</w:t>
            </w:r>
          </w:p>
        </w:tc>
      </w:tr>
      <w:tr w:rsidR="00C869C0" w:rsidRPr="00075A03" w14:paraId="44E49BBD" w14:textId="77777777" w:rsidTr="00F72F46">
        <w:tc>
          <w:tcPr>
            <w:tcW w:w="4316" w:type="dxa"/>
          </w:tcPr>
          <w:p w14:paraId="692F73C9" w14:textId="77777777" w:rsidR="00C869C0" w:rsidRPr="00075A03" w:rsidRDefault="00C869C0" w:rsidP="00522E18">
            <w:pPr>
              <w:pStyle w:val="BodyIndent1"/>
              <w:widowControl/>
            </w:pPr>
            <w:r w:rsidRPr="00075A03">
              <w:t>McIntosh MX1375 Reference Entertainment System includes a 23-speaker, 1,375-watt premium audio system sound system with 12-in. subwoofer</w:t>
            </w:r>
          </w:p>
        </w:tc>
        <w:tc>
          <w:tcPr>
            <w:tcW w:w="945" w:type="dxa"/>
          </w:tcPr>
          <w:p w14:paraId="5C79CAF2" w14:textId="09DA37A5" w:rsidR="00C869C0" w:rsidRPr="00075A03" w:rsidRDefault="00522E18" w:rsidP="00C869C0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76B9974" w14:textId="22C96631" w:rsidR="00C869C0" w:rsidRPr="00075A03" w:rsidRDefault="00522E18" w:rsidP="00C869C0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5EAD46E" w14:textId="6C2156FA" w:rsidR="00C869C0" w:rsidRPr="00075A03" w:rsidRDefault="00522E18" w:rsidP="00C869C0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1CE438E9" w14:textId="77777777" w:rsidR="00C869C0" w:rsidRPr="00075A03" w:rsidRDefault="00C869C0" w:rsidP="00C869C0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7A67F7EA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19ED1D5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36B0A25C" w14:textId="77777777" w:rsidTr="00F72F46">
        <w:tc>
          <w:tcPr>
            <w:tcW w:w="4316" w:type="dxa"/>
          </w:tcPr>
          <w:p w14:paraId="113786D1" w14:textId="77777777" w:rsidR="00C869C0" w:rsidRPr="00075A03" w:rsidRDefault="00C869C0" w:rsidP="00C869C0">
            <w:pPr>
              <w:pStyle w:val="BodyCopy"/>
            </w:pPr>
            <w:r w:rsidRPr="00075A03">
              <w:t>Uconnect 5C NAV with 10.1-in. display</w:t>
            </w:r>
          </w:p>
        </w:tc>
        <w:tc>
          <w:tcPr>
            <w:tcW w:w="945" w:type="dxa"/>
          </w:tcPr>
          <w:p w14:paraId="1A3BC71C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2524615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9573CFE" w14:textId="1AC39B0E" w:rsidR="00C869C0" w:rsidRPr="00075A03" w:rsidRDefault="00522E18" w:rsidP="00C869C0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12CB99F2" w14:textId="4459A002" w:rsidR="00C869C0" w:rsidRPr="00075A03" w:rsidRDefault="00522E18" w:rsidP="00C869C0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27DD8FD7" w14:textId="03FC35F8" w:rsidR="00C869C0" w:rsidRPr="00075A03" w:rsidRDefault="00522E18" w:rsidP="00C869C0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9E3E40C" w14:textId="648351AC" w:rsidR="00C869C0" w:rsidRPr="00075A03" w:rsidRDefault="00522E18" w:rsidP="00C869C0">
            <w:pPr>
              <w:pStyle w:val="S-O-P"/>
            </w:pPr>
            <w:r>
              <w:t>NA</w:t>
            </w:r>
          </w:p>
        </w:tc>
      </w:tr>
      <w:tr w:rsidR="00C869C0" w:rsidRPr="00075A03" w14:paraId="306E7710" w14:textId="77777777" w:rsidTr="00F72F46">
        <w:tc>
          <w:tcPr>
            <w:tcW w:w="4316" w:type="dxa"/>
          </w:tcPr>
          <w:p w14:paraId="315182F5" w14:textId="77777777" w:rsidR="00C869C0" w:rsidRPr="00075A03" w:rsidRDefault="00C869C0" w:rsidP="00C869C0">
            <w:pPr>
              <w:pStyle w:val="BodyCopy"/>
            </w:pPr>
            <w:r w:rsidRPr="00075A03">
              <w:t>Uconnect 5C NAV with 12-in. display</w:t>
            </w:r>
          </w:p>
        </w:tc>
        <w:tc>
          <w:tcPr>
            <w:tcW w:w="945" w:type="dxa"/>
          </w:tcPr>
          <w:p w14:paraId="1F19BB2F" w14:textId="27D5049A" w:rsidR="00C869C0" w:rsidRPr="00075A03" w:rsidRDefault="00522E18" w:rsidP="00C869C0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392ECD2C" w14:textId="33C2B581" w:rsidR="00C869C0" w:rsidRPr="00075A03" w:rsidRDefault="00522E18" w:rsidP="00C869C0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5381D551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36E17771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2AFFCED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486BF87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1C0B592D" w14:textId="77777777" w:rsidTr="00F72F46">
        <w:tc>
          <w:tcPr>
            <w:tcW w:w="4316" w:type="dxa"/>
          </w:tcPr>
          <w:p w14:paraId="18DA6334" w14:textId="77777777" w:rsidR="00C869C0" w:rsidRPr="00075A03" w:rsidRDefault="00C869C0" w:rsidP="00C869C0">
            <w:pPr>
              <w:pStyle w:val="BodyCopy"/>
            </w:pPr>
            <w:r w:rsidRPr="00075A03">
              <w:t>USB port — dual remote (second row, full function)</w:t>
            </w:r>
          </w:p>
        </w:tc>
        <w:tc>
          <w:tcPr>
            <w:tcW w:w="945" w:type="dxa"/>
          </w:tcPr>
          <w:p w14:paraId="0D1C72D2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76DAD38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59B0965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7C44F8C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12C57E6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D34C235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  <w:tr w:rsidR="00C869C0" w:rsidRPr="00075A03" w14:paraId="4C28A6F6" w14:textId="77777777" w:rsidTr="00F72F46">
        <w:tc>
          <w:tcPr>
            <w:tcW w:w="4316" w:type="dxa"/>
          </w:tcPr>
          <w:p w14:paraId="7A68D8CE" w14:textId="77777777" w:rsidR="00C869C0" w:rsidRPr="00075A03" w:rsidRDefault="00C869C0" w:rsidP="00C869C0">
            <w:pPr>
              <w:pStyle w:val="BodyCopy"/>
            </w:pPr>
            <w:r w:rsidRPr="00075A03">
              <w:t>Off-road Pages (located in TFT, 4x4 models only)</w:t>
            </w:r>
          </w:p>
        </w:tc>
        <w:tc>
          <w:tcPr>
            <w:tcW w:w="945" w:type="dxa"/>
          </w:tcPr>
          <w:p w14:paraId="23523F4A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552B574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107E620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714424C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F40545F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1F19688" w14:textId="77777777" w:rsidR="00C869C0" w:rsidRPr="00075A03" w:rsidRDefault="00C869C0" w:rsidP="00C869C0">
            <w:pPr>
              <w:pStyle w:val="S-O-P"/>
            </w:pPr>
            <w:r w:rsidRPr="00075A03">
              <w:t>S</w:t>
            </w:r>
          </w:p>
        </w:tc>
      </w:tr>
    </w:tbl>
    <w:p w14:paraId="56607540" w14:textId="090C8C34" w:rsidR="006D03D6" w:rsidRPr="006D03D6" w:rsidRDefault="006D03D6" w:rsidP="006D03D6">
      <w:pPr>
        <w:pStyle w:val="Heading3"/>
      </w:pPr>
      <w:r w:rsidRPr="006D03D6">
        <w:t>SAFETY AND SECURITY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4354"/>
        <w:gridCol w:w="953"/>
        <w:gridCol w:w="954"/>
        <w:gridCol w:w="955"/>
        <w:gridCol w:w="954"/>
        <w:gridCol w:w="955"/>
        <w:gridCol w:w="955"/>
      </w:tblGrid>
      <w:tr w:rsidR="006D03D6" w:rsidRPr="00075A03" w14:paraId="379AD11C" w14:textId="77777777" w:rsidTr="00F72F46">
        <w:trPr>
          <w:tblHeader/>
        </w:trPr>
        <w:tc>
          <w:tcPr>
            <w:tcW w:w="4316" w:type="dxa"/>
          </w:tcPr>
          <w:p w14:paraId="4A744C70" w14:textId="77777777" w:rsidR="006D03D6" w:rsidRPr="00075A03" w:rsidRDefault="006D03D6" w:rsidP="006D03D6">
            <w:pPr>
              <w:pStyle w:val="TableSubhead"/>
            </w:pPr>
            <w:r w:rsidRPr="00075A03">
              <w:t>SAFETY AND SECURITY</w:t>
            </w:r>
          </w:p>
        </w:tc>
        <w:tc>
          <w:tcPr>
            <w:tcW w:w="945" w:type="dxa"/>
          </w:tcPr>
          <w:p w14:paraId="6AA53D53" w14:textId="634DE94E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Wagoneer Series II</w:t>
            </w:r>
          </w:p>
        </w:tc>
        <w:tc>
          <w:tcPr>
            <w:tcW w:w="946" w:type="dxa"/>
          </w:tcPr>
          <w:p w14:paraId="602E94C8" w14:textId="3EFC3B17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Wagoneer Series III</w:t>
            </w:r>
          </w:p>
        </w:tc>
        <w:tc>
          <w:tcPr>
            <w:tcW w:w="946" w:type="dxa"/>
          </w:tcPr>
          <w:p w14:paraId="760EB19E" w14:textId="6D73AE74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Grand Wagoneer Series I</w:t>
            </w:r>
          </w:p>
        </w:tc>
        <w:tc>
          <w:tcPr>
            <w:tcW w:w="945" w:type="dxa"/>
          </w:tcPr>
          <w:p w14:paraId="2CC0E8FE" w14:textId="09F894D3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Grand Wagoneer Series II</w:t>
            </w:r>
          </w:p>
        </w:tc>
        <w:tc>
          <w:tcPr>
            <w:tcW w:w="946" w:type="dxa"/>
          </w:tcPr>
          <w:p w14:paraId="7FB73601" w14:textId="20721FB9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Grand Wagoneer Obsidian</w:t>
            </w:r>
          </w:p>
        </w:tc>
        <w:tc>
          <w:tcPr>
            <w:tcW w:w="946" w:type="dxa"/>
          </w:tcPr>
          <w:p w14:paraId="329FCD7C" w14:textId="5537B11B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Grand Wagoneer Series III</w:t>
            </w:r>
          </w:p>
        </w:tc>
      </w:tr>
      <w:tr w:rsidR="006D03D6" w:rsidRPr="00075A03" w14:paraId="46B83FA5" w14:textId="77777777" w:rsidTr="00F72F46">
        <w:tc>
          <w:tcPr>
            <w:tcW w:w="4316" w:type="dxa"/>
          </w:tcPr>
          <w:p w14:paraId="4954E874" w14:textId="77777777" w:rsidR="006D03D6" w:rsidRPr="00075A03" w:rsidRDefault="006D03D6" w:rsidP="006D03D6">
            <w:pPr>
              <w:pStyle w:val="BodyCopy"/>
            </w:pPr>
            <w:r w:rsidRPr="00075A03">
              <w:t xml:space="preserve">360-degree </w:t>
            </w:r>
            <w:proofErr w:type="spellStart"/>
            <w:r w:rsidRPr="00075A03">
              <w:t>SurroundView</w:t>
            </w:r>
            <w:proofErr w:type="spellEnd"/>
            <w:r w:rsidRPr="00075A03">
              <w:t xml:space="preserve"> Camera </w:t>
            </w:r>
          </w:p>
        </w:tc>
        <w:tc>
          <w:tcPr>
            <w:tcW w:w="945" w:type="dxa"/>
          </w:tcPr>
          <w:p w14:paraId="59667657" w14:textId="77777777" w:rsidR="006D03D6" w:rsidRPr="00075A03" w:rsidRDefault="006D03D6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4AD6DD64" w14:textId="77777777" w:rsidR="006D03D6" w:rsidRPr="00075A03" w:rsidRDefault="006D03D6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2FF833D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FE9E29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AA6EE76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116E767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7415C333" w14:textId="77777777" w:rsidTr="00F72F46">
        <w:tc>
          <w:tcPr>
            <w:tcW w:w="4316" w:type="dxa"/>
          </w:tcPr>
          <w:p w14:paraId="256E85FE" w14:textId="77777777" w:rsidR="006D03D6" w:rsidRPr="00075A03" w:rsidRDefault="006D03D6" w:rsidP="006D03D6">
            <w:pPr>
              <w:pStyle w:val="BodyCopy"/>
            </w:pPr>
            <w:r w:rsidRPr="00075A03">
              <w:t xml:space="preserve">Adaptive Cruise Control with Stop </w:t>
            </w:r>
          </w:p>
        </w:tc>
        <w:tc>
          <w:tcPr>
            <w:tcW w:w="945" w:type="dxa"/>
          </w:tcPr>
          <w:p w14:paraId="1C172E14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04F6FB6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27D66AB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FD887E2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0E1DA2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37B8122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6ADEFB11" w14:textId="77777777" w:rsidTr="00F72F46">
        <w:tc>
          <w:tcPr>
            <w:tcW w:w="4316" w:type="dxa"/>
          </w:tcPr>
          <w:p w14:paraId="01EE712B" w14:textId="77777777" w:rsidR="006D03D6" w:rsidRPr="00075A03" w:rsidRDefault="006D03D6" w:rsidP="006D03D6">
            <w:pPr>
              <w:pStyle w:val="BodyCopy"/>
            </w:pPr>
            <w:r w:rsidRPr="00075A03">
              <w:t xml:space="preserve">Air Bags </w:t>
            </w:r>
          </w:p>
        </w:tc>
        <w:tc>
          <w:tcPr>
            <w:tcW w:w="945" w:type="dxa"/>
          </w:tcPr>
          <w:p w14:paraId="337838FE" w14:textId="77777777" w:rsidR="006D03D6" w:rsidRPr="00075A03" w:rsidRDefault="006D03D6" w:rsidP="006D03D6">
            <w:pPr>
              <w:pStyle w:val="S-O-P"/>
            </w:pPr>
          </w:p>
        </w:tc>
        <w:tc>
          <w:tcPr>
            <w:tcW w:w="946" w:type="dxa"/>
          </w:tcPr>
          <w:p w14:paraId="262F2EDC" w14:textId="77777777" w:rsidR="006D03D6" w:rsidRPr="00075A03" w:rsidRDefault="006D03D6" w:rsidP="006D03D6">
            <w:pPr>
              <w:pStyle w:val="S-O-P"/>
            </w:pPr>
          </w:p>
        </w:tc>
        <w:tc>
          <w:tcPr>
            <w:tcW w:w="946" w:type="dxa"/>
          </w:tcPr>
          <w:p w14:paraId="7B257C72" w14:textId="77777777" w:rsidR="006D03D6" w:rsidRPr="00075A03" w:rsidRDefault="006D03D6" w:rsidP="006D03D6">
            <w:pPr>
              <w:pStyle w:val="S-O-P"/>
            </w:pPr>
          </w:p>
        </w:tc>
        <w:tc>
          <w:tcPr>
            <w:tcW w:w="945" w:type="dxa"/>
          </w:tcPr>
          <w:p w14:paraId="6824090A" w14:textId="77777777" w:rsidR="006D03D6" w:rsidRPr="00075A03" w:rsidRDefault="006D03D6" w:rsidP="006D03D6">
            <w:pPr>
              <w:pStyle w:val="S-O-P"/>
            </w:pPr>
          </w:p>
        </w:tc>
        <w:tc>
          <w:tcPr>
            <w:tcW w:w="946" w:type="dxa"/>
          </w:tcPr>
          <w:p w14:paraId="497BA690" w14:textId="77777777" w:rsidR="006D03D6" w:rsidRPr="00075A03" w:rsidRDefault="006D03D6" w:rsidP="006D03D6">
            <w:pPr>
              <w:pStyle w:val="S-O-P"/>
            </w:pPr>
          </w:p>
        </w:tc>
        <w:tc>
          <w:tcPr>
            <w:tcW w:w="946" w:type="dxa"/>
          </w:tcPr>
          <w:p w14:paraId="27B1CBAA" w14:textId="77777777" w:rsidR="006D03D6" w:rsidRPr="00075A03" w:rsidRDefault="006D03D6" w:rsidP="006D03D6">
            <w:pPr>
              <w:pStyle w:val="S-O-P"/>
            </w:pPr>
          </w:p>
        </w:tc>
      </w:tr>
      <w:tr w:rsidR="006D03D6" w:rsidRPr="00075A03" w14:paraId="7845B247" w14:textId="77777777" w:rsidTr="00F72F46">
        <w:tc>
          <w:tcPr>
            <w:tcW w:w="4316" w:type="dxa"/>
          </w:tcPr>
          <w:p w14:paraId="0752B1DE" w14:textId="77777777" w:rsidR="006D03D6" w:rsidRPr="00DB4237" w:rsidRDefault="006D03D6" w:rsidP="00DB4237">
            <w:pPr>
              <w:pStyle w:val="BodyIndent1"/>
            </w:pPr>
            <w:r w:rsidRPr="00DB4237">
              <w:t>Advanced multistage, driver and front passenger</w:t>
            </w:r>
          </w:p>
        </w:tc>
        <w:tc>
          <w:tcPr>
            <w:tcW w:w="945" w:type="dxa"/>
          </w:tcPr>
          <w:p w14:paraId="0A7E3A57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790C0E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745E2B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4F187807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8C178A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13FD11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2ACC0679" w14:textId="77777777" w:rsidTr="00F72F46">
        <w:tc>
          <w:tcPr>
            <w:tcW w:w="4316" w:type="dxa"/>
          </w:tcPr>
          <w:p w14:paraId="24D533D9" w14:textId="77777777" w:rsidR="006D03D6" w:rsidRPr="00DB4237" w:rsidRDefault="006D03D6" w:rsidP="00DB4237">
            <w:pPr>
              <w:pStyle w:val="BodyIndent1"/>
            </w:pPr>
            <w:r w:rsidRPr="00DB4237">
              <w:t>Advanced side-curtain</w:t>
            </w:r>
          </w:p>
        </w:tc>
        <w:tc>
          <w:tcPr>
            <w:tcW w:w="945" w:type="dxa"/>
          </w:tcPr>
          <w:p w14:paraId="2232CE9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22C70F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DF7769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298D9982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846E67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304660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51C5016C" w14:textId="77777777" w:rsidTr="00F72F46">
        <w:tc>
          <w:tcPr>
            <w:tcW w:w="4316" w:type="dxa"/>
          </w:tcPr>
          <w:p w14:paraId="70210C32" w14:textId="77777777" w:rsidR="006D03D6" w:rsidRPr="00DB4237" w:rsidRDefault="006D03D6" w:rsidP="00DB4237">
            <w:pPr>
              <w:pStyle w:val="BodyIndent1"/>
            </w:pPr>
            <w:r w:rsidRPr="00DB4237">
              <w:t>Advanced supplemental front-seat side air bags</w:t>
            </w:r>
          </w:p>
        </w:tc>
        <w:tc>
          <w:tcPr>
            <w:tcW w:w="945" w:type="dxa"/>
          </w:tcPr>
          <w:p w14:paraId="3EDDDBD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048974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BE18C5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76D29D6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8EC8B07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59E3786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3C0E4C2A" w14:textId="77777777" w:rsidTr="00F72F46">
        <w:tc>
          <w:tcPr>
            <w:tcW w:w="4316" w:type="dxa"/>
          </w:tcPr>
          <w:p w14:paraId="0DD45BE3" w14:textId="77777777" w:rsidR="006D03D6" w:rsidRPr="00DB4237" w:rsidRDefault="006D03D6" w:rsidP="00DB4237">
            <w:pPr>
              <w:pStyle w:val="BodyIndent1"/>
            </w:pPr>
            <w:r w:rsidRPr="00DB4237">
              <w:t>Driver and passenger’s side inflatable knee air bag</w:t>
            </w:r>
          </w:p>
        </w:tc>
        <w:tc>
          <w:tcPr>
            <w:tcW w:w="945" w:type="dxa"/>
          </w:tcPr>
          <w:p w14:paraId="26D5CA2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2B977A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0307665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6E3ADF06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38ADD5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1595B3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4CC1A8FF" w14:textId="77777777" w:rsidTr="00F72F46">
        <w:tc>
          <w:tcPr>
            <w:tcW w:w="4316" w:type="dxa"/>
          </w:tcPr>
          <w:p w14:paraId="0B8CBDA7" w14:textId="77777777" w:rsidR="006D03D6" w:rsidRPr="00075A03" w:rsidRDefault="006D03D6" w:rsidP="006D03D6">
            <w:pPr>
              <w:pStyle w:val="BodyCopy"/>
              <w:rPr>
                <w:highlight w:val="yellow"/>
              </w:rPr>
            </w:pPr>
            <w:r w:rsidRPr="00075A03">
              <w:t xml:space="preserve">Auto Hold Braking </w:t>
            </w:r>
          </w:p>
        </w:tc>
        <w:tc>
          <w:tcPr>
            <w:tcW w:w="945" w:type="dxa"/>
          </w:tcPr>
          <w:p w14:paraId="315473B4" w14:textId="7C666BE4" w:rsidR="006D03D6" w:rsidRPr="00075A03" w:rsidRDefault="00522E18" w:rsidP="006D03D6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0FE79789" w14:textId="6C1B39E4" w:rsidR="006D03D6" w:rsidRPr="00075A03" w:rsidRDefault="00522E18" w:rsidP="006D03D6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2AD1FC3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6A85023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2170F75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9B8AC95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04D8ED9F" w14:textId="77777777" w:rsidTr="00F72F46">
        <w:tc>
          <w:tcPr>
            <w:tcW w:w="4316" w:type="dxa"/>
          </w:tcPr>
          <w:p w14:paraId="3C7D1973" w14:textId="77777777" w:rsidR="006D03D6" w:rsidRPr="00075A03" w:rsidRDefault="006D03D6" w:rsidP="006D03D6">
            <w:pPr>
              <w:pStyle w:val="BodyCopy"/>
            </w:pPr>
            <w:r w:rsidRPr="00075A03">
              <w:t xml:space="preserve">Blind-spot Monitoring with Rear Cross </w:t>
            </w:r>
            <w:r w:rsidRPr="00075A03">
              <w:br/>
              <w:t>Path detection</w:t>
            </w:r>
          </w:p>
        </w:tc>
        <w:tc>
          <w:tcPr>
            <w:tcW w:w="945" w:type="dxa"/>
          </w:tcPr>
          <w:p w14:paraId="26463050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DB8373D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F2C189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69B9502B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5457B9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5A3B80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3502F7DF" w14:textId="77777777" w:rsidTr="00F72F46">
        <w:tc>
          <w:tcPr>
            <w:tcW w:w="4316" w:type="dxa"/>
          </w:tcPr>
          <w:p w14:paraId="11209BE5" w14:textId="77777777" w:rsidR="006D03D6" w:rsidRPr="00075A03" w:rsidRDefault="006D03D6" w:rsidP="006D03D6">
            <w:pPr>
              <w:pStyle w:val="BodyCopy"/>
            </w:pPr>
            <w:r w:rsidRPr="00075A03">
              <w:t>Active Lane Management</w:t>
            </w:r>
          </w:p>
        </w:tc>
        <w:tc>
          <w:tcPr>
            <w:tcW w:w="945" w:type="dxa"/>
          </w:tcPr>
          <w:p w14:paraId="2B095D56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14E681D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7FCD90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A1EE01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D87F0E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331B53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3EFDEB37" w14:textId="77777777" w:rsidTr="00F72F46">
        <w:tc>
          <w:tcPr>
            <w:tcW w:w="4316" w:type="dxa"/>
          </w:tcPr>
          <w:p w14:paraId="4DEBF283" w14:textId="77777777" w:rsidR="006D03D6" w:rsidRPr="00075A03" w:rsidRDefault="006D03D6" w:rsidP="00DB4237">
            <w:pPr>
              <w:pStyle w:val="BodyCopy"/>
              <w:keepNext/>
              <w:keepLines/>
            </w:pPr>
            <w:r w:rsidRPr="00075A03">
              <w:lastRenderedPageBreak/>
              <w:t>Electronic stability control — includes vehicle stability management system, Electronic Roll Mitigation, all-speed traction control, Brake Assist and four-channel antilock brake system</w:t>
            </w:r>
          </w:p>
        </w:tc>
        <w:tc>
          <w:tcPr>
            <w:tcW w:w="945" w:type="dxa"/>
          </w:tcPr>
          <w:p w14:paraId="6FC376E2" w14:textId="77777777" w:rsidR="006D03D6" w:rsidRPr="00075A03" w:rsidRDefault="006D03D6" w:rsidP="00DB4237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38B4C080" w14:textId="77777777" w:rsidR="006D03D6" w:rsidRPr="00075A03" w:rsidRDefault="006D03D6" w:rsidP="00DB4237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0949C6D8" w14:textId="77777777" w:rsidR="006D03D6" w:rsidRPr="00075A03" w:rsidRDefault="006D03D6" w:rsidP="00DB4237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5" w:type="dxa"/>
          </w:tcPr>
          <w:p w14:paraId="6E5E05DC" w14:textId="77777777" w:rsidR="006D03D6" w:rsidRPr="00075A03" w:rsidRDefault="006D03D6" w:rsidP="00DB4237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2813CE5F" w14:textId="77777777" w:rsidR="006D03D6" w:rsidRPr="00075A03" w:rsidRDefault="006D03D6" w:rsidP="00DB4237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1AE0D952" w14:textId="77777777" w:rsidR="006D03D6" w:rsidRPr="00075A03" w:rsidRDefault="006D03D6" w:rsidP="00DB4237">
            <w:pPr>
              <w:pStyle w:val="S-O-P"/>
              <w:keepNext/>
              <w:keepLines/>
            </w:pPr>
            <w:r w:rsidRPr="00075A03">
              <w:t>S</w:t>
            </w:r>
          </w:p>
        </w:tc>
      </w:tr>
      <w:tr w:rsidR="006D03D6" w:rsidRPr="00075A03" w14:paraId="3B960B9C" w14:textId="77777777" w:rsidTr="00F72F46">
        <w:tc>
          <w:tcPr>
            <w:tcW w:w="4316" w:type="dxa"/>
          </w:tcPr>
          <w:p w14:paraId="2E358150" w14:textId="77777777" w:rsidR="006D03D6" w:rsidRPr="00075A03" w:rsidRDefault="006D03D6" w:rsidP="00F72F46">
            <w:pPr>
              <w:pStyle w:val="BodyCopy"/>
              <w:keepNext/>
              <w:keepLines/>
            </w:pPr>
            <w:r w:rsidRPr="00075A03">
              <w:t xml:space="preserve">Full-speed Forward Collision Warning with Active Braking </w:t>
            </w:r>
          </w:p>
        </w:tc>
        <w:tc>
          <w:tcPr>
            <w:tcW w:w="945" w:type="dxa"/>
          </w:tcPr>
          <w:p w14:paraId="55AE95DB" w14:textId="77777777" w:rsidR="006D03D6" w:rsidRPr="00075A03" w:rsidRDefault="006D03D6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25B7CA74" w14:textId="77777777" w:rsidR="006D03D6" w:rsidRPr="00075A03" w:rsidRDefault="006D03D6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16DE7A18" w14:textId="77777777" w:rsidR="006D03D6" w:rsidRPr="00075A03" w:rsidRDefault="006D03D6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5" w:type="dxa"/>
          </w:tcPr>
          <w:p w14:paraId="6FFE95CD" w14:textId="77777777" w:rsidR="006D03D6" w:rsidRPr="00075A03" w:rsidRDefault="006D03D6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14C5C453" w14:textId="77777777" w:rsidR="006D03D6" w:rsidRPr="00075A03" w:rsidRDefault="006D03D6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  <w:tc>
          <w:tcPr>
            <w:tcW w:w="946" w:type="dxa"/>
          </w:tcPr>
          <w:p w14:paraId="02095888" w14:textId="77777777" w:rsidR="006D03D6" w:rsidRPr="00075A03" w:rsidRDefault="006D03D6" w:rsidP="00F72F46">
            <w:pPr>
              <w:pStyle w:val="S-O-P"/>
              <w:keepNext/>
              <w:keepLines/>
            </w:pPr>
            <w:r w:rsidRPr="00075A03">
              <w:t>S</w:t>
            </w:r>
          </w:p>
        </w:tc>
      </w:tr>
      <w:tr w:rsidR="006D03D6" w:rsidRPr="00075A03" w14:paraId="5690D27D" w14:textId="77777777" w:rsidTr="00F72F46">
        <w:tc>
          <w:tcPr>
            <w:tcW w:w="4316" w:type="dxa"/>
          </w:tcPr>
          <w:p w14:paraId="06482DFA" w14:textId="77777777" w:rsidR="006D03D6" w:rsidRPr="00075A03" w:rsidRDefault="006D03D6" w:rsidP="006D03D6">
            <w:pPr>
              <w:pStyle w:val="BodyCopy"/>
            </w:pPr>
            <w:r w:rsidRPr="00075A03">
              <w:t>Hill-start Assist</w:t>
            </w:r>
          </w:p>
        </w:tc>
        <w:tc>
          <w:tcPr>
            <w:tcW w:w="945" w:type="dxa"/>
          </w:tcPr>
          <w:p w14:paraId="1A18932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BD330DD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006705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2119713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7DD6DF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4D0BA8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3196D6E5" w14:textId="77777777" w:rsidTr="00F72F46">
        <w:tc>
          <w:tcPr>
            <w:tcW w:w="4316" w:type="dxa"/>
          </w:tcPr>
          <w:p w14:paraId="0CE7F282" w14:textId="77777777" w:rsidR="006D03D6" w:rsidRPr="00075A03" w:rsidRDefault="006D03D6" w:rsidP="006D03D6">
            <w:pPr>
              <w:pStyle w:val="BodyCopy"/>
            </w:pPr>
            <w:r w:rsidRPr="00075A03">
              <w:t xml:space="preserve">Intersection Collision Assist </w:t>
            </w:r>
          </w:p>
        </w:tc>
        <w:tc>
          <w:tcPr>
            <w:tcW w:w="945" w:type="dxa"/>
          </w:tcPr>
          <w:p w14:paraId="394F2AB0" w14:textId="77777777" w:rsidR="006D03D6" w:rsidRPr="00075A03" w:rsidRDefault="006D03D6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2D256407" w14:textId="77777777" w:rsidR="006D03D6" w:rsidRPr="00075A03" w:rsidRDefault="006D03D6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0E7B1BF7" w14:textId="1A6D2DC2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23EC87C8" w14:textId="77777777" w:rsidR="006D03D6" w:rsidRPr="00075A03" w:rsidRDefault="006D03D6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4421CE36" w14:textId="77777777" w:rsidR="006D03D6" w:rsidRPr="00075A03" w:rsidRDefault="006D03D6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5FF0BD30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7CC6E178" w14:textId="77777777" w:rsidTr="00F72F46">
        <w:tc>
          <w:tcPr>
            <w:tcW w:w="4316" w:type="dxa"/>
          </w:tcPr>
          <w:p w14:paraId="02BEDDB8" w14:textId="77777777" w:rsidR="006D03D6" w:rsidRPr="00075A03" w:rsidRDefault="006D03D6" w:rsidP="006D03D6">
            <w:pPr>
              <w:pStyle w:val="BodyCopy"/>
            </w:pPr>
            <w:r w:rsidRPr="00075A03">
              <w:t>Front and rear park assist system</w:t>
            </w:r>
          </w:p>
        </w:tc>
        <w:tc>
          <w:tcPr>
            <w:tcW w:w="945" w:type="dxa"/>
          </w:tcPr>
          <w:p w14:paraId="6F4C9D1B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933F6A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98AD13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2D8915A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F1180D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D89712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49F9E34E" w14:textId="77777777" w:rsidTr="00F72F46">
        <w:tc>
          <w:tcPr>
            <w:tcW w:w="4316" w:type="dxa"/>
          </w:tcPr>
          <w:p w14:paraId="74C4C5E8" w14:textId="77777777" w:rsidR="006D03D6" w:rsidRPr="00075A03" w:rsidRDefault="006D03D6" w:rsidP="006D03D6">
            <w:pPr>
              <w:pStyle w:val="BodyCopy"/>
            </w:pPr>
            <w:r w:rsidRPr="00075A03">
              <w:t xml:space="preserve">Rear backup camera — includes </w:t>
            </w:r>
            <w:r w:rsidRPr="00075A03">
              <w:br/>
              <w:t>rear park assist system</w:t>
            </w:r>
          </w:p>
        </w:tc>
        <w:tc>
          <w:tcPr>
            <w:tcW w:w="945" w:type="dxa"/>
          </w:tcPr>
          <w:p w14:paraId="3BE9454D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F1463B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C42BEB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379B8544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454552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254602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37E3A438" w14:textId="77777777" w:rsidTr="00F72F46">
        <w:tc>
          <w:tcPr>
            <w:tcW w:w="4316" w:type="dxa"/>
          </w:tcPr>
          <w:p w14:paraId="1291FC15" w14:textId="77777777" w:rsidR="006D03D6" w:rsidRPr="00075A03" w:rsidRDefault="006D03D6" w:rsidP="006D03D6">
            <w:pPr>
              <w:pStyle w:val="BodyCopy"/>
            </w:pPr>
            <w:r w:rsidRPr="00075A03">
              <w:t xml:space="preserve">Parallel/Perpendicular Park Assist </w:t>
            </w:r>
          </w:p>
        </w:tc>
        <w:tc>
          <w:tcPr>
            <w:tcW w:w="945" w:type="dxa"/>
          </w:tcPr>
          <w:p w14:paraId="058075D1" w14:textId="77777777" w:rsidR="006D03D6" w:rsidRPr="00075A03" w:rsidRDefault="006D03D6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2C3491A4" w14:textId="77777777" w:rsidR="006D03D6" w:rsidRPr="00075A03" w:rsidRDefault="006D03D6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46" w:type="dxa"/>
          </w:tcPr>
          <w:p w14:paraId="77C41BB0" w14:textId="54DAA826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45" w:type="dxa"/>
          </w:tcPr>
          <w:p w14:paraId="39672A58" w14:textId="453E8F4E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5D0521A" w14:textId="7CF7ABAC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63EA8B01" w14:textId="625E97AE" w:rsidR="006D03D6" w:rsidRPr="00075A03" w:rsidRDefault="005048C9" w:rsidP="006D03D6">
            <w:pPr>
              <w:pStyle w:val="S-O-P"/>
            </w:pPr>
            <w:r>
              <w:t>NA</w:t>
            </w:r>
          </w:p>
        </w:tc>
      </w:tr>
      <w:tr w:rsidR="006D03D6" w:rsidRPr="00075A03" w14:paraId="0FC91442" w14:textId="77777777" w:rsidTr="00F72F46">
        <w:tc>
          <w:tcPr>
            <w:tcW w:w="4316" w:type="dxa"/>
          </w:tcPr>
          <w:p w14:paraId="331FBFAD" w14:textId="77777777" w:rsidR="006D03D6" w:rsidRPr="00075A03" w:rsidRDefault="006D03D6" w:rsidP="006D03D6">
            <w:pPr>
              <w:pStyle w:val="BodyCopy"/>
            </w:pPr>
            <w:proofErr w:type="spellStart"/>
            <w:r w:rsidRPr="00075A03">
              <w:t>ParkSense</w:t>
            </w:r>
            <w:proofErr w:type="spellEnd"/>
            <w:r w:rsidRPr="00075A03">
              <w:t xml:space="preserve"> Automated Parking System </w:t>
            </w:r>
          </w:p>
        </w:tc>
        <w:tc>
          <w:tcPr>
            <w:tcW w:w="945" w:type="dxa"/>
          </w:tcPr>
          <w:p w14:paraId="640926B0" w14:textId="2EED4D18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4E1E1BC8" w14:textId="1BB24F9D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46" w:type="dxa"/>
          </w:tcPr>
          <w:p w14:paraId="741CAC6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B1003E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07380A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A1A58A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6431D001" w14:textId="77777777" w:rsidTr="00F72F46">
        <w:tc>
          <w:tcPr>
            <w:tcW w:w="4316" w:type="dxa"/>
          </w:tcPr>
          <w:p w14:paraId="301AEF62" w14:textId="77777777" w:rsidR="006D03D6" w:rsidRPr="00075A03" w:rsidRDefault="006D03D6" w:rsidP="006D03D6">
            <w:pPr>
              <w:pStyle w:val="BodyCopy"/>
            </w:pPr>
            <w:r w:rsidRPr="00075A03">
              <w:t>Rain Brake Support</w:t>
            </w:r>
          </w:p>
        </w:tc>
        <w:tc>
          <w:tcPr>
            <w:tcW w:w="945" w:type="dxa"/>
          </w:tcPr>
          <w:p w14:paraId="145E606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3A585D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00D7AC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202CEC8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67BD482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7946D4D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575B26DF" w14:textId="77777777" w:rsidTr="00F72F46">
        <w:tc>
          <w:tcPr>
            <w:tcW w:w="4316" w:type="dxa"/>
          </w:tcPr>
          <w:p w14:paraId="66059692" w14:textId="77777777" w:rsidR="006D03D6" w:rsidRPr="00075A03" w:rsidRDefault="006D03D6" w:rsidP="006D03D6">
            <w:pPr>
              <w:pStyle w:val="BodyCopy"/>
            </w:pPr>
            <w:r w:rsidRPr="00075A03">
              <w:t>Remote Keyless Entry</w:t>
            </w:r>
          </w:p>
        </w:tc>
        <w:tc>
          <w:tcPr>
            <w:tcW w:w="945" w:type="dxa"/>
          </w:tcPr>
          <w:p w14:paraId="7F6E419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3D6526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10244E0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5BD1374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441AFF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708CADB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0F7374D6" w14:textId="77777777" w:rsidTr="00F72F46">
        <w:tc>
          <w:tcPr>
            <w:tcW w:w="4316" w:type="dxa"/>
          </w:tcPr>
          <w:p w14:paraId="5EEF27C1" w14:textId="77777777" w:rsidR="006D03D6" w:rsidRPr="00075A03" w:rsidRDefault="006D03D6" w:rsidP="006D03D6">
            <w:pPr>
              <w:pStyle w:val="BodyCopy"/>
            </w:pPr>
            <w:r w:rsidRPr="00075A03">
              <w:t xml:space="preserve">Security alarm </w:t>
            </w:r>
          </w:p>
        </w:tc>
        <w:tc>
          <w:tcPr>
            <w:tcW w:w="945" w:type="dxa"/>
          </w:tcPr>
          <w:p w14:paraId="17D502C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1D8B38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16C526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43A320A0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4276BB8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75C6AA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7AC961BE" w14:textId="77777777" w:rsidTr="00F72F46">
        <w:tc>
          <w:tcPr>
            <w:tcW w:w="4316" w:type="dxa"/>
          </w:tcPr>
          <w:p w14:paraId="5B56011E" w14:textId="77777777" w:rsidR="006D03D6" w:rsidRPr="00075A03" w:rsidRDefault="006D03D6" w:rsidP="006D03D6">
            <w:pPr>
              <w:pStyle w:val="BodyCopy"/>
            </w:pPr>
            <w:r w:rsidRPr="00075A03">
              <w:t>Sentry Key antitheft engine immobilizer</w:t>
            </w:r>
          </w:p>
        </w:tc>
        <w:tc>
          <w:tcPr>
            <w:tcW w:w="945" w:type="dxa"/>
          </w:tcPr>
          <w:p w14:paraId="0D75D1C4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BFCF4F6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324E7A6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07B99C34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6AA3CD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BEE29E0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198218C9" w14:textId="77777777" w:rsidTr="00F72F46">
        <w:tc>
          <w:tcPr>
            <w:tcW w:w="4316" w:type="dxa"/>
          </w:tcPr>
          <w:p w14:paraId="1AB7C178" w14:textId="77777777" w:rsidR="006D03D6" w:rsidRPr="00075A03" w:rsidRDefault="006D03D6" w:rsidP="006D03D6">
            <w:pPr>
              <w:pStyle w:val="BodyCopy"/>
            </w:pPr>
            <w:r w:rsidRPr="00075A03">
              <w:t>Trailer-sway control</w:t>
            </w:r>
          </w:p>
        </w:tc>
        <w:tc>
          <w:tcPr>
            <w:tcW w:w="945" w:type="dxa"/>
          </w:tcPr>
          <w:p w14:paraId="1685CD6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6265DE3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28EC830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146BEB9B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0B3A4C0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5683CDF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10126A6C" w14:textId="77777777" w:rsidTr="00F72F46">
        <w:tc>
          <w:tcPr>
            <w:tcW w:w="4316" w:type="dxa"/>
          </w:tcPr>
          <w:p w14:paraId="2EFDA180" w14:textId="77777777" w:rsidR="006D03D6" w:rsidRPr="00075A03" w:rsidRDefault="006D03D6" w:rsidP="006D03D6">
            <w:pPr>
              <w:pStyle w:val="BodyCopy"/>
            </w:pPr>
            <w:r w:rsidRPr="00075A03">
              <w:t xml:space="preserve">Universal garage door opener </w:t>
            </w:r>
          </w:p>
        </w:tc>
        <w:tc>
          <w:tcPr>
            <w:tcW w:w="945" w:type="dxa"/>
          </w:tcPr>
          <w:p w14:paraId="5329741B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8580A05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64855654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5" w:type="dxa"/>
          </w:tcPr>
          <w:p w14:paraId="6A4DBFB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43C18CB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46" w:type="dxa"/>
          </w:tcPr>
          <w:p w14:paraId="734097F4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</w:tbl>
    <w:p w14:paraId="416B55DF" w14:textId="1976A346" w:rsidR="006D03D6" w:rsidRPr="006D03D6" w:rsidRDefault="006D03D6" w:rsidP="006D03D6">
      <w:pPr>
        <w:pStyle w:val="Heading3"/>
      </w:pPr>
      <w:r w:rsidRPr="006D03D6">
        <w:t>PACKAGES/EQUIPMENT GROUPS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4354"/>
        <w:gridCol w:w="953"/>
        <w:gridCol w:w="954"/>
        <w:gridCol w:w="955"/>
        <w:gridCol w:w="954"/>
        <w:gridCol w:w="955"/>
        <w:gridCol w:w="955"/>
      </w:tblGrid>
      <w:tr w:rsidR="006D03D6" w:rsidRPr="00075A03" w14:paraId="06ACD379" w14:textId="77777777" w:rsidTr="00540946">
        <w:trPr>
          <w:tblHeader/>
        </w:trPr>
        <w:tc>
          <w:tcPr>
            <w:tcW w:w="4354" w:type="dxa"/>
          </w:tcPr>
          <w:p w14:paraId="6A1D101C" w14:textId="77777777" w:rsidR="006D03D6" w:rsidRPr="00075A03" w:rsidRDefault="006D03D6" w:rsidP="006D03D6">
            <w:pPr>
              <w:pStyle w:val="TableSubhead"/>
            </w:pPr>
            <w:r w:rsidRPr="00075A03">
              <w:t xml:space="preserve">PACKAGES/EQUIPMENT GROUPS </w:t>
            </w:r>
          </w:p>
        </w:tc>
        <w:tc>
          <w:tcPr>
            <w:tcW w:w="953" w:type="dxa"/>
          </w:tcPr>
          <w:p w14:paraId="77FFF363" w14:textId="1EFFBFA5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Wagoneer Series II</w:t>
            </w:r>
          </w:p>
        </w:tc>
        <w:tc>
          <w:tcPr>
            <w:tcW w:w="954" w:type="dxa"/>
          </w:tcPr>
          <w:p w14:paraId="3129086A" w14:textId="5467E420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Wagoneer Series III</w:t>
            </w:r>
          </w:p>
        </w:tc>
        <w:tc>
          <w:tcPr>
            <w:tcW w:w="955" w:type="dxa"/>
          </w:tcPr>
          <w:p w14:paraId="0E349045" w14:textId="30A77408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Grand Wagoneer Series I</w:t>
            </w:r>
          </w:p>
        </w:tc>
        <w:tc>
          <w:tcPr>
            <w:tcW w:w="954" w:type="dxa"/>
          </w:tcPr>
          <w:p w14:paraId="118F5EAB" w14:textId="231B3551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Grand Wagoneer Series II</w:t>
            </w:r>
          </w:p>
        </w:tc>
        <w:tc>
          <w:tcPr>
            <w:tcW w:w="955" w:type="dxa"/>
          </w:tcPr>
          <w:p w14:paraId="442F710E" w14:textId="65D9392B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Grand Wagoneer Obsidian</w:t>
            </w:r>
          </w:p>
        </w:tc>
        <w:tc>
          <w:tcPr>
            <w:tcW w:w="955" w:type="dxa"/>
          </w:tcPr>
          <w:p w14:paraId="6B1102FF" w14:textId="5973112B" w:rsidR="006D03D6" w:rsidRPr="006D03D6" w:rsidRDefault="006D03D6" w:rsidP="006D03D6">
            <w:pPr>
              <w:pStyle w:val="ModelSubhead"/>
              <w:rPr>
                <w:sz w:val="15"/>
                <w:szCs w:val="15"/>
              </w:rPr>
            </w:pPr>
            <w:r w:rsidRPr="006D03D6">
              <w:rPr>
                <w:sz w:val="15"/>
                <w:szCs w:val="15"/>
              </w:rPr>
              <w:t>Grand Wagoneer Series III</w:t>
            </w:r>
          </w:p>
        </w:tc>
      </w:tr>
      <w:tr w:rsidR="006D03D6" w:rsidRPr="00075A03" w14:paraId="4C982F8E" w14:textId="77777777" w:rsidTr="00540946">
        <w:tc>
          <w:tcPr>
            <w:tcW w:w="4354" w:type="dxa"/>
          </w:tcPr>
          <w:p w14:paraId="2F396C8D" w14:textId="77777777" w:rsidR="006D03D6" w:rsidRPr="004617E0" w:rsidRDefault="006D03D6" w:rsidP="006D03D6">
            <w:pPr>
              <w:pStyle w:val="BodyCopy"/>
              <w:rPr>
                <w:b/>
                <w:bCs/>
              </w:rPr>
            </w:pPr>
            <w:r w:rsidRPr="004617E0">
              <w:rPr>
                <w:b/>
                <w:bCs/>
              </w:rPr>
              <w:t>Advanced All Terrain Group</w:t>
            </w:r>
          </w:p>
        </w:tc>
        <w:tc>
          <w:tcPr>
            <w:tcW w:w="953" w:type="dxa"/>
          </w:tcPr>
          <w:p w14:paraId="49061B6A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0A568236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33CDF6C8" w14:textId="49789437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7F813417" w14:textId="7D04E09E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AB8439B" w14:textId="68C707BB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2A063E7E" w14:textId="5EC4B806" w:rsidR="006D03D6" w:rsidRPr="00075A03" w:rsidRDefault="005048C9" w:rsidP="006D03D6">
            <w:pPr>
              <w:pStyle w:val="S-O-P"/>
            </w:pPr>
            <w:r>
              <w:t>NA</w:t>
            </w:r>
          </w:p>
        </w:tc>
      </w:tr>
      <w:tr w:rsidR="006D03D6" w:rsidRPr="00075A03" w14:paraId="74492AE2" w14:textId="77777777" w:rsidTr="00540946">
        <w:tc>
          <w:tcPr>
            <w:tcW w:w="4354" w:type="dxa"/>
          </w:tcPr>
          <w:p w14:paraId="056534E1" w14:textId="77777777" w:rsidR="006D03D6" w:rsidRPr="00075A03" w:rsidRDefault="006D03D6" w:rsidP="00DB4237">
            <w:pPr>
              <w:pStyle w:val="BodyIndent1"/>
            </w:pPr>
            <w:r w:rsidRPr="00075A03">
              <w:t>18-in. off-road wheel and tire</w:t>
            </w:r>
          </w:p>
        </w:tc>
        <w:tc>
          <w:tcPr>
            <w:tcW w:w="953" w:type="dxa"/>
          </w:tcPr>
          <w:p w14:paraId="16AA4A7F" w14:textId="485998A2" w:rsidR="006D03D6" w:rsidRPr="00075A03" w:rsidRDefault="005048C9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DF8AACD" w14:textId="33C57DBF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7BD4AF2" w14:textId="573DFF33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3F102E6" w14:textId="025C02E2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0091B5B" w14:textId="2C7610FA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86B37D1" w14:textId="7707D28B" w:rsidR="006D03D6" w:rsidRPr="00075A03" w:rsidRDefault="005048C9" w:rsidP="006D03D6">
            <w:pPr>
              <w:pStyle w:val="S-O-P"/>
            </w:pPr>
            <w:r>
              <w:t>NA</w:t>
            </w:r>
          </w:p>
        </w:tc>
      </w:tr>
      <w:tr w:rsidR="006D03D6" w:rsidRPr="00075A03" w14:paraId="127F5861" w14:textId="77777777" w:rsidTr="00540946">
        <w:tc>
          <w:tcPr>
            <w:tcW w:w="4354" w:type="dxa"/>
          </w:tcPr>
          <w:p w14:paraId="35FF17C3" w14:textId="77777777" w:rsidR="006D03D6" w:rsidRPr="00075A03" w:rsidRDefault="006D03D6" w:rsidP="00DB4237">
            <w:pPr>
              <w:pStyle w:val="BodyIndent1"/>
            </w:pPr>
            <w:r w:rsidRPr="00075A03">
              <w:t>20-in. off-road wheel and tire</w:t>
            </w:r>
          </w:p>
        </w:tc>
        <w:tc>
          <w:tcPr>
            <w:tcW w:w="953" w:type="dxa"/>
          </w:tcPr>
          <w:p w14:paraId="163F70D4" w14:textId="619992EB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AD83874" w14:textId="5A5BF145" w:rsidR="006D03D6" w:rsidRPr="00075A03" w:rsidRDefault="005048C9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3FA7FE5" w14:textId="10B6550B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C097883" w14:textId="37248940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2613166" w14:textId="42CC2249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25B100FB" w14:textId="0146A1A6" w:rsidR="006D03D6" w:rsidRPr="00075A03" w:rsidRDefault="005048C9" w:rsidP="006D03D6">
            <w:pPr>
              <w:pStyle w:val="S-O-P"/>
            </w:pPr>
            <w:r>
              <w:t>NA</w:t>
            </w:r>
          </w:p>
        </w:tc>
      </w:tr>
      <w:tr w:rsidR="005048C9" w:rsidRPr="00075A03" w14:paraId="4B4C8BE3" w14:textId="77777777" w:rsidTr="00540946">
        <w:tc>
          <w:tcPr>
            <w:tcW w:w="4354" w:type="dxa"/>
          </w:tcPr>
          <w:p w14:paraId="3A6E47BF" w14:textId="77777777" w:rsidR="005048C9" w:rsidRPr="00075A03" w:rsidRDefault="005048C9" w:rsidP="005048C9">
            <w:pPr>
              <w:pStyle w:val="BodyIndent1"/>
            </w:pPr>
            <w:r w:rsidRPr="00075A03">
              <w:t>Two-speed transfer case</w:t>
            </w:r>
          </w:p>
        </w:tc>
        <w:tc>
          <w:tcPr>
            <w:tcW w:w="953" w:type="dxa"/>
          </w:tcPr>
          <w:p w14:paraId="33C3414E" w14:textId="5530D8C4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64AD1BC9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600FCEAD" w14:textId="720FBE2D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978A8D3" w14:textId="4E0D5397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4F188AA" w14:textId="4593AA78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1148559" w14:textId="01D7AC3A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2334887C" w14:textId="77777777" w:rsidTr="00540946">
        <w:tc>
          <w:tcPr>
            <w:tcW w:w="4354" w:type="dxa"/>
          </w:tcPr>
          <w:p w14:paraId="529F5429" w14:textId="77777777" w:rsidR="005048C9" w:rsidRPr="00075A03" w:rsidRDefault="005048C9" w:rsidP="005048C9">
            <w:pPr>
              <w:pStyle w:val="BodyIndent1"/>
            </w:pPr>
            <w:r w:rsidRPr="00075A03">
              <w:t>3.92 rear axle ratio</w:t>
            </w:r>
          </w:p>
        </w:tc>
        <w:tc>
          <w:tcPr>
            <w:tcW w:w="953" w:type="dxa"/>
          </w:tcPr>
          <w:p w14:paraId="456C9AC9" w14:textId="432E1E5C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727AEE74" w14:textId="0521473C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11AC562" w14:textId="39D06024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2B133A83" w14:textId="7F71E6B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BB87B73" w14:textId="2C92193C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F64A5AD" w14:textId="30FB2878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3D5D3481" w14:textId="77777777" w:rsidTr="00540946">
        <w:tc>
          <w:tcPr>
            <w:tcW w:w="4354" w:type="dxa"/>
          </w:tcPr>
          <w:p w14:paraId="3164BE16" w14:textId="77777777" w:rsidR="005048C9" w:rsidRPr="00075A03" w:rsidRDefault="005048C9" w:rsidP="005048C9">
            <w:pPr>
              <w:pStyle w:val="BodyIndent1"/>
            </w:pPr>
            <w:r w:rsidRPr="00075A03">
              <w:t>Chrome tow hooks</w:t>
            </w:r>
          </w:p>
        </w:tc>
        <w:tc>
          <w:tcPr>
            <w:tcW w:w="953" w:type="dxa"/>
          </w:tcPr>
          <w:p w14:paraId="00DD1EF3" w14:textId="13F8B089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DF8F24C" w14:textId="3B012428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127412EC" w14:textId="39B839C2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0A06A75A" w14:textId="0CA27746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C4EE357" w14:textId="0BCFE1D1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9744A8F" w14:textId="21B0F525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28494372" w14:textId="77777777" w:rsidTr="00540946">
        <w:tc>
          <w:tcPr>
            <w:tcW w:w="4354" w:type="dxa"/>
          </w:tcPr>
          <w:p w14:paraId="3BB40990" w14:textId="77777777" w:rsidR="005048C9" w:rsidRPr="00075A03" w:rsidRDefault="005048C9" w:rsidP="005048C9">
            <w:pPr>
              <w:pStyle w:val="BodyIndent1"/>
            </w:pPr>
            <w:r w:rsidRPr="00075A03">
              <w:t>Removable rear tow hooks</w:t>
            </w:r>
          </w:p>
        </w:tc>
        <w:tc>
          <w:tcPr>
            <w:tcW w:w="953" w:type="dxa"/>
          </w:tcPr>
          <w:p w14:paraId="04DFA4D8" w14:textId="7C6AA993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2C3A98B" w14:textId="41A86AC6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74C0060" w14:textId="661CFB51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39B75CA2" w14:textId="01D426D7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A699322" w14:textId="117A4956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F3E68DA" w14:textId="35F3E6C9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4DD4C8D5" w14:textId="77777777" w:rsidTr="00540946">
        <w:tc>
          <w:tcPr>
            <w:tcW w:w="4354" w:type="dxa"/>
          </w:tcPr>
          <w:p w14:paraId="1DAD347F" w14:textId="77777777" w:rsidR="005048C9" w:rsidRPr="00075A03" w:rsidRDefault="005048C9" w:rsidP="005048C9">
            <w:pPr>
              <w:pStyle w:val="BodyIndent1"/>
            </w:pPr>
            <w:r w:rsidRPr="00075A03">
              <w:lastRenderedPageBreak/>
              <w:t>Electronic limited slip differential</w:t>
            </w:r>
          </w:p>
        </w:tc>
        <w:tc>
          <w:tcPr>
            <w:tcW w:w="953" w:type="dxa"/>
          </w:tcPr>
          <w:p w14:paraId="18C3BBF0" w14:textId="4474A8F4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280DAAD3" w14:textId="2716EF00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2F5F22D1" w14:textId="28EC95F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FC76E4F" w14:textId="4E871AAF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50DFCA5A" w14:textId="111868AD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462D010" w14:textId="3C2F3132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4884BB11" w14:textId="77777777" w:rsidTr="00540946">
        <w:tc>
          <w:tcPr>
            <w:tcW w:w="4354" w:type="dxa"/>
          </w:tcPr>
          <w:p w14:paraId="7729771B" w14:textId="77777777" w:rsidR="005048C9" w:rsidRPr="00075A03" w:rsidRDefault="005048C9" w:rsidP="005048C9">
            <w:pPr>
              <w:pStyle w:val="BodyIndent1"/>
            </w:pPr>
            <w:r w:rsidRPr="00075A03">
              <w:t>Quadra-Lift air suspension system</w:t>
            </w:r>
          </w:p>
        </w:tc>
        <w:tc>
          <w:tcPr>
            <w:tcW w:w="953" w:type="dxa"/>
          </w:tcPr>
          <w:p w14:paraId="0CCB3DF3" w14:textId="0A9F5CA7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6C143F8F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5FD73833" w14:textId="06171B82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E93E20E" w14:textId="38D6B307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A5411A5" w14:textId="2FC351BD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635C99F" w14:textId="372F1BE6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7EBC766D" w14:textId="77777777" w:rsidTr="00540946">
        <w:tc>
          <w:tcPr>
            <w:tcW w:w="4354" w:type="dxa"/>
          </w:tcPr>
          <w:p w14:paraId="27096101" w14:textId="77777777" w:rsidR="005048C9" w:rsidRPr="00075A03" w:rsidRDefault="005048C9" w:rsidP="005048C9">
            <w:pPr>
              <w:pStyle w:val="BodyIndent1"/>
            </w:pPr>
            <w:r w:rsidRPr="00075A03">
              <w:t>Front suspension skid plate</w:t>
            </w:r>
          </w:p>
        </w:tc>
        <w:tc>
          <w:tcPr>
            <w:tcW w:w="953" w:type="dxa"/>
          </w:tcPr>
          <w:p w14:paraId="2DDB376F" w14:textId="69F721C2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4DEA6F85" w14:textId="7A1A5F11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35C5251F" w14:textId="59D7AAB7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72DEE00" w14:textId="0F9E194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8106ABC" w14:textId="3422974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58DBAE59" w14:textId="376E146B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7DAA330C" w14:textId="77777777" w:rsidTr="00540946">
        <w:tc>
          <w:tcPr>
            <w:tcW w:w="4354" w:type="dxa"/>
          </w:tcPr>
          <w:p w14:paraId="1F183B98" w14:textId="77777777" w:rsidR="005048C9" w:rsidRPr="00075A03" w:rsidRDefault="005048C9" w:rsidP="005048C9">
            <w:pPr>
              <w:pStyle w:val="BodyIndent1"/>
            </w:pPr>
            <w:r w:rsidRPr="00075A03">
              <w:t>Fuel tank skid plate</w:t>
            </w:r>
          </w:p>
        </w:tc>
        <w:tc>
          <w:tcPr>
            <w:tcW w:w="953" w:type="dxa"/>
          </w:tcPr>
          <w:p w14:paraId="7FB303C4" w14:textId="78ABFF7F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1A47655" w14:textId="2FAE77A3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D5C65BB" w14:textId="5C57748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0CB7A262" w14:textId="752F7BB4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BDD4F5B" w14:textId="3B03946B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43A5A61" w14:textId="2578F7F4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1E57396B" w14:textId="77777777" w:rsidTr="00540946">
        <w:tc>
          <w:tcPr>
            <w:tcW w:w="4354" w:type="dxa"/>
          </w:tcPr>
          <w:p w14:paraId="05753E49" w14:textId="77777777" w:rsidR="005048C9" w:rsidRPr="00075A03" w:rsidRDefault="005048C9" w:rsidP="005048C9">
            <w:pPr>
              <w:pStyle w:val="BodyIndent1"/>
            </w:pPr>
            <w:r w:rsidRPr="00075A03">
              <w:t>Transfer case skid plate</w:t>
            </w:r>
          </w:p>
        </w:tc>
        <w:tc>
          <w:tcPr>
            <w:tcW w:w="953" w:type="dxa"/>
          </w:tcPr>
          <w:p w14:paraId="7DE331C9" w14:textId="747701E7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0FF9DFDD" w14:textId="1675033D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000DCDDF" w14:textId="73F24B1B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2C9F9A69" w14:textId="54FC225B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1F3830B" w14:textId="224684B3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5F6F663" w14:textId="4CF4C43B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22ADE814" w14:textId="77777777" w:rsidTr="00540946">
        <w:tc>
          <w:tcPr>
            <w:tcW w:w="4354" w:type="dxa"/>
          </w:tcPr>
          <w:p w14:paraId="1342753F" w14:textId="77777777" w:rsidR="005048C9" w:rsidRPr="00075A03" w:rsidRDefault="005048C9" w:rsidP="005048C9">
            <w:pPr>
              <w:pStyle w:val="BodyIndent1"/>
            </w:pPr>
            <w:proofErr w:type="spellStart"/>
            <w:r w:rsidRPr="00075A03">
              <w:t>Selec</w:t>
            </w:r>
            <w:proofErr w:type="spellEnd"/>
            <w:r w:rsidRPr="00075A03">
              <w:t>-Speed Control</w:t>
            </w:r>
          </w:p>
        </w:tc>
        <w:tc>
          <w:tcPr>
            <w:tcW w:w="953" w:type="dxa"/>
          </w:tcPr>
          <w:p w14:paraId="7798AE47" w14:textId="4E49B6AF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762C311" w14:textId="53324F86" w:rsidR="005048C9" w:rsidRPr="00075A03" w:rsidRDefault="001157FE" w:rsidP="005048C9">
            <w:pPr>
              <w:pStyle w:val="S-O-P"/>
            </w:pPr>
            <w:r>
              <w:t>O</w:t>
            </w:r>
          </w:p>
        </w:tc>
        <w:tc>
          <w:tcPr>
            <w:tcW w:w="955" w:type="dxa"/>
          </w:tcPr>
          <w:p w14:paraId="62E244F5" w14:textId="2A8615EB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D7C466B" w14:textId="2597244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3A6416D" w14:textId="0B0409A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5C28C22C" w14:textId="1342DBA9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0F4EE568" w14:textId="77777777" w:rsidTr="00540946">
        <w:tc>
          <w:tcPr>
            <w:tcW w:w="4354" w:type="dxa"/>
          </w:tcPr>
          <w:p w14:paraId="04AD15CB" w14:textId="77777777" w:rsidR="005048C9" w:rsidRPr="004617E0" w:rsidRDefault="005048C9" w:rsidP="005048C9">
            <w:pPr>
              <w:pStyle w:val="BodyCopy"/>
              <w:rPr>
                <w:b/>
                <w:bCs/>
                <w:highlight w:val="yellow"/>
              </w:rPr>
            </w:pPr>
            <w:r w:rsidRPr="004617E0">
              <w:rPr>
                <w:b/>
                <w:bCs/>
              </w:rPr>
              <w:t xml:space="preserve">Convenience Group I </w:t>
            </w:r>
          </w:p>
        </w:tc>
        <w:tc>
          <w:tcPr>
            <w:tcW w:w="953" w:type="dxa"/>
          </w:tcPr>
          <w:p w14:paraId="7F29CE01" w14:textId="77777777" w:rsidR="005048C9" w:rsidRPr="00075A03" w:rsidRDefault="005048C9" w:rsidP="005048C9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01D10496" w14:textId="77777777" w:rsidR="005048C9" w:rsidRPr="00075A03" w:rsidRDefault="005048C9" w:rsidP="005048C9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4AA9AAA9" w14:textId="0B351C8A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A04E9C4" w14:textId="502095D2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5988E2E9" w14:textId="2F247F39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375F542" w14:textId="558E7301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3E3BC1AB" w14:textId="77777777" w:rsidTr="00540946">
        <w:tc>
          <w:tcPr>
            <w:tcW w:w="4354" w:type="dxa"/>
          </w:tcPr>
          <w:p w14:paraId="60C38725" w14:textId="77777777" w:rsidR="005048C9" w:rsidRPr="00075A03" w:rsidRDefault="005048C9" w:rsidP="005048C9">
            <w:pPr>
              <w:pStyle w:val="BodyIndent1"/>
            </w:pPr>
            <w:bookmarkStart w:id="0" w:name="_Hlk63895932"/>
            <w:r w:rsidRPr="00075A03">
              <w:t xml:space="preserve">Active Lane Management system </w:t>
            </w:r>
            <w:bookmarkEnd w:id="0"/>
          </w:p>
        </w:tc>
        <w:tc>
          <w:tcPr>
            <w:tcW w:w="953" w:type="dxa"/>
          </w:tcPr>
          <w:p w14:paraId="48247167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391F69E4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052E11C5" w14:textId="3D6B9C7F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36C600C" w14:textId="406386AA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FAD9003" w14:textId="2C17C960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07AB342" w14:textId="20078932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3C1D305C" w14:textId="77777777" w:rsidTr="00540946">
        <w:tc>
          <w:tcPr>
            <w:tcW w:w="4354" w:type="dxa"/>
          </w:tcPr>
          <w:p w14:paraId="15819D08" w14:textId="77777777" w:rsidR="005048C9" w:rsidRPr="00075A03" w:rsidRDefault="005048C9" w:rsidP="005048C9">
            <w:pPr>
              <w:pStyle w:val="BodyIndent1"/>
            </w:pPr>
            <w:r w:rsidRPr="00075A03">
              <w:t>Adaptive Cruise Control with Stop &amp; Go</w:t>
            </w:r>
          </w:p>
        </w:tc>
        <w:tc>
          <w:tcPr>
            <w:tcW w:w="953" w:type="dxa"/>
          </w:tcPr>
          <w:p w14:paraId="28720291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38D9332B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7F8CBED3" w14:textId="71299D4B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581AC6C" w14:textId="3DB1381D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AC08A2B" w14:textId="0DCD24D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78172C7" w14:textId="410BDB41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6D5A9904" w14:textId="77777777" w:rsidTr="00540946">
        <w:tc>
          <w:tcPr>
            <w:tcW w:w="4354" w:type="dxa"/>
          </w:tcPr>
          <w:p w14:paraId="46D4FAD6" w14:textId="77777777" w:rsidR="005048C9" w:rsidRPr="00075A03" w:rsidRDefault="005048C9" w:rsidP="005048C9">
            <w:pPr>
              <w:pStyle w:val="BodyIndent1"/>
            </w:pPr>
            <w:r w:rsidRPr="00075A03">
              <w:t>Auto high-beam headlamp control</w:t>
            </w:r>
          </w:p>
        </w:tc>
        <w:tc>
          <w:tcPr>
            <w:tcW w:w="953" w:type="dxa"/>
          </w:tcPr>
          <w:p w14:paraId="73A7AD2B" w14:textId="4C62BCC1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02AB4B21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006DD1E3" w14:textId="6751A2E2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0199AFB" w14:textId="2EF0FA99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15B4B6C" w14:textId="10C2D208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6693672" w14:textId="29F400CB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01D320B9" w14:textId="77777777" w:rsidTr="00540946">
        <w:tc>
          <w:tcPr>
            <w:tcW w:w="4354" w:type="dxa"/>
          </w:tcPr>
          <w:p w14:paraId="47AD13FB" w14:textId="77777777" w:rsidR="005048C9" w:rsidRPr="00075A03" w:rsidRDefault="005048C9" w:rsidP="005048C9">
            <w:pPr>
              <w:pStyle w:val="BodyIndent1"/>
            </w:pPr>
            <w:r w:rsidRPr="00075A03">
              <w:t xml:space="preserve">Drowsy Driver Detection </w:t>
            </w:r>
          </w:p>
        </w:tc>
        <w:tc>
          <w:tcPr>
            <w:tcW w:w="953" w:type="dxa"/>
          </w:tcPr>
          <w:p w14:paraId="55E462D1" w14:textId="4434BE80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5AFD593" w14:textId="780EC097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35A14697" w14:textId="6BCFBE90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071DCEB3" w14:textId="5B3F22D9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D8F5337" w14:textId="546F9999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E782293" w14:textId="1C405829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0A99CE44" w14:textId="77777777" w:rsidTr="00540946">
        <w:tc>
          <w:tcPr>
            <w:tcW w:w="4354" w:type="dxa"/>
          </w:tcPr>
          <w:p w14:paraId="1B9AF8FB" w14:textId="77777777" w:rsidR="005048C9" w:rsidRPr="00075A03" w:rsidRDefault="005048C9" w:rsidP="005048C9">
            <w:pPr>
              <w:pStyle w:val="BodyIndent1"/>
            </w:pPr>
            <w:r w:rsidRPr="00075A03">
              <w:t>Traffic Sign Recognition</w:t>
            </w:r>
          </w:p>
        </w:tc>
        <w:tc>
          <w:tcPr>
            <w:tcW w:w="953" w:type="dxa"/>
          </w:tcPr>
          <w:p w14:paraId="234E6943" w14:textId="6447055C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229030A" w14:textId="4F9D66AA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A6645FD" w14:textId="15A9A229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097CCF5" w14:textId="5C575AF4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A9EA8DF" w14:textId="79ECBD47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3C152FE" w14:textId="79BDEBE2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189B5B92" w14:textId="77777777" w:rsidTr="00540946">
        <w:tc>
          <w:tcPr>
            <w:tcW w:w="4354" w:type="dxa"/>
          </w:tcPr>
          <w:p w14:paraId="498AC112" w14:textId="77777777" w:rsidR="005048C9" w:rsidRPr="00075A03" w:rsidRDefault="005048C9" w:rsidP="005048C9">
            <w:pPr>
              <w:pStyle w:val="BodyIndent1"/>
            </w:pPr>
            <w:r w:rsidRPr="00075A03">
              <w:t>Intersection Collision Assist</w:t>
            </w:r>
          </w:p>
        </w:tc>
        <w:tc>
          <w:tcPr>
            <w:tcW w:w="953" w:type="dxa"/>
          </w:tcPr>
          <w:p w14:paraId="6B1DBC7C" w14:textId="482A32B8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6ED4BEEE" w14:textId="19FA45F1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2ADA13A" w14:textId="50DEC1F0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0A0F1626" w14:textId="2E4EE76A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FD16ED1" w14:textId="2A395DD0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20953EEA" w14:textId="63ED5539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7EEA148F" w14:textId="77777777" w:rsidTr="00540946">
        <w:tc>
          <w:tcPr>
            <w:tcW w:w="4354" w:type="dxa"/>
          </w:tcPr>
          <w:p w14:paraId="1B14AB3C" w14:textId="77777777" w:rsidR="005048C9" w:rsidRPr="00075A03" w:rsidRDefault="005048C9" w:rsidP="005048C9">
            <w:pPr>
              <w:pStyle w:val="BodyIndent1"/>
            </w:pPr>
            <w:r w:rsidRPr="00075A03">
              <w:t>Head-up Display (HUD)</w:t>
            </w:r>
          </w:p>
        </w:tc>
        <w:tc>
          <w:tcPr>
            <w:tcW w:w="953" w:type="dxa"/>
          </w:tcPr>
          <w:p w14:paraId="02F9E34F" w14:textId="730270CF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4791FE41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46D3D211" w14:textId="1D64C4A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472EA779" w14:textId="724FD71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3DBA9DE" w14:textId="24E466D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D108C7A" w14:textId="7F957B84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55A2CE09" w14:textId="77777777" w:rsidTr="00540946">
        <w:tc>
          <w:tcPr>
            <w:tcW w:w="4354" w:type="dxa"/>
          </w:tcPr>
          <w:p w14:paraId="7523B60B" w14:textId="77777777" w:rsidR="005048C9" w:rsidRPr="00075A03" w:rsidRDefault="005048C9" w:rsidP="005048C9">
            <w:pPr>
              <w:pStyle w:val="BodyIndent1"/>
            </w:pPr>
            <w:r w:rsidRPr="00075A03">
              <w:t>360-Surround View Camera</w:t>
            </w:r>
          </w:p>
        </w:tc>
        <w:tc>
          <w:tcPr>
            <w:tcW w:w="953" w:type="dxa"/>
          </w:tcPr>
          <w:p w14:paraId="760BCD30" w14:textId="56BBF2C4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DCB9AC1" w14:textId="2B51DDEA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6FCC2BE" w14:textId="2014CE0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9C7CAB0" w14:textId="3097847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0B7AFB5" w14:textId="74993C7A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1DC9091" w14:textId="0B76CE41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22115898" w14:textId="77777777" w:rsidTr="00540946">
        <w:tc>
          <w:tcPr>
            <w:tcW w:w="4354" w:type="dxa"/>
          </w:tcPr>
          <w:p w14:paraId="61C7146C" w14:textId="77777777" w:rsidR="005048C9" w:rsidRPr="00075A03" w:rsidRDefault="005048C9" w:rsidP="005048C9">
            <w:pPr>
              <w:pStyle w:val="BodyIndent1"/>
            </w:pPr>
            <w:r w:rsidRPr="00075A03">
              <w:t>Wireless charging pad</w:t>
            </w:r>
          </w:p>
        </w:tc>
        <w:tc>
          <w:tcPr>
            <w:tcW w:w="953" w:type="dxa"/>
          </w:tcPr>
          <w:p w14:paraId="2D675551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7040D559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024597C5" w14:textId="64441FEF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42DC0B5A" w14:textId="5F578BEA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EAC4AAD" w14:textId="4AEE9887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2B98433" w14:textId="45B20981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1BE25DD3" w14:textId="77777777" w:rsidTr="00540946">
        <w:tc>
          <w:tcPr>
            <w:tcW w:w="4354" w:type="dxa"/>
          </w:tcPr>
          <w:p w14:paraId="0E807E50" w14:textId="77777777" w:rsidR="005048C9" w:rsidRPr="00075A03" w:rsidRDefault="005048C9" w:rsidP="005048C9">
            <w:pPr>
              <w:pStyle w:val="BodyIndent1"/>
            </w:pPr>
            <w:r w:rsidRPr="00075A03">
              <w:t>Heated second-row seats</w:t>
            </w:r>
          </w:p>
        </w:tc>
        <w:tc>
          <w:tcPr>
            <w:tcW w:w="953" w:type="dxa"/>
          </w:tcPr>
          <w:p w14:paraId="727A8B4A" w14:textId="2A559A7B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623E99FB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16A61504" w14:textId="67A03AB7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7C810454" w14:textId="64198CCA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C900E76" w14:textId="4DC3B1D4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D87C020" w14:textId="323B15F2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04A61BA1" w14:textId="77777777" w:rsidTr="00540946">
        <w:tc>
          <w:tcPr>
            <w:tcW w:w="4354" w:type="dxa"/>
          </w:tcPr>
          <w:p w14:paraId="56362518" w14:textId="77777777" w:rsidR="005048C9" w:rsidRPr="00075A03" w:rsidRDefault="005048C9" w:rsidP="005048C9">
            <w:pPr>
              <w:pStyle w:val="BodyIndent1"/>
            </w:pPr>
            <w:r w:rsidRPr="00075A03">
              <w:t xml:space="preserve">Memory steering column </w:t>
            </w:r>
          </w:p>
        </w:tc>
        <w:tc>
          <w:tcPr>
            <w:tcW w:w="953" w:type="dxa"/>
          </w:tcPr>
          <w:p w14:paraId="7639E175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258B3A3E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6946365C" w14:textId="1FE71AD9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45A05F75" w14:textId="45FC1683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47AE4E5" w14:textId="40D8C853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9ABF36A" w14:textId="60778191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7C3010DF" w14:textId="77777777" w:rsidTr="00540946">
        <w:tc>
          <w:tcPr>
            <w:tcW w:w="4354" w:type="dxa"/>
          </w:tcPr>
          <w:p w14:paraId="737E9519" w14:textId="77777777" w:rsidR="005048C9" w:rsidRPr="00075A03" w:rsidRDefault="005048C9" w:rsidP="005048C9">
            <w:pPr>
              <w:pStyle w:val="BodyIndent1"/>
            </w:pPr>
            <w:r w:rsidRPr="00075A03">
              <w:t>Parallel/Perpendicular Park Assist</w:t>
            </w:r>
          </w:p>
        </w:tc>
        <w:tc>
          <w:tcPr>
            <w:tcW w:w="953" w:type="dxa"/>
          </w:tcPr>
          <w:p w14:paraId="5A2AE754" w14:textId="29373002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AF9561C" w14:textId="4A134FB9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0A694CC9" w14:textId="0E22E422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04B381FB" w14:textId="0FCE538A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58E2E2E" w14:textId="15AB466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A8E9D29" w14:textId="7C6905DF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1F67C4FF" w14:textId="77777777" w:rsidTr="00540946">
        <w:tc>
          <w:tcPr>
            <w:tcW w:w="4354" w:type="dxa"/>
          </w:tcPr>
          <w:p w14:paraId="5B043931" w14:textId="77777777" w:rsidR="005048C9" w:rsidRPr="00075A03" w:rsidRDefault="005048C9" w:rsidP="005048C9">
            <w:pPr>
              <w:pStyle w:val="BodyIndent1"/>
            </w:pPr>
            <w:r w:rsidRPr="00075A03">
              <w:t>Quadra-Lift air suspension (4x4 only)</w:t>
            </w:r>
          </w:p>
        </w:tc>
        <w:tc>
          <w:tcPr>
            <w:tcW w:w="953" w:type="dxa"/>
          </w:tcPr>
          <w:p w14:paraId="4C12E225" w14:textId="6C6FC261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0B7A7B03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74CDE632" w14:textId="1759614E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A0510A4" w14:textId="422DE11D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F5C1C73" w14:textId="331F799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BBC3C73" w14:textId="53317E1D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42B8BED1" w14:textId="77777777" w:rsidTr="00540946">
        <w:tc>
          <w:tcPr>
            <w:tcW w:w="4354" w:type="dxa"/>
          </w:tcPr>
          <w:p w14:paraId="6AFD2D78" w14:textId="77777777" w:rsidR="005048C9" w:rsidRPr="00075A03" w:rsidRDefault="005048C9" w:rsidP="005048C9">
            <w:pPr>
              <w:pStyle w:val="BodyIndent1"/>
            </w:pPr>
            <w:r w:rsidRPr="00075A03">
              <w:t>Rain sensitive windshield wipers</w:t>
            </w:r>
          </w:p>
        </w:tc>
        <w:tc>
          <w:tcPr>
            <w:tcW w:w="953" w:type="dxa"/>
          </w:tcPr>
          <w:p w14:paraId="0DC655B3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0CD2664F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7EAB939A" w14:textId="6DCAD3BD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74A6FE9" w14:textId="79217383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DB405F4" w14:textId="693E183F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E551FFC" w14:textId="245CF83C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3E7C4542" w14:textId="77777777" w:rsidTr="00540946">
        <w:tc>
          <w:tcPr>
            <w:tcW w:w="4354" w:type="dxa"/>
          </w:tcPr>
          <w:p w14:paraId="447D4193" w14:textId="77777777" w:rsidR="005048C9" w:rsidRPr="00075A03" w:rsidRDefault="005048C9" w:rsidP="005048C9">
            <w:pPr>
              <w:pStyle w:val="BodyIndent1"/>
            </w:pPr>
            <w:r w:rsidRPr="00075A03">
              <w:t>Rear door sunshades (manual)</w:t>
            </w:r>
          </w:p>
        </w:tc>
        <w:tc>
          <w:tcPr>
            <w:tcW w:w="953" w:type="dxa"/>
          </w:tcPr>
          <w:p w14:paraId="14498297" w14:textId="228CD46A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63239AB1" w14:textId="79D7328D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7F26F36" w14:textId="212126BB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AA14E92" w14:textId="5B920BE2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9501CB7" w14:textId="58873CED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16A84FB" w14:textId="49A58FDB" w:rsidR="005048C9" w:rsidRPr="00075A03" w:rsidRDefault="005048C9" w:rsidP="005048C9">
            <w:pPr>
              <w:pStyle w:val="S-O-P"/>
            </w:pPr>
            <w:r>
              <w:t>NA</w:t>
            </w:r>
          </w:p>
        </w:tc>
      </w:tr>
      <w:tr w:rsidR="005048C9" w:rsidRPr="00075A03" w14:paraId="2CC8B918" w14:textId="77777777" w:rsidTr="00540946">
        <w:tc>
          <w:tcPr>
            <w:tcW w:w="4354" w:type="dxa"/>
          </w:tcPr>
          <w:p w14:paraId="4079D808" w14:textId="77777777" w:rsidR="005048C9" w:rsidRPr="004617E0" w:rsidRDefault="005048C9" w:rsidP="005048C9">
            <w:pPr>
              <w:pStyle w:val="BodyCopy"/>
              <w:rPr>
                <w:b/>
                <w:bCs/>
              </w:rPr>
            </w:pPr>
            <w:r w:rsidRPr="004617E0">
              <w:rPr>
                <w:b/>
                <w:bCs/>
              </w:rPr>
              <w:t xml:space="preserve">Convenience Group III </w:t>
            </w:r>
          </w:p>
        </w:tc>
        <w:tc>
          <w:tcPr>
            <w:tcW w:w="953" w:type="dxa"/>
          </w:tcPr>
          <w:p w14:paraId="1D6189B1" w14:textId="4E75BC9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41EC1C86" w14:textId="78180574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A0F16A0" w14:textId="77777777" w:rsidR="005048C9" w:rsidRPr="00075A03" w:rsidRDefault="005048C9" w:rsidP="005048C9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4FE3B8B6" w14:textId="77777777" w:rsidR="005048C9" w:rsidRPr="00075A03" w:rsidRDefault="005048C9" w:rsidP="005048C9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6E320DFC" w14:textId="06ABE559" w:rsidR="005048C9" w:rsidRPr="00075A03" w:rsidRDefault="001157FE" w:rsidP="005048C9">
            <w:pPr>
              <w:pStyle w:val="S-O-P"/>
            </w:pPr>
            <w:r>
              <w:t>O</w:t>
            </w:r>
          </w:p>
        </w:tc>
        <w:tc>
          <w:tcPr>
            <w:tcW w:w="955" w:type="dxa"/>
          </w:tcPr>
          <w:p w14:paraId="114F5DA8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50827F39" w14:textId="77777777" w:rsidTr="00540946">
        <w:tc>
          <w:tcPr>
            <w:tcW w:w="4354" w:type="dxa"/>
          </w:tcPr>
          <w:p w14:paraId="2B719700" w14:textId="77777777" w:rsidR="005048C9" w:rsidRPr="00075A03" w:rsidRDefault="005048C9" w:rsidP="005048C9">
            <w:pPr>
              <w:pStyle w:val="BodyIndent1"/>
            </w:pPr>
            <w:bookmarkStart w:id="1" w:name="_Hlk63896467"/>
            <w:r w:rsidRPr="00075A03">
              <w:t xml:space="preserve">Advanced Security Alert system </w:t>
            </w:r>
            <w:bookmarkEnd w:id="1"/>
          </w:p>
        </w:tc>
        <w:tc>
          <w:tcPr>
            <w:tcW w:w="953" w:type="dxa"/>
          </w:tcPr>
          <w:p w14:paraId="3FBAA734" w14:textId="5A15EBF4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76AD4550" w14:textId="14013D23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048FC94" w14:textId="0B29A41C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3B0EB6F9" w14:textId="0B519A9F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3E8E3604" w14:textId="36F9500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0BAFCD6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497EC4CD" w14:textId="77777777" w:rsidTr="00540946">
        <w:tc>
          <w:tcPr>
            <w:tcW w:w="4354" w:type="dxa"/>
          </w:tcPr>
          <w:p w14:paraId="395793AF" w14:textId="77777777" w:rsidR="005048C9" w:rsidRPr="00075A03" w:rsidRDefault="005048C9" w:rsidP="005048C9">
            <w:pPr>
              <w:pStyle w:val="BodyIndent1"/>
            </w:pPr>
            <w:r w:rsidRPr="00075A03">
              <w:t>Drowsy Driver Detection</w:t>
            </w:r>
          </w:p>
        </w:tc>
        <w:tc>
          <w:tcPr>
            <w:tcW w:w="953" w:type="dxa"/>
          </w:tcPr>
          <w:p w14:paraId="6FC98294" w14:textId="3705C104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20A35816" w14:textId="60AF57AD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5770242" w14:textId="6DDB3E51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19E75A5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2714025A" w14:textId="5C3963A3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5AAEE24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1702215C" w14:textId="77777777" w:rsidTr="00540946">
        <w:tc>
          <w:tcPr>
            <w:tcW w:w="4354" w:type="dxa"/>
          </w:tcPr>
          <w:p w14:paraId="1F50D1A1" w14:textId="77777777" w:rsidR="005048C9" w:rsidRPr="00075A03" w:rsidRDefault="005048C9" w:rsidP="005048C9">
            <w:pPr>
              <w:pStyle w:val="BodyIndent1"/>
              <w:rPr>
                <w:highlight w:val="yellow"/>
              </w:rPr>
            </w:pPr>
            <w:r w:rsidRPr="00075A03">
              <w:t xml:space="preserve">Active Driving Assist </w:t>
            </w:r>
          </w:p>
        </w:tc>
        <w:tc>
          <w:tcPr>
            <w:tcW w:w="953" w:type="dxa"/>
          </w:tcPr>
          <w:p w14:paraId="7A86C934" w14:textId="45C1CA8C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FE1C72E" w14:textId="0B8EE78B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3A2E9C8" w14:textId="11EE0F87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0BEF6EBB" w14:textId="5F7C1C15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B77C3F0" w14:textId="253AE5E5" w:rsidR="005048C9" w:rsidRPr="00075A03" w:rsidRDefault="005048C9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CA4BD62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4D46F416" w14:textId="77777777" w:rsidTr="00540946">
        <w:tc>
          <w:tcPr>
            <w:tcW w:w="4354" w:type="dxa"/>
          </w:tcPr>
          <w:p w14:paraId="47C68835" w14:textId="77777777" w:rsidR="006D03D6" w:rsidRPr="00075A03" w:rsidRDefault="006D03D6" w:rsidP="00DB4237">
            <w:pPr>
              <w:pStyle w:val="BodyIndent1"/>
              <w:rPr>
                <w:highlight w:val="yellow"/>
              </w:rPr>
            </w:pPr>
            <w:bookmarkStart w:id="2" w:name="_Hlk63896563"/>
            <w:r w:rsidRPr="00075A03">
              <w:t>Rear Seat Monitoring Camera</w:t>
            </w:r>
            <w:bookmarkEnd w:id="2"/>
          </w:p>
        </w:tc>
        <w:tc>
          <w:tcPr>
            <w:tcW w:w="953" w:type="dxa"/>
          </w:tcPr>
          <w:p w14:paraId="26644587" w14:textId="0CEA29D7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FCC1193" w14:textId="66D6A9DA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2CB23D3" w14:textId="40DC8163" w:rsidR="006D03D6" w:rsidRPr="00075A03" w:rsidRDefault="001157FE" w:rsidP="006D03D6">
            <w:pPr>
              <w:pStyle w:val="S-O-P"/>
            </w:pPr>
            <w:r>
              <w:t>P</w:t>
            </w:r>
          </w:p>
        </w:tc>
        <w:tc>
          <w:tcPr>
            <w:tcW w:w="954" w:type="dxa"/>
          </w:tcPr>
          <w:p w14:paraId="462A0D06" w14:textId="694EA02B" w:rsidR="006D03D6" w:rsidRPr="00075A03" w:rsidRDefault="005048C9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564281F0" w14:textId="0CADB2E9" w:rsidR="006D03D6" w:rsidRPr="00075A03" w:rsidRDefault="005048C9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507FAE1A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2A3DC8" w:rsidRPr="00075A03" w14:paraId="5AC01659" w14:textId="77777777" w:rsidTr="00540946">
        <w:tc>
          <w:tcPr>
            <w:tcW w:w="4354" w:type="dxa"/>
          </w:tcPr>
          <w:p w14:paraId="360EC543" w14:textId="77777777" w:rsidR="002A3DC8" w:rsidRPr="00075A03" w:rsidRDefault="002A3DC8" w:rsidP="002A3DC8">
            <w:pPr>
              <w:pStyle w:val="BodyIndent1"/>
              <w:rPr>
                <w:highlight w:val="yellow"/>
              </w:rPr>
            </w:pPr>
            <w:bookmarkStart w:id="3" w:name="_Hlk63897586"/>
            <w:r w:rsidRPr="00075A03">
              <w:lastRenderedPageBreak/>
              <w:t>Intersection Collision Assist</w:t>
            </w:r>
            <w:bookmarkEnd w:id="3"/>
          </w:p>
        </w:tc>
        <w:tc>
          <w:tcPr>
            <w:tcW w:w="953" w:type="dxa"/>
          </w:tcPr>
          <w:p w14:paraId="6FB269F0" w14:textId="76981B70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2A970AC9" w14:textId="6F09F7C7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F857863" w14:textId="0581A44F" w:rsidR="002A3DC8" w:rsidRPr="00075A03" w:rsidRDefault="001157FE" w:rsidP="002A3DC8">
            <w:pPr>
              <w:pStyle w:val="S-O-P"/>
            </w:pPr>
            <w:r>
              <w:t>P</w:t>
            </w:r>
          </w:p>
        </w:tc>
        <w:tc>
          <w:tcPr>
            <w:tcW w:w="954" w:type="dxa"/>
          </w:tcPr>
          <w:p w14:paraId="3E687716" w14:textId="6D379055" w:rsidR="002A3DC8" w:rsidRPr="00075A03" w:rsidRDefault="002A3DC8" w:rsidP="002A3DC8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8AD4A0E" w14:textId="14C6F2C7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AFEC45E" w14:textId="77777777" w:rsidR="002A3DC8" w:rsidRPr="00075A03" w:rsidRDefault="002A3DC8" w:rsidP="002A3DC8">
            <w:pPr>
              <w:pStyle w:val="S-O-P"/>
            </w:pPr>
            <w:r w:rsidRPr="00075A03">
              <w:t>S</w:t>
            </w:r>
          </w:p>
        </w:tc>
      </w:tr>
      <w:tr w:rsidR="002A3DC8" w:rsidRPr="00075A03" w14:paraId="73287F7B" w14:textId="77777777" w:rsidTr="00540946">
        <w:tc>
          <w:tcPr>
            <w:tcW w:w="4354" w:type="dxa"/>
          </w:tcPr>
          <w:p w14:paraId="16264A1F" w14:textId="77777777" w:rsidR="002A3DC8" w:rsidRPr="00075A03" w:rsidRDefault="002A3DC8" w:rsidP="002A3DC8">
            <w:pPr>
              <w:pStyle w:val="BodyIndent1"/>
              <w:rPr>
                <w:highlight w:val="yellow"/>
              </w:rPr>
            </w:pPr>
            <w:r w:rsidRPr="00075A03">
              <w:t>Traffic Sign Recognition</w:t>
            </w:r>
          </w:p>
        </w:tc>
        <w:tc>
          <w:tcPr>
            <w:tcW w:w="953" w:type="dxa"/>
          </w:tcPr>
          <w:p w14:paraId="55F64F6B" w14:textId="2F35939B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55192A3" w14:textId="1C97FFAC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5735E18" w14:textId="7A22DF10" w:rsidR="002A3DC8" w:rsidRPr="00075A03" w:rsidRDefault="002A3DC8" w:rsidP="002A3DC8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5ED8142" w14:textId="77777777" w:rsidR="002A3DC8" w:rsidRPr="00075A03" w:rsidRDefault="002A3DC8" w:rsidP="002A3DC8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73847FD7" w14:textId="093B5E9A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D294428" w14:textId="77777777" w:rsidR="002A3DC8" w:rsidRPr="00075A03" w:rsidRDefault="002A3DC8" w:rsidP="002A3DC8">
            <w:pPr>
              <w:pStyle w:val="S-O-P"/>
            </w:pPr>
            <w:r w:rsidRPr="00075A03">
              <w:t>S</w:t>
            </w:r>
          </w:p>
        </w:tc>
      </w:tr>
      <w:tr w:rsidR="002A3DC8" w:rsidRPr="00075A03" w14:paraId="40E0CE58" w14:textId="77777777" w:rsidTr="00540946">
        <w:tc>
          <w:tcPr>
            <w:tcW w:w="4354" w:type="dxa"/>
          </w:tcPr>
          <w:p w14:paraId="73AF806D" w14:textId="77777777" w:rsidR="002A3DC8" w:rsidRPr="00075A03" w:rsidRDefault="002A3DC8" w:rsidP="002A3DC8">
            <w:pPr>
              <w:pStyle w:val="BodyIndent1"/>
              <w:rPr>
                <w:highlight w:val="yellow"/>
              </w:rPr>
            </w:pPr>
            <w:bookmarkStart w:id="4" w:name="_Hlk63896648"/>
            <w:r w:rsidRPr="00075A03">
              <w:t>Night Vision and Pedestrian Animal Detection</w:t>
            </w:r>
            <w:bookmarkEnd w:id="4"/>
          </w:p>
        </w:tc>
        <w:tc>
          <w:tcPr>
            <w:tcW w:w="953" w:type="dxa"/>
          </w:tcPr>
          <w:p w14:paraId="2EDEC16C" w14:textId="39ED4356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32AF0E66" w14:textId="65837A77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0C82172" w14:textId="6ED795DD" w:rsidR="002A3DC8" w:rsidRPr="00075A03" w:rsidRDefault="002A3DC8" w:rsidP="002A3DC8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8B7C358" w14:textId="4869778A" w:rsidR="002A3DC8" w:rsidRPr="00075A03" w:rsidRDefault="002A3DC8" w:rsidP="002A3DC8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5CCDD1E6" w14:textId="7E8084B1" w:rsidR="002A3DC8" w:rsidRPr="00075A03" w:rsidRDefault="002A3DC8" w:rsidP="002A3DC8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5EFA3C1B" w14:textId="77777777" w:rsidR="002A3DC8" w:rsidRPr="00075A03" w:rsidRDefault="002A3DC8" w:rsidP="002A3DC8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294A6DDF" w14:textId="77777777" w:rsidTr="00540946">
        <w:tc>
          <w:tcPr>
            <w:tcW w:w="4354" w:type="dxa"/>
          </w:tcPr>
          <w:p w14:paraId="0B58ED73" w14:textId="77777777" w:rsidR="006D03D6" w:rsidRPr="00075A03" w:rsidRDefault="006D03D6" w:rsidP="00DB4237">
            <w:pPr>
              <w:pStyle w:val="BodyIndent1"/>
              <w:rPr>
                <w:highlight w:val="yellow"/>
              </w:rPr>
            </w:pPr>
            <w:r w:rsidRPr="00075A03">
              <w:t>Digital rearview mirror</w:t>
            </w:r>
          </w:p>
        </w:tc>
        <w:tc>
          <w:tcPr>
            <w:tcW w:w="953" w:type="dxa"/>
          </w:tcPr>
          <w:p w14:paraId="6D9A0255" w14:textId="6534D6C9" w:rsidR="006D03D6" w:rsidRPr="00075A03" w:rsidRDefault="002A3DC8" w:rsidP="006D03D6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48586180" w14:textId="695CCAB7" w:rsidR="006D03D6" w:rsidRPr="00075A03" w:rsidRDefault="002A3DC8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1A157A0" w14:textId="3ADF5208" w:rsidR="006D03D6" w:rsidRPr="00075A03" w:rsidRDefault="005048C9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25AB4CB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37AB2682" w14:textId="08DDA00B" w:rsidR="006D03D6" w:rsidRPr="00075A03" w:rsidRDefault="002A3DC8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BF10B47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71E10022" w14:textId="77777777" w:rsidTr="00540946">
        <w:tc>
          <w:tcPr>
            <w:tcW w:w="4354" w:type="dxa"/>
          </w:tcPr>
          <w:p w14:paraId="2765DE01" w14:textId="77777777" w:rsidR="006D03D6" w:rsidRPr="004617E0" w:rsidRDefault="006D03D6" w:rsidP="006D03D6">
            <w:pPr>
              <w:pStyle w:val="BodyCopy"/>
              <w:rPr>
                <w:b/>
                <w:bCs/>
                <w:highlight w:val="yellow"/>
              </w:rPr>
            </w:pPr>
            <w:r w:rsidRPr="004617E0">
              <w:rPr>
                <w:b/>
                <w:bCs/>
              </w:rPr>
              <w:t>Flexible Seating Group</w:t>
            </w:r>
          </w:p>
        </w:tc>
        <w:tc>
          <w:tcPr>
            <w:tcW w:w="953" w:type="dxa"/>
          </w:tcPr>
          <w:p w14:paraId="0A02859D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1DCC82D2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49C38143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6C42D269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5A8EF5A3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397252D8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</w:tr>
      <w:tr w:rsidR="005048C9" w:rsidRPr="00075A03" w14:paraId="7D8877FE" w14:textId="77777777" w:rsidTr="00540946">
        <w:tc>
          <w:tcPr>
            <w:tcW w:w="4354" w:type="dxa"/>
          </w:tcPr>
          <w:p w14:paraId="5FCF061F" w14:textId="77777777" w:rsidR="005048C9" w:rsidRPr="00075A03" w:rsidRDefault="005048C9" w:rsidP="005048C9">
            <w:pPr>
              <w:pStyle w:val="BodyIndent1"/>
            </w:pPr>
            <w:r w:rsidRPr="00075A03">
              <w:t>Seven-passenger seating</w:t>
            </w:r>
          </w:p>
        </w:tc>
        <w:tc>
          <w:tcPr>
            <w:tcW w:w="953" w:type="dxa"/>
          </w:tcPr>
          <w:p w14:paraId="242AB126" w14:textId="6EC66D6D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4DAC923" w14:textId="1AEC9DD7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2862FE63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78C5D80E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58FE84D9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373B6B19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26F138B5" w14:textId="77777777" w:rsidTr="00540946">
        <w:tc>
          <w:tcPr>
            <w:tcW w:w="4354" w:type="dxa"/>
          </w:tcPr>
          <w:p w14:paraId="77704A46" w14:textId="77777777" w:rsidR="005048C9" w:rsidRPr="00075A03" w:rsidRDefault="005048C9" w:rsidP="005048C9">
            <w:pPr>
              <w:pStyle w:val="BodyIndent1"/>
            </w:pPr>
            <w:r w:rsidRPr="00075A03">
              <w:t>Second-row captain’s chairs — power, tip, recline</w:t>
            </w:r>
          </w:p>
        </w:tc>
        <w:tc>
          <w:tcPr>
            <w:tcW w:w="953" w:type="dxa"/>
          </w:tcPr>
          <w:p w14:paraId="29DE5B23" w14:textId="1ED95995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525B235B" w14:textId="40FE4F93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0D684B81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7525477C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32346605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1F3A9EF7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5BED4A8F" w14:textId="77777777" w:rsidTr="00540946">
        <w:tc>
          <w:tcPr>
            <w:tcW w:w="4354" w:type="dxa"/>
          </w:tcPr>
          <w:p w14:paraId="0F193C77" w14:textId="77777777" w:rsidR="006D03D6" w:rsidRPr="00075A03" w:rsidRDefault="006D03D6" w:rsidP="00DB4237">
            <w:pPr>
              <w:pStyle w:val="BodyIndent1"/>
            </w:pPr>
            <w:r w:rsidRPr="00075A03">
              <w:t xml:space="preserve">Heated second-row captain’s chairs – power, tip, recline </w:t>
            </w:r>
          </w:p>
        </w:tc>
        <w:tc>
          <w:tcPr>
            <w:tcW w:w="953" w:type="dxa"/>
          </w:tcPr>
          <w:p w14:paraId="56316A5C" w14:textId="05B27D3A" w:rsidR="006D03D6" w:rsidRPr="00075A03" w:rsidRDefault="005048C9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40CA300D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27A23A64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15A6D5BD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3C626B1C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26B3D489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26C03AF4" w14:textId="77777777" w:rsidTr="00540946">
        <w:tc>
          <w:tcPr>
            <w:tcW w:w="4354" w:type="dxa"/>
          </w:tcPr>
          <w:p w14:paraId="39523208" w14:textId="77777777" w:rsidR="005048C9" w:rsidRPr="00075A03" w:rsidRDefault="005048C9" w:rsidP="005048C9">
            <w:pPr>
              <w:pStyle w:val="BodyIndent1"/>
            </w:pPr>
            <w:r w:rsidRPr="00075A03">
              <w:t>Third-row 60/40 seat with power recline</w:t>
            </w:r>
          </w:p>
        </w:tc>
        <w:tc>
          <w:tcPr>
            <w:tcW w:w="953" w:type="dxa"/>
          </w:tcPr>
          <w:p w14:paraId="21562DD5" w14:textId="50B8EA54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0228FE74" w14:textId="35ECBE9A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9B652D9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62953D34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1259D3BA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1B1C4643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4316ACC4" w14:textId="77777777" w:rsidTr="00540946">
        <w:tc>
          <w:tcPr>
            <w:tcW w:w="4354" w:type="dxa"/>
          </w:tcPr>
          <w:p w14:paraId="37A2687A" w14:textId="77777777" w:rsidR="005048C9" w:rsidRPr="00075A03" w:rsidRDefault="005048C9" w:rsidP="005048C9">
            <w:pPr>
              <w:pStyle w:val="BodyIndent1"/>
            </w:pPr>
            <w:r w:rsidRPr="00075A03">
              <w:t>Floor console with cup holders</w:t>
            </w:r>
          </w:p>
        </w:tc>
        <w:tc>
          <w:tcPr>
            <w:tcW w:w="953" w:type="dxa"/>
          </w:tcPr>
          <w:p w14:paraId="6C8ECEE2" w14:textId="1BFD50CC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DA3A7A4" w14:textId="153AFF96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A631C03" w14:textId="6B22F954" w:rsidR="005048C9" w:rsidRPr="00075A03" w:rsidRDefault="002A3DC8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7368C56" w14:textId="76DFE524" w:rsidR="005048C9" w:rsidRPr="00075A03" w:rsidRDefault="002A3DC8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2B292A3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77B0576B" w14:textId="2583DDCE" w:rsidR="005048C9" w:rsidRPr="00075A03" w:rsidRDefault="002A3DC8" w:rsidP="005048C9">
            <w:pPr>
              <w:pStyle w:val="S-O-P"/>
            </w:pPr>
            <w:r>
              <w:t>NA</w:t>
            </w:r>
          </w:p>
        </w:tc>
      </w:tr>
      <w:tr w:rsidR="005048C9" w:rsidRPr="00075A03" w14:paraId="6D1BA15C" w14:textId="77777777" w:rsidTr="00540946">
        <w:tc>
          <w:tcPr>
            <w:tcW w:w="4354" w:type="dxa"/>
          </w:tcPr>
          <w:p w14:paraId="57EEAFA5" w14:textId="77777777" w:rsidR="005048C9" w:rsidRPr="00075A03" w:rsidRDefault="005048C9" w:rsidP="005048C9">
            <w:pPr>
              <w:pStyle w:val="BodyIndent1"/>
            </w:pPr>
            <w:r w:rsidRPr="00075A03">
              <w:t xml:space="preserve">Eight passenger seating </w:t>
            </w:r>
          </w:p>
        </w:tc>
        <w:tc>
          <w:tcPr>
            <w:tcW w:w="953" w:type="dxa"/>
          </w:tcPr>
          <w:p w14:paraId="7AD541FA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62510962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59E1CE4A" w14:textId="5181050F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46B3D6FB" w14:textId="28AC5A85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C4B3CD0" w14:textId="25877831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D68EB66" w14:textId="6F669BE9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</w:tr>
      <w:tr w:rsidR="005048C9" w:rsidRPr="00075A03" w14:paraId="641B1D9C" w14:textId="77777777" w:rsidTr="00540946">
        <w:tc>
          <w:tcPr>
            <w:tcW w:w="4354" w:type="dxa"/>
          </w:tcPr>
          <w:p w14:paraId="580A499F" w14:textId="77777777" w:rsidR="005048C9" w:rsidRPr="00075A03" w:rsidRDefault="005048C9" w:rsidP="005048C9">
            <w:pPr>
              <w:pStyle w:val="BodyIndent1"/>
            </w:pPr>
            <w:r w:rsidRPr="00075A03">
              <w:t xml:space="preserve">Second-row dual charge-only USB ports </w:t>
            </w:r>
          </w:p>
        </w:tc>
        <w:tc>
          <w:tcPr>
            <w:tcW w:w="953" w:type="dxa"/>
          </w:tcPr>
          <w:p w14:paraId="1DB734B3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186D8C00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3DA08EBA" w14:textId="426B5016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53904E49" w14:textId="65AC001E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21822C1" w14:textId="57A2AD84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52FA36F4" w14:textId="49F408B1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</w:tr>
      <w:tr w:rsidR="005048C9" w:rsidRPr="00075A03" w14:paraId="28B147C0" w14:textId="77777777" w:rsidTr="00540946">
        <w:tc>
          <w:tcPr>
            <w:tcW w:w="4354" w:type="dxa"/>
          </w:tcPr>
          <w:p w14:paraId="7F4BC3E2" w14:textId="77777777" w:rsidR="005048C9" w:rsidRPr="00075A03" w:rsidRDefault="005048C9" w:rsidP="005048C9">
            <w:pPr>
              <w:pStyle w:val="BodyIndent1"/>
            </w:pPr>
            <w:r w:rsidRPr="00075A03">
              <w:t>40/20/40 seating — power, tip, recline</w:t>
            </w:r>
          </w:p>
        </w:tc>
        <w:tc>
          <w:tcPr>
            <w:tcW w:w="953" w:type="dxa"/>
          </w:tcPr>
          <w:p w14:paraId="18A6A99E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4CC5D742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5CDFD60B" w14:textId="59500B39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2234063" w14:textId="0E68A47F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D69C804" w14:textId="19E07DBE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0E2B282F" w14:textId="68614790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</w:tr>
      <w:tr w:rsidR="006D03D6" w:rsidRPr="00075A03" w14:paraId="38E28355" w14:textId="77777777" w:rsidTr="00540946">
        <w:tc>
          <w:tcPr>
            <w:tcW w:w="4354" w:type="dxa"/>
          </w:tcPr>
          <w:p w14:paraId="341A5ED4" w14:textId="77777777" w:rsidR="006D03D6" w:rsidRPr="00075A03" w:rsidRDefault="006D03D6" w:rsidP="006D03D6">
            <w:pPr>
              <w:pStyle w:val="BodyCopy"/>
            </w:pPr>
            <w:r w:rsidRPr="000C51A7">
              <w:rPr>
                <w:b/>
                <w:bCs/>
              </w:rPr>
              <w:t>Front Passenger Interactive Display —</w:t>
            </w:r>
            <w:r w:rsidRPr="00075A03">
              <w:t xml:space="preserve"> includes front passenger display screen </w:t>
            </w:r>
          </w:p>
        </w:tc>
        <w:tc>
          <w:tcPr>
            <w:tcW w:w="953" w:type="dxa"/>
          </w:tcPr>
          <w:p w14:paraId="72B4A8D4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17BDC79A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669F18B7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0084000C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63027E7C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71BB48BE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0700B051" w14:textId="77777777" w:rsidTr="00540946">
        <w:tc>
          <w:tcPr>
            <w:tcW w:w="4354" w:type="dxa"/>
          </w:tcPr>
          <w:p w14:paraId="64D51357" w14:textId="77777777" w:rsidR="006D03D6" w:rsidRPr="004617E0" w:rsidRDefault="006D03D6" w:rsidP="006D03D6">
            <w:pPr>
              <w:pStyle w:val="BodyCopy"/>
              <w:rPr>
                <w:b/>
                <w:bCs/>
              </w:rPr>
            </w:pPr>
            <w:r w:rsidRPr="004617E0">
              <w:rPr>
                <w:b/>
                <w:bCs/>
              </w:rPr>
              <w:t xml:space="preserve">Heavy-duty Trailer Tow </w:t>
            </w:r>
          </w:p>
        </w:tc>
        <w:tc>
          <w:tcPr>
            <w:tcW w:w="953" w:type="dxa"/>
          </w:tcPr>
          <w:p w14:paraId="5D53EB09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776CB0D3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1FC898D3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6D9B8807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02BE6949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5DD9C8FE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</w:tr>
      <w:tr w:rsidR="006D03D6" w:rsidRPr="00075A03" w14:paraId="0CC7BB89" w14:textId="77777777" w:rsidTr="00540946">
        <w:tc>
          <w:tcPr>
            <w:tcW w:w="4354" w:type="dxa"/>
          </w:tcPr>
          <w:p w14:paraId="4078B718" w14:textId="77777777" w:rsidR="006D03D6" w:rsidRPr="00075A03" w:rsidRDefault="006D03D6" w:rsidP="00DB4237">
            <w:pPr>
              <w:pStyle w:val="BodyIndent1"/>
            </w:pPr>
            <w:r w:rsidRPr="00075A03">
              <w:t>Two-speed transfer case</w:t>
            </w:r>
          </w:p>
        </w:tc>
        <w:tc>
          <w:tcPr>
            <w:tcW w:w="953" w:type="dxa"/>
          </w:tcPr>
          <w:p w14:paraId="7214D8E0" w14:textId="217CC1EA" w:rsidR="006D03D6" w:rsidRPr="00075A03" w:rsidRDefault="005048C9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24D0FC51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006C7B7B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5CC9DF2B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47836B62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17BB7016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3D184E3C" w14:textId="77777777" w:rsidTr="00540946">
        <w:tc>
          <w:tcPr>
            <w:tcW w:w="4354" w:type="dxa"/>
          </w:tcPr>
          <w:p w14:paraId="65722B71" w14:textId="77777777" w:rsidR="005048C9" w:rsidRPr="00075A03" w:rsidRDefault="005048C9" w:rsidP="005048C9">
            <w:pPr>
              <w:pStyle w:val="BodyIndent1"/>
            </w:pPr>
            <w:r w:rsidRPr="00075A03">
              <w:t>3.92 final drive ratio</w:t>
            </w:r>
          </w:p>
        </w:tc>
        <w:tc>
          <w:tcPr>
            <w:tcW w:w="953" w:type="dxa"/>
          </w:tcPr>
          <w:p w14:paraId="67F9827D" w14:textId="2F3369CA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6A0FD996" w14:textId="370BE09E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D1B4A12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1AF59B0A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5B4983E8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2E563ABE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05BA9479" w14:textId="77777777" w:rsidTr="00540946">
        <w:tc>
          <w:tcPr>
            <w:tcW w:w="4354" w:type="dxa"/>
          </w:tcPr>
          <w:p w14:paraId="687E2B03" w14:textId="77777777" w:rsidR="005048C9" w:rsidRPr="00075A03" w:rsidRDefault="005048C9" w:rsidP="005048C9">
            <w:pPr>
              <w:pStyle w:val="BodyIndent1"/>
            </w:pPr>
            <w:r w:rsidRPr="00075A03">
              <w:t xml:space="preserve">Front and rear (removable) tow hooks </w:t>
            </w:r>
          </w:p>
        </w:tc>
        <w:tc>
          <w:tcPr>
            <w:tcW w:w="953" w:type="dxa"/>
          </w:tcPr>
          <w:p w14:paraId="4B44FC6A" w14:textId="0A6778AC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0943EAF" w14:textId="46A8E883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23580B0" w14:textId="0CBC1407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996B3DC" w14:textId="3EABB49F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57EC32E" w14:textId="2B4C8FFA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2B12A7C2" w14:textId="2661C595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</w:tr>
      <w:tr w:rsidR="005048C9" w:rsidRPr="00075A03" w14:paraId="446F2A0C" w14:textId="77777777" w:rsidTr="00540946">
        <w:tc>
          <w:tcPr>
            <w:tcW w:w="4354" w:type="dxa"/>
          </w:tcPr>
          <w:p w14:paraId="61DE9503" w14:textId="77777777" w:rsidR="005048C9" w:rsidRPr="00075A03" w:rsidRDefault="005048C9" w:rsidP="005048C9">
            <w:pPr>
              <w:pStyle w:val="BodyIndent1"/>
            </w:pPr>
            <w:r w:rsidRPr="00075A03">
              <w:t>Electric limited slip differential</w:t>
            </w:r>
          </w:p>
        </w:tc>
        <w:tc>
          <w:tcPr>
            <w:tcW w:w="953" w:type="dxa"/>
          </w:tcPr>
          <w:p w14:paraId="330770A1" w14:textId="556BA4E0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F78907A" w14:textId="4488715C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0F4B76CF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5D19988C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39FE1949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641CEAF8" w14:textId="77777777" w:rsidR="005048C9" w:rsidRPr="00075A03" w:rsidRDefault="005048C9" w:rsidP="005048C9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4D451531" w14:textId="77777777" w:rsidTr="00540946">
        <w:tc>
          <w:tcPr>
            <w:tcW w:w="4354" w:type="dxa"/>
          </w:tcPr>
          <w:p w14:paraId="77ACF528" w14:textId="77777777" w:rsidR="005048C9" w:rsidRPr="00075A03" w:rsidRDefault="005048C9" w:rsidP="005048C9">
            <w:pPr>
              <w:pStyle w:val="BodyIndent1"/>
            </w:pPr>
            <w:r w:rsidRPr="00075A03">
              <w:t>Heavy-duty engine cooling</w:t>
            </w:r>
          </w:p>
        </w:tc>
        <w:tc>
          <w:tcPr>
            <w:tcW w:w="953" w:type="dxa"/>
          </w:tcPr>
          <w:p w14:paraId="414607D3" w14:textId="72CF8DB5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6A71314" w14:textId="7E203B55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293AF8C" w14:textId="1F79FAC0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36C25A10" w14:textId="703F2A84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5905E73C" w14:textId="6DF4CA50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5284D751" w14:textId="69CECAE6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</w:tr>
      <w:tr w:rsidR="005048C9" w:rsidRPr="00075A03" w14:paraId="0C9AA3EE" w14:textId="77777777" w:rsidTr="00540946">
        <w:tc>
          <w:tcPr>
            <w:tcW w:w="4354" w:type="dxa"/>
          </w:tcPr>
          <w:p w14:paraId="6E4ADFAD" w14:textId="77777777" w:rsidR="005048C9" w:rsidRPr="00075A03" w:rsidRDefault="005048C9" w:rsidP="005048C9">
            <w:pPr>
              <w:pStyle w:val="BodyIndent1"/>
            </w:pPr>
            <w:r w:rsidRPr="00075A03">
              <w:t>Locking in-vehicle safe</w:t>
            </w:r>
          </w:p>
        </w:tc>
        <w:tc>
          <w:tcPr>
            <w:tcW w:w="953" w:type="dxa"/>
          </w:tcPr>
          <w:p w14:paraId="4973D8BF" w14:textId="125C92FC" w:rsidR="005048C9" w:rsidRPr="00075A03" w:rsidRDefault="002A3DC8" w:rsidP="005048C9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7C4EFC9D" w14:textId="53ACB2AA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7D3DFC15" w14:textId="2A7D3012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4DFCA4F1" w14:textId="72EE1DEB" w:rsidR="005048C9" w:rsidRPr="00075A03" w:rsidRDefault="002A3DC8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050A05E" w14:textId="443D3F51" w:rsidR="005048C9" w:rsidRPr="00075A03" w:rsidRDefault="002A3DC8" w:rsidP="005048C9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02528C9" w14:textId="23E876A0" w:rsidR="005048C9" w:rsidRPr="00075A03" w:rsidRDefault="002A3DC8" w:rsidP="005048C9">
            <w:pPr>
              <w:pStyle w:val="S-O-P"/>
            </w:pPr>
            <w:r>
              <w:t>NA</w:t>
            </w:r>
          </w:p>
        </w:tc>
      </w:tr>
      <w:tr w:rsidR="006D03D6" w:rsidRPr="00075A03" w14:paraId="323F882B" w14:textId="77777777" w:rsidTr="00540946">
        <w:tc>
          <w:tcPr>
            <w:tcW w:w="4354" w:type="dxa"/>
          </w:tcPr>
          <w:p w14:paraId="238F8D12" w14:textId="77777777" w:rsidR="006D03D6" w:rsidRPr="00075A03" w:rsidRDefault="006D03D6" w:rsidP="00DB4237">
            <w:pPr>
              <w:pStyle w:val="BodyIndent1"/>
            </w:pPr>
            <w:proofErr w:type="spellStart"/>
            <w:r w:rsidRPr="00075A03">
              <w:t>Selec</w:t>
            </w:r>
            <w:proofErr w:type="spellEnd"/>
            <w:r w:rsidRPr="00075A03">
              <w:t>-Speed control</w:t>
            </w:r>
          </w:p>
        </w:tc>
        <w:tc>
          <w:tcPr>
            <w:tcW w:w="953" w:type="dxa"/>
          </w:tcPr>
          <w:p w14:paraId="5523BA70" w14:textId="76E56502" w:rsidR="006D03D6" w:rsidRPr="00075A03" w:rsidRDefault="005048C9" w:rsidP="006D03D6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56B43ECA" w14:textId="7AED4650" w:rsidR="006D03D6" w:rsidRPr="00075A03" w:rsidRDefault="001157FE" w:rsidP="006D03D6">
            <w:pPr>
              <w:pStyle w:val="S-O-P"/>
            </w:pPr>
            <w:r>
              <w:t>O</w:t>
            </w:r>
          </w:p>
        </w:tc>
        <w:tc>
          <w:tcPr>
            <w:tcW w:w="955" w:type="dxa"/>
          </w:tcPr>
          <w:p w14:paraId="5BD9BEFF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4" w:type="dxa"/>
          </w:tcPr>
          <w:p w14:paraId="4B8120E4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33D7A604" w14:textId="4E70E1AF" w:rsidR="006D03D6" w:rsidRPr="00075A03" w:rsidRDefault="002A3DC8" w:rsidP="006D03D6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7308C376" w14:textId="77777777" w:rsidR="006D03D6" w:rsidRPr="00075A03" w:rsidRDefault="006D03D6" w:rsidP="006D03D6">
            <w:pPr>
              <w:pStyle w:val="S-O-P"/>
            </w:pPr>
            <w:r w:rsidRPr="00075A03">
              <w:t>S</w:t>
            </w:r>
          </w:p>
        </w:tc>
      </w:tr>
      <w:tr w:rsidR="005048C9" w:rsidRPr="00075A03" w14:paraId="4EDE7F0C" w14:textId="77777777" w:rsidTr="00540946">
        <w:tc>
          <w:tcPr>
            <w:tcW w:w="4354" w:type="dxa"/>
          </w:tcPr>
          <w:p w14:paraId="4A57AEAA" w14:textId="77777777" w:rsidR="005048C9" w:rsidRPr="00075A03" w:rsidRDefault="005048C9" w:rsidP="005048C9">
            <w:pPr>
              <w:pStyle w:val="BodyIndent1"/>
            </w:pPr>
            <w:r w:rsidRPr="00075A03">
              <w:t>Integrated trailer brake control</w:t>
            </w:r>
          </w:p>
        </w:tc>
        <w:tc>
          <w:tcPr>
            <w:tcW w:w="953" w:type="dxa"/>
          </w:tcPr>
          <w:p w14:paraId="20D48FD1" w14:textId="20F9EC8F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159E1986" w14:textId="060A0BCE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D45DFED" w14:textId="4222811A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2CAC746B" w14:textId="135F7CBC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EFB074F" w14:textId="35A6B704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2F5444C1" w14:textId="2847B060" w:rsidR="005048C9" w:rsidRPr="00075A03" w:rsidRDefault="005048C9" w:rsidP="005048C9">
            <w:pPr>
              <w:pStyle w:val="S-O-P"/>
            </w:pPr>
            <w:r w:rsidRPr="00075A03">
              <w:t>P</w:t>
            </w:r>
          </w:p>
        </w:tc>
      </w:tr>
      <w:tr w:rsidR="006D03D6" w:rsidRPr="00075A03" w14:paraId="7318FA2E" w14:textId="77777777" w:rsidTr="00540946">
        <w:tc>
          <w:tcPr>
            <w:tcW w:w="4354" w:type="dxa"/>
          </w:tcPr>
          <w:p w14:paraId="58071138" w14:textId="77777777" w:rsidR="006D03D6" w:rsidRPr="004617E0" w:rsidRDefault="006D03D6" w:rsidP="004617E0">
            <w:pPr>
              <w:pStyle w:val="BodyCopy"/>
              <w:keepNext/>
              <w:keepLines/>
              <w:rPr>
                <w:b/>
                <w:bCs/>
              </w:rPr>
            </w:pPr>
            <w:r w:rsidRPr="004617E0">
              <w:rPr>
                <w:b/>
                <w:bCs/>
              </w:rPr>
              <w:lastRenderedPageBreak/>
              <w:t xml:space="preserve">Premium Group I </w:t>
            </w:r>
          </w:p>
        </w:tc>
        <w:tc>
          <w:tcPr>
            <w:tcW w:w="953" w:type="dxa"/>
          </w:tcPr>
          <w:p w14:paraId="222C7035" w14:textId="77777777" w:rsidR="006D03D6" w:rsidRPr="00075A03" w:rsidRDefault="006D03D6" w:rsidP="004617E0">
            <w:pPr>
              <w:pStyle w:val="S-O-P"/>
              <w:keepNext/>
              <w:keepLines/>
            </w:pPr>
            <w:r w:rsidRPr="00075A03">
              <w:t>O</w:t>
            </w:r>
          </w:p>
        </w:tc>
        <w:tc>
          <w:tcPr>
            <w:tcW w:w="954" w:type="dxa"/>
          </w:tcPr>
          <w:p w14:paraId="1DD95315" w14:textId="77777777" w:rsidR="006D03D6" w:rsidRPr="00075A03" w:rsidRDefault="006D03D6" w:rsidP="004617E0">
            <w:pPr>
              <w:pStyle w:val="S-O-P"/>
              <w:keepNext/>
              <w:keepLines/>
            </w:pPr>
            <w:r w:rsidRPr="00075A03">
              <w:t>O</w:t>
            </w:r>
          </w:p>
        </w:tc>
        <w:tc>
          <w:tcPr>
            <w:tcW w:w="955" w:type="dxa"/>
          </w:tcPr>
          <w:p w14:paraId="35551E74" w14:textId="312493DE" w:rsidR="006D03D6" w:rsidRPr="00075A03" w:rsidRDefault="002A3DC8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4" w:type="dxa"/>
          </w:tcPr>
          <w:p w14:paraId="1D7E091B" w14:textId="1D1FB2BF" w:rsidR="006D03D6" w:rsidRPr="00075A03" w:rsidRDefault="002A3DC8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5" w:type="dxa"/>
          </w:tcPr>
          <w:p w14:paraId="073016CC" w14:textId="30CD81B2" w:rsidR="006D03D6" w:rsidRPr="00075A03" w:rsidRDefault="002A3DC8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5" w:type="dxa"/>
          </w:tcPr>
          <w:p w14:paraId="5AE7363F" w14:textId="28CDC8A4" w:rsidR="006D03D6" w:rsidRPr="00075A03" w:rsidRDefault="002A3DC8" w:rsidP="004617E0">
            <w:pPr>
              <w:pStyle w:val="S-O-P"/>
              <w:keepNext/>
              <w:keepLines/>
            </w:pPr>
            <w:r>
              <w:t>NA</w:t>
            </w:r>
          </w:p>
        </w:tc>
      </w:tr>
      <w:tr w:rsidR="002A3DC8" w:rsidRPr="00075A03" w14:paraId="6B5DF872" w14:textId="77777777" w:rsidTr="00540946">
        <w:tc>
          <w:tcPr>
            <w:tcW w:w="4354" w:type="dxa"/>
          </w:tcPr>
          <w:p w14:paraId="2042BB1D" w14:textId="77777777" w:rsidR="002A3DC8" w:rsidRPr="00075A03" w:rsidRDefault="002A3DC8" w:rsidP="004617E0">
            <w:pPr>
              <w:pStyle w:val="BodyIndent1"/>
              <w:keepNext/>
              <w:keepLines/>
            </w:pPr>
            <w:r w:rsidRPr="00075A03">
              <w:t>22-inch aluminum wheels</w:t>
            </w:r>
          </w:p>
        </w:tc>
        <w:tc>
          <w:tcPr>
            <w:tcW w:w="953" w:type="dxa"/>
          </w:tcPr>
          <w:p w14:paraId="3B10F983" w14:textId="5003D726" w:rsidR="002A3DC8" w:rsidRPr="00075A03" w:rsidRDefault="002A3DC8" w:rsidP="004617E0">
            <w:pPr>
              <w:pStyle w:val="S-O-P"/>
              <w:keepNext/>
              <w:keepLines/>
            </w:pPr>
            <w:r w:rsidRPr="00075A03">
              <w:t>P</w:t>
            </w:r>
          </w:p>
        </w:tc>
        <w:tc>
          <w:tcPr>
            <w:tcW w:w="954" w:type="dxa"/>
          </w:tcPr>
          <w:p w14:paraId="1540F65A" w14:textId="43769749" w:rsidR="002A3DC8" w:rsidRPr="00075A03" w:rsidRDefault="002A3DC8" w:rsidP="004617E0">
            <w:pPr>
              <w:pStyle w:val="S-O-P"/>
              <w:keepNext/>
              <w:keepLines/>
            </w:pPr>
            <w:r w:rsidRPr="00075A03">
              <w:t>P</w:t>
            </w:r>
          </w:p>
        </w:tc>
        <w:tc>
          <w:tcPr>
            <w:tcW w:w="955" w:type="dxa"/>
          </w:tcPr>
          <w:p w14:paraId="7837936A" w14:textId="296DFC8D" w:rsidR="002A3DC8" w:rsidRPr="00075A03" w:rsidRDefault="002A3DC8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4" w:type="dxa"/>
          </w:tcPr>
          <w:p w14:paraId="071F369B" w14:textId="3C1F4FE1" w:rsidR="002A3DC8" w:rsidRPr="00075A03" w:rsidRDefault="002A3DC8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5" w:type="dxa"/>
          </w:tcPr>
          <w:p w14:paraId="537E9DC4" w14:textId="4578D16F" w:rsidR="002A3DC8" w:rsidRPr="00075A03" w:rsidRDefault="002A3DC8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5" w:type="dxa"/>
          </w:tcPr>
          <w:p w14:paraId="3B7750A7" w14:textId="052EA158" w:rsidR="002A3DC8" w:rsidRPr="00075A03" w:rsidRDefault="002A3DC8" w:rsidP="004617E0">
            <w:pPr>
              <w:pStyle w:val="S-O-P"/>
              <w:keepNext/>
              <w:keepLines/>
            </w:pPr>
            <w:r>
              <w:t>NA</w:t>
            </w:r>
          </w:p>
        </w:tc>
      </w:tr>
      <w:tr w:rsidR="00286DF3" w:rsidRPr="00075A03" w14:paraId="28B5DCE7" w14:textId="77777777" w:rsidTr="00540946">
        <w:tc>
          <w:tcPr>
            <w:tcW w:w="4354" w:type="dxa"/>
          </w:tcPr>
          <w:p w14:paraId="0F112F31" w14:textId="77777777" w:rsidR="00286DF3" w:rsidRPr="00075A03" w:rsidRDefault="00286DF3" w:rsidP="004617E0">
            <w:pPr>
              <w:pStyle w:val="BodyIndent1"/>
              <w:keepNext/>
              <w:keepLines/>
              <w:rPr>
                <w:highlight w:val="yellow"/>
              </w:rPr>
            </w:pPr>
            <w:r w:rsidRPr="00075A03">
              <w:t>McIntosh MX950 Entertainment System</w:t>
            </w:r>
          </w:p>
        </w:tc>
        <w:tc>
          <w:tcPr>
            <w:tcW w:w="953" w:type="dxa"/>
          </w:tcPr>
          <w:p w14:paraId="214C355B" w14:textId="78B60DBD" w:rsidR="00286DF3" w:rsidRPr="00075A03" w:rsidRDefault="00286DF3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4" w:type="dxa"/>
          </w:tcPr>
          <w:p w14:paraId="03A7B3A3" w14:textId="12A745E4" w:rsidR="00286DF3" w:rsidRPr="00075A03" w:rsidRDefault="00286DF3" w:rsidP="004617E0">
            <w:pPr>
              <w:pStyle w:val="S-O-P"/>
              <w:keepNext/>
              <w:keepLines/>
            </w:pPr>
            <w:r w:rsidRPr="00075A03">
              <w:t>P</w:t>
            </w:r>
          </w:p>
        </w:tc>
        <w:tc>
          <w:tcPr>
            <w:tcW w:w="955" w:type="dxa"/>
          </w:tcPr>
          <w:p w14:paraId="53A323F1" w14:textId="4F3C3843" w:rsidR="00286DF3" w:rsidRPr="00075A03" w:rsidRDefault="00286DF3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4" w:type="dxa"/>
          </w:tcPr>
          <w:p w14:paraId="34A6C971" w14:textId="4D4991F5" w:rsidR="00286DF3" w:rsidRPr="00075A03" w:rsidRDefault="00286DF3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5" w:type="dxa"/>
          </w:tcPr>
          <w:p w14:paraId="7D8AB54F" w14:textId="0E90A94A" w:rsidR="00286DF3" w:rsidRPr="00075A03" w:rsidRDefault="00286DF3" w:rsidP="004617E0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55" w:type="dxa"/>
          </w:tcPr>
          <w:p w14:paraId="4D5A9FEB" w14:textId="4F0EC2D7" w:rsidR="00286DF3" w:rsidRPr="00075A03" w:rsidRDefault="00286DF3" w:rsidP="004617E0">
            <w:pPr>
              <w:pStyle w:val="S-O-P"/>
              <w:keepNext/>
              <w:keepLines/>
            </w:pPr>
            <w:r>
              <w:t>NA</w:t>
            </w:r>
          </w:p>
        </w:tc>
      </w:tr>
      <w:tr w:rsidR="00286DF3" w:rsidRPr="00075A03" w14:paraId="4E50EAEF" w14:textId="77777777" w:rsidTr="00540946">
        <w:tc>
          <w:tcPr>
            <w:tcW w:w="4354" w:type="dxa"/>
          </w:tcPr>
          <w:p w14:paraId="63E85E49" w14:textId="77777777" w:rsidR="00286DF3" w:rsidRPr="00075A03" w:rsidRDefault="00286DF3" w:rsidP="00286DF3">
            <w:pPr>
              <w:pStyle w:val="BodyIndent1"/>
            </w:pPr>
            <w:r w:rsidRPr="00075A03">
              <w:t xml:space="preserve">Power deployable running boards </w:t>
            </w:r>
          </w:p>
        </w:tc>
        <w:tc>
          <w:tcPr>
            <w:tcW w:w="953" w:type="dxa"/>
          </w:tcPr>
          <w:p w14:paraId="64760496" w14:textId="7E58BE45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E9AE82E" w14:textId="10505E61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37C9DF97" w14:textId="3521EBFA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6936425" w14:textId="0AD83ECB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F75B36F" w14:textId="4F3B2719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1719AEB" w14:textId="621DB9BB" w:rsidR="00286DF3" w:rsidRPr="00075A03" w:rsidRDefault="00286DF3" w:rsidP="00286DF3">
            <w:pPr>
              <w:pStyle w:val="S-O-P"/>
            </w:pPr>
            <w:r>
              <w:t>NA</w:t>
            </w:r>
          </w:p>
        </w:tc>
      </w:tr>
      <w:tr w:rsidR="00286DF3" w:rsidRPr="00075A03" w14:paraId="5BE682E3" w14:textId="77777777" w:rsidTr="00540946">
        <w:tc>
          <w:tcPr>
            <w:tcW w:w="4354" w:type="dxa"/>
          </w:tcPr>
          <w:p w14:paraId="1151AA32" w14:textId="77777777" w:rsidR="00286DF3" w:rsidRPr="00075A03" w:rsidRDefault="00286DF3" w:rsidP="00286DF3">
            <w:pPr>
              <w:pStyle w:val="BodyIndent1"/>
              <w:rPr>
                <w:highlight w:val="yellow"/>
              </w:rPr>
            </w:pPr>
            <w:r w:rsidRPr="00075A03">
              <w:t>Tri-pane sunroof</w:t>
            </w:r>
          </w:p>
        </w:tc>
        <w:tc>
          <w:tcPr>
            <w:tcW w:w="953" w:type="dxa"/>
          </w:tcPr>
          <w:p w14:paraId="04FAEBB4" w14:textId="46058BEF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2930F9F6" w14:textId="468BAB9C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56F2143A" w14:textId="7B99463A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FFEE850" w14:textId="16956594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123067A" w14:textId="07A5F372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7BC3FC1" w14:textId="35C4D415" w:rsidR="00286DF3" w:rsidRPr="00075A03" w:rsidRDefault="00286DF3" w:rsidP="00286DF3">
            <w:pPr>
              <w:pStyle w:val="S-O-P"/>
            </w:pPr>
            <w:r>
              <w:t>NA</w:t>
            </w:r>
          </w:p>
        </w:tc>
      </w:tr>
      <w:tr w:rsidR="00286DF3" w:rsidRPr="00075A03" w14:paraId="4C76F486" w14:textId="77777777" w:rsidTr="00540946">
        <w:tc>
          <w:tcPr>
            <w:tcW w:w="4354" w:type="dxa"/>
          </w:tcPr>
          <w:p w14:paraId="35382C03" w14:textId="77777777" w:rsidR="00286DF3" w:rsidRPr="00075A03" w:rsidRDefault="00286DF3" w:rsidP="00286DF3">
            <w:pPr>
              <w:pStyle w:val="BodyIndent1"/>
              <w:rPr>
                <w:highlight w:val="yellow"/>
              </w:rPr>
            </w:pPr>
            <w:r w:rsidRPr="00075A03">
              <w:t>Reversible carpet/vinyl cargo mat</w:t>
            </w:r>
          </w:p>
        </w:tc>
        <w:tc>
          <w:tcPr>
            <w:tcW w:w="953" w:type="dxa"/>
          </w:tcPr>
          <w:p w14:paraId="46FD37FF" w14:textId="7ACBC09E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7B5A015B" w14:textId="0073F7F9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6F30A73" w14:textId="32C10ACF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74E4CA7F" w14:textId="4E7BCBCA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839597C" w14:textId="5C2E2290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B2A9A87" w14:textId="63772C98" w:rsidR="00286DF3" w:rsidRPr="00075A03" w:rsidRDefault="00286DF3" w:rsidP="00286DF3">
            <w:pPr>
              <w:pStyle w:val="S-O-P"/>
            </w:pPr>
            <w:r>
              <w:t>NA</w:t>
            </w:r>
          </w:p>
        </w:tc>
      </w:tr>
      <w:tr w:rsidR="00286DF3" w:rsidRPr="00075A03" w14:paraId="6AF77C7E" w14:textId="77777777" w:rsidTr="00540946">
        <w:tc>
          <w:tcPr>
            <w:tcW w:w="4354" w:type="dxa"/>
          </w:tcPr>
          <w:p w14:paraId="0A8F9D76" w14:textId="77777777" w:rsidR="00286DF3" w:rsidRPr="00075A03" w:rsidRDefault="00286DF3" w:rsidP="00286DF3">
            <w:pPr>
              <w:pStyle w:val="BodyIndent1"/>
              <w:rPr>
                <w:highlight w:val="yellow"/>
              </w:rPr>
            </w:pPr>
            <w:r w:rsidRPr="00075A03">
              <w:t>Adjustable roof rail crossbars</w:t>
            </w:r>
          </w:p>
        </w:tc>
        <w:tc>
          <w:tcPr>
            <w:tcW w:w="953" w:type="dxa"/>
          </w:tcPr>
          <w:p w14:paraId="4298771B" w14:textId="3F3B1354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6E1E2C55" w14:textId="27A0A3E8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1697BDCE" w14:textId="46FC51AD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659444D" w14:textId="2EA6204C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99E2E37" w14:textId="30D8A429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45FD192" w14:textId="6658315A" w:rsidR="00286DF3" w:rsidRPr="00075A03" w:rsidRDefault="00286DF3" w:rsidP="00286DF3">
            <w:pPr>
              <w:pStyle w:val="S-O-P"/>
            </w:pPr>
            <w:r>
              <w:t>NA</w:t>
            </w:r>
          </w:p>
        </w:tc>
      </w:tr>
      <w:tr w:rsidR="00286DF3" w:rsidRPr="00075A03" w14:paraId="26A33425" w14:textId="77777777" w:rsidTr="00540946">
        <w:tc>
          <w:tcPr>
            <w:tcW w:w="4354" w:type="dxa"/>
          </w:tcPr>
          <w:p w14:paraId="336FDF4A" w14:textId="77777777" w:rsidR="00286DF3" w:rsidRPr="00075A03" w:rsidRDefault="00286DF3" w:rsidP="00286DF3">
            <w:pPr>
              <w:pStyle w:val="BodyIndent1"/>
              <w:rPr>
                <w:highlight w:val="yellow"/>
              </w:rPr>
            </w:pPr>
            <w:r w:rsidRPr="00075A03">
              <w:t xml:space="preserve">Foldable cargo shade </w:t>
            </w:r>
          </w:p>
        </w:tc>
        <w:tc>
          <w:tcPr>
            <w:tcW w:w="953" w:type="dxa"/>
          </w:tcPr>
          <w:p w14:paraId="65D5FAEA" w14:textId="26D40CDE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4" w:type="dxa"/>
          </w:tcPr>
          <w:p w14:paraId="5D07C576" w14:textId="4FBC69F2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0E2F33A2" w14:textId="0F0459B8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43DC99AE" w14:textId="5C6271C2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1007B29" w14:textId="3AC82AEE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0A818A4C" w14:textId="740DE30C" w:rsidR="00286DF3" w:rsidRPr="00075A03" w:rsidRDefault="00286DF3" w:rsidP="00286DF3">
            <w:pPr>
              <w:pStyle w:val="S-O-P"/>
            </w:pPr>
            <w:r>
              <w:t>NA</w:t>
            </w:r>
          </w:p>
        </w:tc>
      </w:tr>
      <w:tr w:rsidR="00286DF3" w:rsidRPr="00075A03" w14:paraId="16F49DF5" w14:textId="77777777" w:rsidTr="00540946">
        <w:tc>
          <w:tcPr>
            <w:tcW w:w="4354" w:type="dxa"/>
          </w:tcPr>
          <w:p w14:paraId="5E1426B3" w14:textId="77777777" w:rsidR="00286DF3" w:rsidRPr="00075A03" w:rsidRDefault="00286DF3" w:rsidP="00286DF3">
            <w:pPr>
              <w:pStyle w:val="BodyIndent1"/>
              <w:rPr>
                <w:highlight w:val="yellow"/>
              </w:rPr>
            </w:pPr>
            <w:r w:rsidRPr="00075A03">
              <w:t xml:space="preserve">Luxury floor mats </w:t>
            </w:r>
          </w:p>
        </w:tc>
        <w:tc>
          <w:tcPr>
            <w:tcW w:w="953" w:type="dxa"/>
          </w:tcPr>
          <w:p w14:paraId="461D8C83" w14:textId="64326904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76A459E6" w14:textId="6EA09FE5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1A19C45E" w14:textId="72B0A7CC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98F0EB5" w14:textId="022F7C78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30341750" w14:textId="4D3CF0A0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596F1E92" w14:textId="23768F2D" w:rsidR="00286DF3" w:rsidRPr="00075A03" w:rsidRDefault="00286DF3" w:rsidP="00286DF3">
            <w:pPr>
              <w:pStyle w:val="S-O-P"/>
            </w:pPr>
            <w:r>
              <w:t>NA</w:t>
            </w:r>
          </w:p>
        </w:tc>
      </w:tr>
      <w:tr w:rsidR="00286DF3" w:rsidRPr="00075A03" w14:paraId="2AFA31B5" w14:textId="77777777" w:rsidTr="00540946">
        <w:tc>
          <w:tcPr>
            <w:tcW w:w="4354" w:type="dxa"/>
          </w:tcPr>
          <w:p w14:paraId="415C8E74" w14:textId="77777777" w:rsidR="00286DF3" w:rsidRPr="004617E0" w:rsidRDefault="00286DF3" w:rsidP="00286DF3">
            <w:pPr>
              <w:pStyle w:val="BodyCopy"/>
              <w:rPr>
                <w:b/>
                <w:bCs/>
              </w:rPr>
            </w:pPr>
            <w:r w:rsidRPr="004617E0">
              <w:rPr>
                <w:b/>
                <w:bCs/>
              </w:rPr>
              <w:t xml:space="preserve">Premium Group II </w:t>
            </w:r>
          </w:p>
        </w:tc>
        <w:tc>
          <w:tcPr>
            <w:tcW w:w="953" w:type="dxa"/>
          </w:tcPr>
          <w:p w14:paraId="16D1D8CD" w14:textId="06E4FB38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0B76F017" w14:textId="50C7A768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CE55DFF" w14:textId="1A5EC7A9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3653EFF5" w14:textId="77777777" w:rsidR="00286DF3" w:rsidRPr="00075A03" w:rsidRDefault="00286DF3" w:rsidP="00286DF3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4D294845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43C656BC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</w:tr>
      <w:tr w:rsidR="00286DF3" w:rsidRPr="00075A03" w14:paraId="22D3542C" w14:textId="77777777" w:rsidTr="00540946">
        <w:tc>
          <w:tcPr>
            <w:tcW w:w="4354" w:type="dxa"/>
          </w:tcPr>
          <w:p w14:paraId="5B51A433" w14:textId="77777777" w:rsidR="00286DF3" w:rsidRPr="00DB4237" w:rsidRDefault="00286DF3" w:rsidP="00286DF3">
            <w:pPr>
              <w:pStyle w:val="BodyIndent1"/>
            </w:pPr>
            <w:r w:rsidRPr="00DB4237">
              <w:t>McIntosh MX1375 Reference Entertainment System</w:t>
            </w:r>
          </w:p>
        </w:tc>
        <w:tc>
          <w:tcPr>
            <w:tcW w:w="953" w:type="dxa"/>
          </w:tcPr>
          <w:p w14:paraId="66152240" w14:textId="3727D625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3CFD667" w14:textId="09CAAF36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67610F7F" w14:textId="6AEB9DD7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19C726D" w14:textId="2AFE3602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39DE79AB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26EE6632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</w:tr>
      <w:tr w:rsidR="00286DF3" w:rsidRPr="00075A03" w14:paraId="220A1F2C" w14:textId="77777777" w:rsidTr="00540946">
        <w:tc>
          <w:tcPr>
            <w:tcW w:w="4354" w:type="dxa"/>
          </w:tcPr>
          <w:p w14:paraId="2050E4D1" w14:textId="77777777" w:rsidR="00286DF3" w:rsidRPr="00DB4237" w:rsidRDefault="00286DF3" w:rsidP="00286DF3">
            <w:pPr>
              <w:pStyle w:val="BodyIndent1"/>
            </w:pPr>
            <w:r w:rsidRPr="00DB4237">
              <w:t>Adjustable roof rail crossbars</w:t>
            </w:r>
          </w:p>
        </w:tc>
        <w:tc>
          <w:tcPr>
            <w:tcW w:w="953" w:type="dxa"/>
          </w:tcPr>
          <w:p w14:paraId="5A66EEAE" w14:textId="700034F1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39DF715D" w14:textId="26527817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C0CC2B1" w14:textId="5972A86F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2095EC33" w14:textId="1BDB8229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32932995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52AF16CA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</w:tr>
      <w:tr w:rsidR="00286DF3" w:rsidRPr="00075A03" w14:paraId="37543712" w14:textId="77777777" w:rsidTr="00540946">
        <w:tc>
          <w:tcPr>
            <w:tcW w:w="4354" w:type="dxa"/>
          </w:tcPr>
          <w:p w14:paraId="795AA203" w14:textId="77777777" w:rsidR="00286DF3" w:rsidRPr="00DB4237" w:rsidRDefault="00286DF3" w:rsidP="00286DF3">
            <w:pPr>
              <w:pStyle w:val="BodyIndent1"/>
            </w:pPr>
            <w:r w:rsidRPr="00DB4237">
              <w:t>Foldable cargo shade</w:t>
            </w:r>
          </w:p>
        </w:tc>
        <w:tc>
          <w:tcPr>
            <w:tcW w:w="953" w:type="dxa"/>
          </w:tcPr>
          <w:p w14:paraId="250654C9" w14:textId="21932A6C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7EEF7B0F" w14:textId="18443A55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4450D8B3" w14:textId="6F276E87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6C961461" w14:textId="2C2AF798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5498C6C5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040E6563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</w:tr>
      <w:tr w:rsidR="00286DF3" w:rsidRPr="00075A03" w14:paraId="03477898" w14:textId="77777777" w:rsidTr="00540946">
        <w:tc>
          <w:tcPr>
            <w:tcW w:w="4354" w:type="dxa"/>
          </w:tcPr>
          <w:p w14:paraId="34D1788B" w14:textId="77777777" w:rsidR="00286DF3" w:rsidRPr="00DB4237" w:rsidRDefault="00286DF3" w:rsidP="00286DF3">
            <w:pPr>
              <w:pStyle w:val="BodyIndent1"/>
            </w:pPr>
            <w:r w:rsidRPr="00DB4237">
              <w:t>Front console cooler</w:t>
            </w:r>
          </w:p>
        </w:tc>
        <w:tc>
          <w:tcPr>
            <w:tcW w:w="953" w:type="dxa"/>
          </w:tcPr>
          <w:p w14:paraId="630A3F84" w14:textId="3A8BD476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1B338EAF" w14:textId="5D6665CB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23F5A059" w14:textId="32CCDF1A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211548D5" w14:textId="6F84C28D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4897C654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01A07224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</w:tr>
      <w:tr w:rsidR="00286DF3" w:rsidRPr="00075A03" w14:paraId="5FC86980" w14:textId="77777777" w:rsidTr="00540946">
        <w:tc>
          <w:tcPr>
            <w:tcW w:w="4354" w:type="dxa"/>
          </w:tcPr>
          <w:p w14:paraId="67EA0475" w14:textId="77777777" w:rsidR="00286DF3" w:rsidRPr="00DB4237" w:rsidRDefault="00286DF3" w:rsidP="00286DF3">
            <w:pPr>
              <w:pStyle w:val="BodyIndent1"/>
            </w:pPr>
            <w:r w:rsidRPr="00DB4237">
              <w:t xml:space="preserve">Premium color tinted glass </w:t>
            </w:r>
          </w:p>
        </w:tc>
        <w:tc>
          <w:tcPr>
            <w:tcW w:w="953" w:type="dxa"/>
          </w:tcPr>
          <w:p w14:paraId="17B9EC69" w14:textId="148A5B33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2AF3296" w14:textId="2453C061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26349868" w14:textId="1A9BFCF7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4AC7A78C" w14:textId="54FF9773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8737090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2FB221D3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</w:tr>
      <w:tr w:rsidR="00286DF3" w:rsidRPr="00075A03" w14:paraId="309D83B2" w14:textId="77777777" w:rsidTr="00540946">
        <w:tc>
          <w:tcPr>
            <w:tcW w:w="4354" w:type="dxa"/>
          </w:tcPr>
          <w:p w14:paraId="26844924" w14:textId="77777777" w:rsidR="00286DF3" w:rsidRPr="00DB4237" w:rsidRDefault="00286DF3" w:rsidP="00286DF3">
            <w:pPr>
              <w:pStyle w:val="BodyIndent1"/>
            </w:pPr>
            <w:r w:rsidRPr="00DB4237">
              <w:t xml:space="preserve">Ventilated rear seats </w:t>
            </w:r>
          </w:p>
        </w:tc>
        <w:tc>
          <w:tcPr>
            <w:tcW w:w="953" w:type="dxa"/>
          </w:tcPr>
          <w:p w14:paraId="3BF6A44C" w14:textId="453251DF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0009D69F" w14:textId="412F37B5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5" w:type="dxa"/>
          </w:tcPr>
          <w:p w14:paraId="147B5187" w14:textId="77527F29" w:rsidR="00286DF3" w:rsidRPr="00075A03" w:rsidRDefault="00286DF3" w:rsidP="00286DF3">
            <w:pPr>
              <w:pStyle w:val="S-O-P"/>
            </w:pPr>
            <w:r>
              <w:t>NA</w:t>
            </w:r>
          </w:p>
        </w:tc>
        <w:tc>
          <w:tcPr>
            <w:tcW w:w="954" w:type="dxa"/>
          </w:tcPr>
          <w:p w14:paraId="59F3719F" w14:textId="4E6FB464" w:rsidR="00286DF3" w:rsidRPr="00075A03" w:rsidRDefault="00286DF3" w:rsidP="00286DF3">
            <w:pPr>
              <w:pStyle w:val="S-O-P"/>
            </w:pPr>
            <w:r w:rsidRPr="00075A03">
              <w:t>P</w:t>
            </w:r>
          </w:p>
        </w:tc>
        <w:tc>
          <w:tcPr>
            <w:tcW w:w="955" w:type="dxa"/>
          </w:tcPr>
          <w:p w14:paraId="6B5AD67E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  <w:tc>
          <w:tcPr>
            <w:tcW w:w="955" w:type="dxa"/>
          </w:tcPr>
          <w:p w14:paraId="16E37F76" w14:textId="77777777" w:rsidR="00286DF3" w:rsidRPr="00075A03" w:rsidRDefault="00286DF3" w:rsidP="00286DF3">
            <w:pPr>
              <w:pStyle w:val="S-O-P"/>
            </w:pPr>
            <w:r w:rsidRPr="00075A03">
              <w:t>S</w:t>
            </w:r>
          </w:p>
        </w:tc>
      </w:tr>
      <w:tr w:rsidR="006D03D6" w:rsidRPr="00075A03" w14:paraId="553A2137" w14:textId="77777777" w:rsidTr="00540946">
        <w:tc>
          <w:tcPr>
            <w:tcW w:w="4354" w:type="dxa"/>
          </w:tcPr>
          <w:p w14:paraId="25D2157D" w14:textId="77777777" w:rsidR="006D03D6" w:rsidRPr="00075A03" w:rsidRDefault="006D03D6" w:rsidP="006D03D6">
            <w:pPr>
              <w:pStyle w:val="BodyCopy"/>
              <w:rPr>
                <w:highlight w:val="yellow"/>
              </w:rPr>
            </w:pPr>
            <w:r w:rsidRPr="004617E0">
              <w:rPr>
                <w:b/>
                <w:bCs/>
              </w:rPr>
              <w:t>Rear Seat Entertainment —</w:t>
            </w:r>
            <w:r w:rsidRPr="00075A03">
              <w:t xml:space="preserve"> includes dual 10.1-in. screens, fully functional USB/HDMI ports and Fire TV for Auto </w:t>
            </w:r>
          </w:p>
        </w:tc>
        <w:tc>
          <w:tcPr>
            <w:tcW w:w="953" w:type="dxa"/>
          </w:tcPr>
          <w:p w14:paraId="078F1D60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1866B1DC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36C2116D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4E234788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3A7C0A71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43A96951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</w:tr>
      <w:tr w:rsidR="006D03D6" w:rsidRPr="00075A03" w14:paraId="6513202B" w14:textId="77777777" w:rsidTr="00540946">
        <w:tc>
          <w:tcPr>
            <w:tcW w:w="4354" w:type="dxa"/>
          </w:tcPr>
          <w:p w14:paraId="32191E30" w14:textId="77777777" w:rsidR="006D03D6" w:rsidRPr="00075A03" w:rsidRDefault="006D03D6" w:rsidP="006D03D6">
            <w:pPr>
              <w:pStyle w:val="BodyCopy"/>
            </w:pPr>
            <w:r w:rsidRPr="004617E0">
              <w:rPr>
                <w:b/>
                <w:bCs/>
              </w:rPr>
              <w:t>Smoker’s Group —</w:t>
            </w:r>
            <w:r w:rsidRPr="00075A03">
              <w:t xml:space="preserve"> includes cigar lighter and removable ash tray </w:t>
            </w:r>
          </w:p>
        </w:tc>
        <w:tc>
          <w:tcPr>
            <w:tcW w:w="953" w:type="dxa"/>
          </w:tcPr>
          <w:p w14:paraId="08A7DDCD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2AF4A417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0647DD0D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4" w:type="dxa"/>
          </w:tcPr>
          <w:p w14:paraId="0DF7F545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7C891EB8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  <w:tc>
          <w:tcPr>
            <w:tcW w:w="955" w:type="dxa"/>
          </w:tcPr>
          <w:p w14:paraId="336C8410" w14:textId="77777777" w:rsidR="006D03D6" w:rsidRPr="00075A03" w:rsidRDefault="006D03D6" w:rsidP="006D03D6">
            <w:pPr>
              <w:pStyle w:val="S-O-P"/>
            </w:pPr>
            <w:r w:rsidRPr="00075A03">
              <w:t>O</w:t>
            </w:r>
          </w:p>
        </w:tc>
      </w:tr>
    </w:tbl>
    <w:p w14:paraId="29DC5A2F" w14:textId="73D67988" w:rsidR="00311149" w:rsidRPr="00A62DF6" w:rsidRDefault="0031362B" w:rsidP="007A1973">
      <w:pPr>
        <w:pStyle w:val="EndofDocument"/>
      </w:pPr>
      <w:r w:rsidRPr="00A62DF6">
        <w:t>###</w:t>
      </w:r>
    </w:p>
    <w:sectPr w:rsidR="00311149" w:rsidRPr="00A62DF6" w:rsidSect="00982750">
      <w:headerReference w:type="default" r:id="rId8"/>
      <w:footerReference w:type="even" r:id="rId9"/>
      <w:footerReference w:type="default" r:id="rId10"/>
      <w:footerReference w:type="first" r:id="rId11"/>
      <w:pgSz w:w="12240" w:h="15840"/>
      <w:pgMar w:top="2502" w:right="1080" w:bottom="1080" w:left="1080" w:header="547" w:footer="44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69EA0" w14:textId="77777777" w:rsidR="00AF325E" w:rsidRDefault="00AF325E" w:rsidP="00B728F6">
      <w:r>
        <w:separator/>
      </w:r>
    </w:p>
    <w:p w14:paraId="44F0388A" w14:textId="77777777" w:rsidR="00AF325E" w:rsidRDefault="00AF325E"/>
  </w:endnote>
  <w:endnote w:type="continuationSeparator" w:id="0">
    <w:p w14:paraId="344C8EE3" w14:textId="77777777" w:rsidR="00AF325E" w:rsidRDefault="00AF325E" w:rsidP="00B728F6">
      <w:r>
        <w:continuationSeparator/>
      </w:r>
    </w:p>
    <w:p w14:paraId="78126192" w14:textId="77777777" w:rsidR="00AF325E" w:rsidRDefault="00AF32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AB20F20-BC3A-3C42-B0A4-372DFFA07A4F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6C1DF617-B038-8A47-B681-BB7F991F7652}"/>
    <w:embedBold r:id="rId3" w:fontKey="{57FF1339-AE8A-AA41-A9D6-0AE1B2867F88}"/>
    <w:embedItalic r:id="rId4" w:fontKey="{B354744D-CC32-9E40-B333-A7C3325819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776B856-1245-9F46-965A-C5214D380E33}"/>
    <w:embedBold r:id="rId6" w:fontKey="{E660DC92-8286-3247-9F5D-DB1CF70AB5D1}"/>
    <w:embedItalic r:id="rId7" w:fontKey="{190670E6-2A85-8642-AA05-13F1F88216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C68713D-A4BF-5F4A-9922-C91AFF5DE456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9" w:fontKey="{5D573203-7BC2-1240-9B70-5FF497E1811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A9A0AD1-3B89-4744-AFEC-5E2595CA196D}"/>
    <w:embedBold r:id="rId12" w:fontKey="{3A0BEE08-4530-8747-8567-EF111CBA2C62}"/>
    <w:embedItalic r:id="rId13" w:fontKey="{9A86A0AE-F6CC-0D41-9ABB-B94A90E7B75A}"/>
  </w:font>
  <w:font w:name="Times">
    <w:altName w:val="﷽﷽﷽﷽﷽﷽﷽﷽ތ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C6391EF6-F245-7A4C-8B86-9CF97BAAD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127E27FC" w:rsidR="00D275B8" w:rsidRPr="00BF5BA0" w:rsidRDefault="00E3003F" w:rsidP="00BF5BA0">
    <w:pPr>
      <w:pStyle w:val="Footer"/>
    </w:pPr>
    <w:r w:rsidRPr="00BF5BA0">
      <w:t>202</w:t>
    </w:r>
    <w:r w:rsidR="009E07B3" w:rsidRPr="00BF5BA0">
      <w:t>2</w:t>
    </w:r>
    <w:r w:rsidRPr="00BF5BA0">
      <w:t xml:space="preserve">  |  </w:t>
    </w:r>
    <w:r w:rsidR="00DD5F72">
      <w:t>Wagoneer</w:t>
    </w:r>
    <w:r w:rsidR="004C63D0">
      <w:t xml:space="preserve">  | </w:t>
    </w:r>
    <w:r w:rsidR="00DD5F72">
      <w:t xml:space="preserve"> Grand Wagoneer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68B5F" w14:textId="77777777" w:rsidR="00F8535F" w:rsidRDefault="00F8535F">
    <w:pPr>
      <w:pStyle w:val="Footer"/>
    </w:pPr>
  </w:p>
  <w:p w14:paraId="1CF9B03E" w14:textId="49839C29" w:rsidR="006A5B05" w:rsidRDefault="006A5B05" w:rsidP="006A5B05">
    <w:pPr>
      <w:pStyle w:val="Footer"/>
    </w:pPr>
    <w:r w:rsidRPr="00BF5BA0">
      <w:t xml:space="preserve">2022  |  </w:t>
    </w:r>
    <w:r>
      <w:t>Wagoneer  |  Grand Wagoneer</w:t>
    </w:r>
    <w:r w:rsidRPr="00BF5BA0">
      <w:t xml:space="preserve">  |  </w:t>
    </w:r>
    <w:r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>
      <w:t>2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E2511" w14:textId="77777777" w:rsidR="00AF325E" w:rsidRDefault="00AF325E" w:rsidP="00B728F6">
      <w:r>
        <w:separator/>
      </w:r>
    </w:p>
    <w:p w14:paraId="0420DD9D" w14:textId="77777777" w:rsidR="00AF325E" w:rsidRDefault="00AF325E"/>
  </w:footnote>
  <w:footnote w:type="continuationSeparator" w:id="0">
    <w:p w14:paraId="3A8E9944" w14:textId="77777777" w:rsidR="00AF325E" w:rsidRDefault="00AF325E" w:rsidP="00B728F6">
      <w:r>
        <w:continuationSeparator/>
      </w:r>
    </w:p>
    <w:p w14:paraId="0B9A8A91" w14:textId="77777777" w:rsidR="00AF325E" w:rsidRDefault="00AF32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56E88986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E3D23"/>
    <w:multiLevelType w:val="hybridMultilevel"/>
    <w:tmpl w:val="71B22164"/>
    <w:lvl w:ilvl="0" w:tplc="4006A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EF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2F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01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C7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18C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F84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E4B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CF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3B4C25"/>
    <w:multiLevelType w:val="hybridMultilevel"/>
    <w:tmpl w:val="D5CCAF4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0F45C58"/>
    <w:multiLevelType w:val="hybridMultilevel"/>
    <w:tmpl w:val="D06AEC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A301F9"/>
    <w:multiLevelType w:val="hybridMultilevel"/>
    <w:tmpl w:val="87E61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C5281C"/>
    <w:multiLevelType w:val="hybridMultilevel"/>
    <w:tmpl w:val="F3CA336E"/>
    <w:lvl w:ilvl="0" w:tplc="637C1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BE6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DC4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F00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BA1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709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86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CB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C4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24222F7"/>
    <w:multiLevelType w:val="hybridMultilevel"/>
    <w:tmpl w:val="670E17D6"/>
    <w:lvl w:ilvl="0" w:tplc="C7824E04">
      <w:start w:val="1"/>
      <w:numFmt w:val="bullet"/>
      <w:pStyle w:val="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1515B"/>
    <w:multiLevelType w:val="hybridMultilevel"/>
    <w:tmpl w:val="C406C02A"/>
    <w:lvl w:ilvl="0" w:tplc="B2E0B12C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072B46"/>
    <w:multiLevelType w:val="hybridMultilevel"/>
    <w:tmpl w:val="A4DACF3C"/>
    <w:lvl w:ilvl="0" w:tplc="E74E5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AEA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4C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B8A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2A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22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2C1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8F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063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5BA23E8"/>
    <w:multiLevelType w:val="multilevel"/>
    <w:tmpl w:val="828A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47D05"/>
    <w:multiLevelType w:val="hybridMultilevel"/>
    <w:tmpl w:val="006EE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27830854">
    <w:abstractNumId w:val="11"/>
  </w:num>
  <w:num w:numId="2" w16cid:durableId="238828329">
    <w:abstractNumId w:val="14"/>
  </w:num>
  <w:num w:numId="3" w16cid:durableId="180316756">
    <w:abstractNumId w:val="17"/>
  </w:num>
  <w:num w:numId="4" w16cid:durableId="200362098">
    <w:abstractNumId w:val="13"/>
  </w:num>
  <w:num w:numId="5" w16cid:durableId="1720981154">
    <w:abstractNumId w:val="30"/>
  </w:num>
  <w:num w:numId="6" w16cid:durableId="1188177745">
    <w:abstractNumId w:val="27"/>
  </w:num>
  <w:num w:numId="7" w16cid:durableId="1806970554">
    <w:abstractNumId w:val="29"/>
  </w:num>
  <w:num w:numId="8" w16cid:durableId="1348554574">
    <w:abstractNumId w:val="20"/>
  </w:num>
  <w:num w:numId="9" w16cid:durableId="1726096957">
    <w:abstractNumId w:val="24"/>
  </w:num>
  <w:num w:numId="10" w16cid:durableId="1865287215">
    <w:abstractNumId w:val="25"/>
  </w:num>
  <w:num w:numId="11" w16cid:durableId="1132750442">
    <w:abstractNumId w:val="15"/>
  </w:num>
  <w:num w:numId="12" w16cid:durableId="1357384415">
    <w:abstractNumId w:val="19"/>
  </w:num>
  <w:num w:numId="13" w16cid:durableId="154496585">
    <w:abstractNumId w:val="0"/>
  </w:num>
  <w:num w:numId="14" w16cid:durableId="893393342">
    <w:abstractNumId w:val="1"/>
  </w:num>
  <w:num w:numId="15" w16cid:durableId="306401523">
    <w:abstractNumId w:val="2"/>
  </w:num>
  <w:num w:numId="16" w16cid:durableId="1709528191">
    <w:abstractNumId w:val="3"/>
  </w:num>
  <w:num w:numId="17" w16cid:durableId="558324906">
    <w:abstractNumId w:val="8"/>
  </w:num>
  <w:num w:numId="18" w16cid:durableId="2000881872">
    <w:abstractNumId w:val="4"/>
  </w:num>
  <w:num w:numId="19" w16cid:durableId="1275402739">
    <w:abstractNumId w:val="5"/>
  </w:num>
  <w:num w:numId="20" w16cid:durableId="1386372855">
    <w:abstractNumId w:val="6"/>
  </w:num>
  <w:num w:numId="21" w16cid:durableId="1241329237">
    <w:abstractNumId w:val="7"/>
  </w:num>
  <w:num w:numId="22" w16cid:durableId="905607152">
    <w:abstractNumId w:val="9"/>
  </w:num>
  <w:num w:numId="23" w16cid:durableId="1709063234">
    <w:abstractNumId w:val="28"/>
  </w:num>
  <w:num w:numId="24" w16cid:durableId="2028822826">
    <w:abstractNumId w:val="22"/>
  </w:num>
  <w:num w:numId="25" w16cid:durableId="1856650520">
    <w:abstractNumId w:val="26"/>
  </w:num>
  <w:num w:numId="26" w16cid:durableId="1794784617">
    <w:abstractNumId w:val="21"/>
  </w:num>
  <w:num w:numId="27" w16cid:durableId="1768385791">
    <w:abstractNumId w:val="10"/>
  </w:num>
  <w:num w:numId="28" w16cid:durableId="1802728905">
    <w:abstractNumId w:val="31"/>
  </w:num>
  <w:num w:numId="29" w16cid:durableId="287786022">
    <w:abstractNumId w:val="12"/>
  </w:num>
  <w:num w:numId="30" w16cid:durableId="1296830749">
    <w:abstractNumId w:val="16"/>
  </w:num>
  <w:num w:numId="31" w16cid:durableId="1424300714">
    <w:abstractNumId w:val="23"/>
  </w:num>
  <w:num w:numId="32" w16cid:durableId="11699033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51A7"/>
    <w:rsid w:val="000C6F11"/>
    <w:rsid w:val="000D3FD2"/>
    <w:rsid w:val="000D4B59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157FE"/>
    <w:rsid w:val="00123045"/>
    <w:rsid w:val="001325DB"/>
    <w:rsid w:val="00147D6E"/>
    <w:rsid w:val="0016137C"/>
    <w:rsid w:val="001701AE"/>
    <w:rsid w:val="00172FDA"/>
    <w:rsid w:val="00174C0C"/>
    <w:rsid w:val="001907F0"/>
    <w:rsid w:val="00191733"/>
    <w:rsid w:val="001A35B9"/>
    <w:rsid w:val="001A52C2"/>
    <w:rsid w:val="001B1774"/>
    <w:rsid w:val="001B28BB"/>
    <w:rsid w:val="001C2DA7"/>
    <w:rsid w:val="001E1EF1"/>
    <w:rsid w:val="001E31AA"/>
    <w:rsid w:val="001F6B13"/>
    <w:rsid w:val="00210F38"/>
    <w:rsid w:val="002117B6"/>
    <w:rsid w:val="00216628"/>
    <w:rsid w:val="00237A0D"/>
    <w:rsid w:val="00253A9B"/>
    <w:rsid w:val="002674B1"/>
    <w:rsid w:val="00277B0C"/>
    <w:rsid w:val="00286DF3"/>
    <w:rsid w:val="00287DED"/>
    <w:rsid w:val="002939D0"/>
    <w:rsid w:val="002A266B"/>
    <w:rsid w:val="002A3DC8"/>
    <w:rsid w:val="002A5A7B"/>
    <w:rsid w:val="002A60BB"/>
    <w:rsid w:val="002C5A74"/>
    <w:rsid w:val="002D1485"/>
    <w:rsid w:val="002E27FD"/>
    <w:rsid w:val="002E3DB8"/>
    <w:rsid w:val="002F40AD"/>
    <w:rsid w:val="002F5ACE"/>
    <w:rsid w:val="00300F99"/>
    <w:rsid w:val="00311149"/>
    <w:rsid w:val="00313259"/>
    <w:rsid w:val="0031362B"/>
    <w:rsid w:val="00313F7E"/>
    <w:rsid w:val="003140A9"/>
    <w:rsid w:val="00334A61"/>
    <w:rsid w:val="003367B7"/>
    <w:rsid w:val="00340788"/>
    <w:rsid w:val="00350679"/>
    <w:rsid w:val="00355846"/>
    <w:rsid w:val="003657F3"/>
    <w:rsid w:val="00383109"/>
    <w:rsid w:val="0038444A"/>
    <w:rsid w:val="003924AC"/>
    <w:rsid w:val="003A0BE1"/>
    <w:rsid w:val="003B404F"/>
    <w:rsid w:val="003D3846"/>
    <w:rsid w:val="003D573D"/>
    <w:rsid w:val="003E3025"/>
    <w:rsid w:val="003F58E5"/>
    <w:rsid w:val="004124FD"/>
    <w:rsid w:val="004228AE"/>
    <w:rsid w:val="0042797B"/>
    <w:rsid w:val="00435645"/>
    <w:rsid w:val="0045101F"/>
    <w:rsid w:val="004617E0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63D0"/>
    <w:rsid w:val="004C7758"/>
    <w:rsid w:val="004E3495"/>
    <w:rsid w:val="004E3FA8"/>
    <w:rsid w:val="004E66A4"/>
    <w:rsid w:val="004F1CBE"/>
    <w:rsid w:val="004F2F61"/>
    <w:rsid w:val="00500AD3"/>
    <w:rsid w:val="005048C9"/>
    <w:rsid w:val="00506268"/>
    <w:rsid w:val="0052111B"/>
    <w:rsid w:val="00522E18"/>
    <w:rsid w:val="00532909"/>
    <w:rsid w:val="00532B35"/>
    <w:rsid w:val="0053642E"/>
    <w:rsid w:val="005373F7"/>
    <w:rsid w:val="00540946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A0F44"/>
    <w:rsid w:val="005A0F87"/>
    <w:rsid w:val="005B78D9"/>
    <w:rsid w:val="005C1B4E"/>
    <w:rsid w:val="005D12C3"/>
    <w:rsid w:val="005D491B"/>
    <w:rsid w:val="005D76E7"/>
    <w:rsid w:val="005E3150"/>
    <w:rsid w:val="00615169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3F58"/>
    <w:rsid w:val="006A5B05"/>
    <w:rsid w:val="006A70F8"/>
    <w:rsid w:val="006B02CC"/>
    <w:rsid w:val="006B5679"/>
    <w:rsid w:val="006D03D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154CE"/>
    <w:rsid w:val="00731FC5"/>
    <w:rsid w:val="00734D02"/>
    <w:rsid w:val="00745B36"/>
    <w:rsid w:val="0075028B"/>
    <w:rsid w:val="00754323"/>
    <w:rsid w:val="00757C7A"/>
    <w:rsid w:val="00767A41"/>
    <w:rsid w:val="00786634"/>
    <w:rsid w:val="00791684"/>
    <w:rsid w:val="007A1973"/>
    <w:rsid w:val="007A352A"/>
    <w:rsid w:val="007A37AB"/>
    <w:rsid w:val="007A424E"/>
    <w:rsid w:val="007B043A"/>
    <w:rsid w:val="007C26A4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624"/>
    <w:rsid w:val="00831469"/>
    <w:rsid w:val="00833D23"/>
    <w:rsid w:val="00841486"/>
    <w:rsid w:val="008425D8"/>
    <w:rsid w:val="00867081"/>
    <w:rsid w:val="00871556"/>
    <w:rsid w:val="00887B8C"/>
    <w:rsid w:val="00896C89"/>
    <w:rsid w:val="008C5D0F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714DF"/>
    <w:rsid w:val="0097761C"/>
    <w:rsid w:val="00982750"/>
    <w:rsid w:val="00993FA7"/>
    <w:rsid w:val="0099493F"/>
    <w:rsid w:val="009A1FFD"/>
    <w:rsid w:val="009B1186"/>
    <w:rsid w:val="009C43A3"/>
    <w:rsid w:val="009D7DA1"/>
    <w:rsid w:val="009E0621"/>
    <w:rsid w:val="009E07B3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5A22"/>
    <w:rsid w:val="00AF2CDE"/>
    <w:rsid w:val="00AF325E"/>
    <w:rsid w:val="00B04467"/>
    <w:rsid w:val="00B04C6E"/>
    <w:rsid w:val="00B160BB"/>
    <w:rsid w:val="00B27526"/>
    <w:rsid w:val="00B33800"/>
    <w:rsid w:val="00B372C9"/>
    <w:rsid w:val="00B45B42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7746"/>
    <w:rsid w:val="00BA4CB4"/>
    <w:rsid w:val="00BB1A14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02672"/>
    <w:rsid w:val="00C13890"/>
    <w:rsid w:val="00C14FDF"/>
    <w:rsid w:val="00C23CEB"/>
    <w:rsid w:val="00C27063"/>
    <w:rsid w:val="00C2746F"/>
    <w:rsid w:val="00C46F0D"/>
    <w:rsid w:val="00C54B3C"/>
    <w:rsid w:val="00C6234F"/>
    <w:rsid w:val="00C65237"/>
    <w:rsid w:val="00C720E0"/>
    <w:rsid w:val="00C726A7"/>
    <w:rsid w:val="00C84178"/>
    <w:rsid w:val="00C869C0"/>
    <w:rsid w:val="00C95326"/>
    <w:rsid w:val="00CA256D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6088C"/>
    <w:rsid w:val="00D87832"/>
    <w:rsid w:val="00D92D77"/>
    <w:rsid w:val="00D95C8F"/>
    <w:rsid w:val="00DB4237"/>
    <w:rsid w:val="00DC0C7F"/>
    <w:rsid w:val="00DC7524"/>
    <w:rsid w:val="00DD29A3"/>
    <w:rsid w:val="00DD5693"/>
    <w:rsid w:val="00DD5CE0"/>
    <w:rsid w:val="00DD5F72"/>
    <w:rsid w:val="00DF1C4B"/>
    <w:rsid w:val="00E12810"/>
    <w:rsid w:val="00E14688"/>
    <w:rsid w:val="00E3003F"/>
    <w:rsid w:val="00E36C52"/>
    <w:rsid w:val="00E426F0"/>
    <w:rsid w:val="00E52BFA"/>
    <w:rsid w:val="00E5312D"/>
    <w:rsid w:val="00E71ECA"/>
    <w:rsid w:val="00E767DA"/>
    <w:rsid w:val="00E82EDB"/>
    <w:rsid w:val="00EA3C52"/>
    <w:rsid w:val="00EA4474"/>
    <w:rsid w:val="00EA4A0A"/>
    <w:rsid w:val="00EB6148"/>
    <w:rsid w:val="00EB6877"/>
    <w:rsid w:val="00ED5609"/>
    <w:rsid w:val="00ED78E9"/>
    <w:rsid w:val="00EE0309"/>
    <w:rsid w:val="00EE2246"/>
    <w:rsid w:val="00EF207E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2F46"/>
    <w:rsid w:val="00F740C5"/>
    <w:rsid w:val="00F7454F"/>
    <w:rsid w:val="00F7550E"/>
    <w:rsid w:val="00F75C99"/>
    <w:rsid w:val="00F83CCB"/>
    <w:rsid w:val="00F8535F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34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750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2750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2750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2750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2750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98275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82750"/>
  </w:style>
  <w:style w:type="paragraph" w:styleId="Header">
    <w:name w:val="header"/>
    <w:basedOn w:val="Normal"/>
    <w:link w:val="HeaderChar"/>
    <w:uiPriority w:val="99"/>
    <w:unhideWhenUsed/>
    <w:qFormat/>
    <w:rsid w:val="00982750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82750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2750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82750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7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2750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982750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82750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82750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0C51A7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982750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982750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827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75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750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750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982750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982750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982750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8275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82750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82750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82750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982750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982750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0C51A7"/>
    <w:pPr>
      <w:ind w:left="144"/>
    </w:pPr>
  </w:style>
  <w:style w:type="paragraph" w:customStyle="1" w:styleId="S-O-P">
    <w:name w:val="S-O-P"/>
    <w:basedOn w:val="FABodyCopy"/>
    <w:next w:val="FABodyCopy"/>
    <w:qFormat/>
    <w:rsid w:val="00982750"/>
    <w:pPr>
      <w:jc w:val="center"/>
    </w:pPr>
  </w:style>
  <w:style w:type="paragraph" w:customStyle="1" w:styleId="TableSubhead">
    <w:name w:val="Table Subhead"/>
    <w:basedOn w:val="Normal"/>
    <w:qFormat/>
    <w:rsid w:val="00982750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82750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9827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98275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98275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9827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9827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9827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982750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982750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styleId="ListParagraph">
    <w:name w:val="List Paragraph"/>
    <w:basedOn w:val="Normal"/>
    <w:uiPriority w:val="34"/>
    <w:qFormat/>
    <w:rsid w:val="00311149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311149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311149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311149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311149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311149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311149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311149"/>
    <w:rPr>
      <w:vertAlign w:val="superscript"/>
    </w:rPr>
  </w:style>
  <w:style w:type="paragraph" w:customStyle="1" w:styleId="font5">
    <w:name w:val="font5"/>
    <w:basedOn w:val="Normal"/>
    <w:uiPriority w:val="99"/>
    <w:rsid w:val="0031114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311149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paragraph" w:customStyle="1" w:styleId="4BodyCopy">
    <w:name w:val="4 Body Copy"/>
    <w:basedOn w:val="Normal"/>
    <w:qFormat/>
    <w:rsid w:val="00311149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311149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311149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styleId="Strong">
    <w:name w:val="Strong"/>
    <w:uiPriority w:val="22"/>
    <w:qFormat/>
    <w:rsid w:val="00311149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311149"/>
  </w:style>
  <w:style w:type="character" w:styleId="Emphasis">
    <w:name w:val="Emphasis"/>
    <w:uiPriority w:val="20"/>
    <w:qFormat/>
    <w:rsid w:val="00311149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311149"/>
    <w:rPr>
      <w:rFonts w:ascii="Calibri" w:eastAsia="Cambria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149"/>
    <w:rPr>
      <w:rFonts w:ascii="Calibri" w:eastAsia="Cambria" w:hAnsi="Calibri"/>
      <w:sz w:val="22"/>
      <w:szCs w:val="21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1114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2Bullets">
    <w:name w:val="2 Bullets"/>
    <w:basedOn w:val="ListParagraph"/>
    <w:qFormat/>
    <w:rsid w:val="00311149"/>
    <w:pPr>
      <w:numPr>
        <w:numId w:val="24"/>
      </w:numPr>
      <w:tabs>
        <w:tab w:val="num" w:pos="360"/>
      </w:tabs>
      <w:spacing w:before="160" w:after="160" w:line="300" w:lineRule="atLeast"/>
      <w:ind w:firstLine="0"/>
      <w:contextualSpacing w:val="0"/>
    </w:pPr>
    <w:rPr>
      <w:rFonts w:ascii="Arial" w:hAnsi="Arial" w:cs="Arial"/>
    </w:rPr>
  </w:style>
  <w:style w:type="character" w:customStyle="1" w:styleId="bubble-number">
    <w:name w:val="bubble-number"/>
    <w:basedOn w:val="DefaultParagraphFont"/>
    <w:rsid w:val="00311149"/>
  </w:style>
  <w:style w:type="character" w:customStyle="1" w:styleId="gcss-sr-only">
    <w:name w:val="gcss-sr-only"/>
    <w:basedOn w:val="DefaultParagraphFont"/>
    <w:rsid w:val="00311149"/>
  </w:style>
  <w:style w:type="paragraph" w:customStyle="1" w:styleId="FABodyCopy">
    <w:name w:val="FA Body Copy"/>
    <w:basedOn w:val="Normal"/>
    <w:qFormat/>
    <w:rsid w:val="00982750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982750"/>
    <w:pPr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29</TotalTime>
  <Pages>10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12054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10</cp:revision>
  <cp:lastPrinted>2018-12-31T16:38:00Z</cp:lastPrinted>
  <dcterms:created xsi:type="dcterms:W3CDTF">2021-06-22T18:38:00Z</dcterms:created>
  <dcterms:modified xsi:type="dcterms:W3CDTF">2023-01-06T18:17:00Z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