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95BA0" w14:textId="4CD539D8" w:rsidR="00C13890" w:rsidRPr="000F771A" w:rsidRDefault="00C13890" w:rsidP="00501D43">
      <w:pPr>
        <w:pStyle w:val="Heading1"/>
        <w:tabs>
          <w:tab w:val="left" w:pos="8189"/>
        </w:tabs>
        <w:spacing w:line="240" w:lineRule="auto"/>
      </w:pPr>
      <w:r w:rsidRPr="000F771A">
        <w:t>20</w:t>
      </w:r>
      <w:r w:rsidR="00A85C21" w:rsidRPr="000F771A">
        <w:t>2</w:t>
      </w:r>
      <w:r w:rsidR="00E3312E">
        <w:t>2</w:t>
      </w:r>
      <w:r w:rsidR="00712251" w:rsidRPr="000F771A">
        <w:t xml:space="preserve"> </w:t>
      </w:r>
      <w:r w:rsidR="00021009">
        <w:t>Jeep</w:t>
      </w:r>
      <w:r w:rsidR="00021009" w:rsidRPr="00021009">
        <w:rPr>
          <w:vertAlign w:val="subscript"/>
        </w:rPr>
        <w:t>®</w:t>
      </w:r>
      <w:r w:rsidR="00021009">
        <w:t xml:space="preserve"> Compass</w:t>
      </w:r>
    </w:p>
    <w:p w14:paraId="171D0403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4F2F965E" w14:textId="77777777" w:rsidR="00952621" w:rsidRDefault="00216628" w:rsidP="00952621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6FA88596" w14:textId="77777777" w:rsidR="00480159" w:rsidRPr="00480159" w:rsidRDefault="00480159" w:rsidP="00480159">
      <w:pPr>
        <w:pStyle w:val="Heading3"/>
      </w:pPr>
      <w:r w:rsidRPr="00480159">
        <w:t>GENERAL INFORMATION</w:t>
      </w:r>
    </w:p>
    <w:p w14:paraId="2F19CBD9" w14:textId="77777777" w:rsidR="00480159" w:rsidRPr="00480159" w:rsidRDefault="00480159" w:rsidP="00480159">
      <w:pPr>
        <w:pStyle w:val="BodyCopy"/>
      </w:pPr>
      <w:r w:rsidRPr="00480159">
        <w:t>Body Style</w:t>
      </w:r>
      <w:r w:rsidRPr="00480159">
        <w:tab/>
        <w:t>Sport-utility Vehicle (SUV)</w:t>
      </w:r>
    </w:p>
    <w:p w14:paraId="0BADFD28" w14:textId="77777777" w:rsidR="00480159" w:rsidRPr="00480159" w:rsidRDefault="00480159" w:rsidP="00480159">
      <w:pPr>
        <w:pStyle w:val="BodyCopy"/>
      </w:pPr>
      <w:r w:rsidRPr="00480159">
        <w:t>Assembly Plant</w:t>
      </w:r>
      <w:r w:rsidRPr="00480159">
        <w:tab/>
        <w:t>Toluca, Mexico</w:t>
      </w:r>
    </w:p>
    <w:p w14:paraId="2CD59949" w14:textId="77777777" w:rsidR="00480159" w:rsidRPr="00480159" w:rsidRDefault="00480159" w:rsidP="00480159">
      <w:pPr>
        <w:pStyle w:val="BodyCopy"/>
      </w:pPr>
      <w:r w:rsidRPr="00480159">
        <w:t>EPA Vehicle Class</w:t>
      </w:r>
      <w:r w:rsidRPr="00480159">
        <w:tab/>
        <w:t>Multipurpose vehicle</w:t>
      </w:r>
    </w:p>
    <w:p w14:paraId="19665060" w14:textId="77777777" w:rsidR="00480159" w:rsidRPr="00480159" w:rsidRDefault="00480159" w:rsidP="00480159">
      <w:pPr>
        <w:pStyle w:val="Heading3"/>
      </w:pPr>
      <w:r w:rsidRPr="00480159">
        <w:t>BODY AND CHASSIS</w:t>
      </w:r>
    </w:p>
    <w:p w14:paraId="052637F6" w14:textId="77777777" w:rsidR="00480159" w:rsidRPr="00480159" w:rsidRDefault="00480159" w:rsidP="00480159">
      <w:pPr>
        <w:pStyle w:val="BodyCopy"/>
      </w:pPr>
      <w:r w:rsidRPr="00480159">
        <w:t>Layout</w:t>
      </w:r>
      <w:r w:rsidRPr="00480159">
        <w:tab/>
        <w:t>Transverse front engine, 4x2 and 4x4</w:t>
      </w:r>
    </w:p>
    <w:p w14:paraId="263D9DFA" w14:textId="77777777" w:rsidR="00480159" w:rsidRPr="00480159" w:rsidRDefault="00480159" w:rsidP="00480159">
      <w:pPr>
        <w:pStyle w:val="BodyCopy"/>
      </w:pPr>
      <w:r w:rsidRPr="00480159">
        <w:t>Construction</w:t>
      </w:r>
      <w:r w:rsidRPr="00480159">
        <w:tab/>
        <w:t>Steel uniframe</w:t>
      </w:r>
    </w:p>
    <w:p w14:paraId="24E24FD9" w14:textId="77777777" w:rsidR="00480159" w:rsidRPr="00480159" w:rsidRDefault="00480159" w:rsidP="00480159">
      <w:pPr>
        <w:pStyle w:val="Heading3"/>
      </w:pPr>
      <w:r w:rsidRPr="00480159">
        <w:t>ENGINE: 2.4-LITER TIGERSHARK WITH MULTIAIR2 WITH ENGINE STOP-START (ESS)</w:t>
      </w:r>
    </w:p>
    <w:p w14:paraId="191DEB03" w14:textId="77777777" w:rsidR="00480159" w:rsidRPr="00480159" w:rsidRDefault="00480159" w:rsidP="00480159">
      <w:pPr>
        <w:pStyle w:val="BodyCopy"/>
      </w:pPr>
      <w:r w:rsidRPr="00480159">
        <w:t>Availability</w:t>
      </w:r>
      <w:r w:rsidRPr="00480159">
        <w:tab/>
        <w:t>Standard — all models</w:t>
      </w:r>
    </w:p>
    <w:p w14:paraId="2BCD87E4" w14:textId="77777777" w:rsidR="00480159" w:rsidRPr="00480159" w:rsidRDefault="00480159" w:rsidP="00480159">
      <w:pPr>
        <w:pStyle w:val="BodyCopy"/>
      </w:pPr>
      <w:r w:rsidRPr="00480159">
        <w:t>Type and Description</w:t>
      </w:r>
      <w:r w:rsidRPr="00480159">
        <w:tab/>
        <w:t>In-line four-cylinder, 16-valve MultiAir with multiport fuel injection</w:t>
      </w:r>
    </w:p>
    <w:p w14:paraId="06E2F958" w14:textId="77777777" w:rsidR="00480159" w:rsidRPr="00480159" w:rsidRDefault="00480159" w:rsidP="00480159">
      <w:pPr>
        <w:pStyle w:val="BodyCopy"/>
      </w:pPr>
      <w:r w:rsidRPr="00480159">
        <w:t>Displacement</w:t>
      </w:r>
      <w:r w:rsidRPr="00480159">
        <w:tab/>
        <w:t>144 cu. in. (2,360 cc)</w:t>
      </w:r>
    </w:p>
    <w:p w14:paraId="4C844B55" w14:textId="77777777" w:rsidR="00480159" w:rsidRPr="00480159" w:rsidRDefault="00480159" w:rsidP="00480159">
      <w:pPr>
        <w:pStyle w:val="BodyCopy"/>
      </w:pPr>
      <w:r w:rsidRPr="00480159">
        <w:t>Bore x Stroke</w:t>
      </w:r>
      <w:r w:rsidRPr="00480159">
        <w:tab/>
        <w:t>3.46 x 3.82 (88 x 97)</w:t>
      </w:r>
    </w:p>
    <w:p w14:paraId="0A4AD5B9" w14:textId="77777777" w:rsidR="00480159" w:rsidRPr="00480159" w:rsidRDefault="00480159" w:rsidP="00480159">
      <w:pPr>
        <w:pStyle w:val="BodyCopy"/>
      </w:pPr>
      <w:r w:rsidRPr="00480159">
        <w:t>Valve System</w:t>
      </w:r>
      <w:r w:rsidRPr="00480159">
        <w:tab/>
        <w:t>SOHC, four valves per cylinder</w:t>
      </w:r>
    </w:p>
    <w:p w14:paraId="73F5C583" w14:textId="77777777" w:rsidR="00480159" w:rsidRPr="00480159" w:rsidRDefault="00480159" w:rsidP="00480159">
      <w:pPr>
        <w:pStyle w:val="BodyCopy"/>
      </w:pPr>
      <w:r w:rsidRPr="00480159">
        <w:t>Fuel Injection</w:t>
      </w:r>
      <w:r w:rsidRPr="00480159">
        <w:tab/>
        <w:t>Sequential, multiport, electronic, returnless</w:t>
      </w:r>
    </w:p>
    <w:p w14:paraId="36A73258" w14:textId="77777777" w:rsidR="00480159" w:rsidRPr="00480159" w:rsidRDefault="00480159" w:rsidP="00480159">
      <w:pPr>
        <w:pStyle w:val="BodyCopy"/>
      </w:pPr>
      <w:r w:rsidRPr="00480159">
        <w:t>Construction</w:t>
      </w:r>
      <w:r w:rsidRPr="00480159">
        <w:tab/>
        <w:t>Aluminum block, aluminum cylinder head</w:t>
      </w:r>
    </w:p>
    <w:p w14:paraId="47432845" w14:textId="77777777" w:rsidR="00480159" w:rsidRPr="00480159" w:rsidRDefault="00480159" w:rsidP="00480159">
      <w:pPr>
        <w:pStyle w:val="BodyCopy"/>
      </w:pPr>
      <w:r w:rsidRPr="00480159">
        <w:t>Compression Ratio</w:t>
      </w:r>
      <w:r w:rsidRPr="00480159">
        <w:tab/>
        <w:t>10:1</w:t>
      </w:r>
    </w:p>
    <w:p w14:paraId="766CB1C9" w14:textId="77777777" w:rsidR="00480159" w:rsidRPr="00480159" w:rsidRDefault="00480159" w:rsidP="00480159">
      <w:pPr>
        <w:pStyle w:val="BodyCopy"/>
      </w:pPr>
      <w:r w:rsidRPr="00480159">
        <w:t>Power (SAE net)</w:t>
      </w:r>
      <w:r w:rsidRPr="00480159">
        <w:tab/>
        <w:t>177 hp @ 6,400 rpm</w:t>
      </w:r>
    </w:p>
    <w:p w14:paraId="42ED5A3D" w14:textId="77777777" w:rsidR="00480159" w:rsidRPr="00480159" w:rsidRDefault="00480159" w:rsidP="00480159">
      <w:pPr>
        <w:pStyle w:val="BodyCopy"/>
      </w:pPr>
      <w:r w:rsidRPr="00480159">
        <w:t>Torque (SAE net)</w:t>
      </w:r>
      <w:r w:rsidRPr="00480159">
        <w:tab/>
        <w:t>172 lb.-ft. @ 3,900 rpm</w:t>
      </w:r>
    </w:p>
    <w:p w14:paraId="26ABB77E" w14:textId="77777777" w:rsidR="00480159" w:rsidRPr="00480159" w:rsidRDefault="00480159" w:rsidP="00480159">
      <w:pPr>
        <w:pStyle w:val="BodyCopy"/>
      </w:pPr>
      <w:r w:rsidRPr="00480159">
        <w:t>Max. Engine Speed</w:t>
      </w:r>
      <w:r w:rsidRPr="00480159">
        <w:tab/>
        <w:t>6,400 rpm</w:t>
      </w:r>
    </w:p>
    <w:p w14:paraId="24AB34BE" w14:textId="77777777" w:rsidR="00480159" w:rsidRPr="00480159" w:rsidRDefault="00480159" w:rsidP="00480159">
      <w:pPr>
        <w:pStyle w:val="BodyCopy"/>
      </w:pPr>
      <w:r w:rsidRPr="00480159">
        <w:t>Fuel Requirement</w:t>
      </w:r>
      <w:r w:rsidRPr="00480159">
        <w:tab/>
        <w:t>Unleaded regular, 87 octane</w:t>
      </w:r>
    </w:p>
    <w:p w14:paraId="571319F0" w14:textId="77777777" w:rsidR="00480159" w:rsidRPr="00480159" w:rsidRDefault="00480159" w:rsidP="00480159">
      <w:pPr>
        <w:pStyle w:val="BodyCopy"/>
      </w:pPr>
      <w:r w:rsidRPr="00480159">
        <w:t>Oil Capacity</w:t>
      </w:r>
      <w:r w:rsidRPr="00480159">
        <w:tab/>
        <w:t>5.5 quarts (5.2 liters) (total)</w:t>
      </w:r>
    </w:p>
    <w:p w14:paraId="12D6FFE1" w14:textId="77777777" w:rsidR="00480159" w:rsidRPr="00480159" w:rsidRDefault="00480159" w:rsidP="00480159">
      <w:pPr>
        <w:pStyle w:val="BodyCopy"/>
      </w:pPr>
      <w:r w:rsidRPr="00480159">
        <w:t>Coolant Capacity</w:t>
      </w:r>
      <w:r w:rsidRPr="00480159">
        <w:tab/>
        <w:t>6.8 quarts (6.45 liters)</w:t>
      </w:r>
    </w:p>
    <w:p w14:paraId="5D231F99" w14:textId="77777777" w:rsidR="00480159" w:rsidRPr="00480159" w:rsidRDefault="00480159" w:rsidP="00480159">
      <w:pPr>
        <w:pStyle w:val="BodyCopy"/>
      </w:pPr>
      <w:r w:rsidRPr="00480159">
        <w:t>Emission Controls</w:t>
      </w:r>
      <w:r w:rsidRPr="00480159">
        <w:tab/>
        <w:t>Single catalytic converter, heated wide band lambda sensor upstream and mid-catalyst heated oxygen sensor</w:t>
      </w:r>
    </w:p>
    <w:p w14:paraId="278007A7" w14:textId="77777777" w:rsidR="00480159" w:rsidRPr="00480159" w:rsidRDefault="00480159" w:rsidP="00F1573A">
      <w:pPr>
        <w:pStyle w:val="BodyCopyNoLines"/>
      </w:pPr>
      <w:r w:rsidRPr="00480159">
        <w:t>Fuel Economy</w:t>
      </w:r>
      <w:r w:rsidR="00F1573A">
        <w:t xml:space="preserve"> </w:t>
      </w:r>
      <w:r w:rsidRPr="00480159">
        <w:t>(city/hwy/combined)</w:t>
      </w:r>
      <w:r w:rsidRPr="00480159">
        <w:tab/>
        <w:t>22 / 31 / 25 (FWD, ATX)</w:t>
      </w:r>
    </w:p>
    <w:p w14:paraId="75B247B0" w14:textId="77777777" w:rsidR="00480159" w:rsidRPr="00480159" w:rsidRDefault="00480159" w:rsidP="00480159">
      <w:pPr>
        <w:pStyle w:val="BodyCopy"/>
      </w:pPr>
      <w:r w:rsidRPr="00480159">
        <w:tab/>
      </w:r>
      <w:r w:rsidR="00F1573A">
        <w:tab/>
      </w:r>
      <w:r w:rsidRPr="00480159">
        <w:t>22 / 30 / 25 (AWD, ATX)</w:t>
      </w:r>
    </w:p>
    <w:p w14:paraId="537529B7" w14:textId="77777777" w:rsidR="00480159" w:rsidRPr="00480159" w:rsidRDefault="00480159" w:rsidP="00480159">
      <w:pPr>
        <w:pStyle w:val="BodyCopy"/>
      </w:pPr>
      <w:r w:rsidRPr="00480159">
        <w:t>Towing</w:t>
      </w:r>
      <w:r w:rsidRPr="00480159">
        <w:tab/>
        <w:t>2,000 lbs. (907 kg) (not recommended for FWD)</w:t>
      </w:r>
    </w:p>
    <w:p w14:paraId="50CE3835" w14:textId="77777777" w:rsidR="00480159" w:rsidRPr="00480159" w:rsidRDefault="00480159" w:rsidP="00480159">
      <w:pPr>
        <w:pStyle w:val="BodyCopy"/>
      </w:pPr>
      <w:r w:rsidRPr="00480159">
        <w:t>Engine Assembly Plant</w:t>
      </w:r>
      <w:r w:rsidRPr="00480159">
        <w:tab/>
        <w:t>Saltillo Engine Plant, Saltillo, Mexico</w:t>
      </w:r>
    </w:p>
    <w:p w14:paraId="124F2438" w14:textId="77777777" w:rsidR="00480159" w:rsidRPr="00480159" w:rsidRDefault="00480159" w:rsidP="00480159">
      <w:pPr>
        <w:pStyle w:val="Heading3"/>
      </w:pPr>
      <w:r w:rsidRPr="00480159">
        <w:lastRenderedPageBreak/>
        <w:t>TRANSMISSION: 948TE NINE-SPEED AUTOMATIC</w:t>
      </w:r>
    </w:p>
    <w:p w14:paraId="012D3F74" w14:textId="77777777" w:rsidR="00480159" w:rsidRPr="00480159" w:rsidRDefault="00480159" w:rsidP="00480159">
      <w:pPr>
        <w:pStyle w:val="BodyCopy"/>
      </w:pPr>
      <w:r w:rsidRPr="00480159">
        <w:t>Availability</w:t>
      </w:r>
      <w:r w:rsidRPr="00480159">
        <w:tab/>
        <w:t>2.4-liter Tigershark engine with MultiAir2 (4x4)</w:t>
      </w:r>
    </w:p>
    <w:p w14:paraId="3FE80714" w14:textId="77777777" w:rsidR="00480159" w:rsidRPr="00480159" w:rsidRDefault="00480159" w:rsidP="00480159">
      <w:pPr>
        <w:pStyle w:val="BodyCopy"/>
      </w:pPr>
      <w:r w:rsidRPr="00480159">
        <w:t>Description</w:t>
      </w:r>
      <w:r w:rsidRPr="00480159">
        <w:tab/>
        <w:t>Planetary gear train, transverse layout</w:t>
      </w:r>
    </w:p>
    <w:p w14:paraId="43645E1D" w14:textId="77777777" w:rsidR="00480159" w:rsidRPr="00480159" w:rsidRDefault="00480159" w:rsidP="00480159">
      <w:pPr>
        <w:pStyle w:val="BodyCopy"/>
      </w:pPr>
      <w:r w:rsidRPr="00480159">
        <w:t>Ratio Spread</w:t>
      </w:r>
      <w:r w:rsidRPr="00480159">
        <w:tab/>
        <w:t>9.81</w:t>
      </w:r>
    </w:p>
    <w:p w14:paraId="7C7B474A" w14:textId="77777777" w:rsidR="00480159" w:rsidRPr="00480159" w:rsidRDefault="00480159" w:rsidP="00480159">
      <w:pPr>
        <w:pStyle w:val="BodyCopy"/>
      </w:pPr>
      <w:r w:rsidRPr="00480159">
        <w:t>Gear Ratios</w:t>
      </w:r>
    </w:p>
    <w:p w14:paraId="206ACA09" w14:textId="77777777" w:rsidR="00480159" w:rsidRPr="00480159" w:rsidRDefault="002450D6" w:rsidP="00480159">
      <w:pPr>
        <w:pStyle w:val="BodyCopy"/>
      </w:pPr>
      <w:r>
        <w:tab/>
      </w:r>
      <w:r w:rsidR="00480159" w:rsidRPr="00480159">
        <w:t>1st</w:t>
      </w:r>
      <w:r w:rsidR="00480159" w:rsidRPr="00480159">
        <w:tab/>
        <w:t>4.71</w:t>
      </w:r>
    </w:p>
    <w:p w14:paraId="3BD58154" w14:textId="77777777" w:rsidR="00480159" w:rsidRPr="00480159" w:rsidRDefault="002450D6" w:rsidP="00480159">
      <w:pPr>
        <w:pStyle w:val="BodyCopy"/>
      </w:pPr>
      <w:r>
        <w:tab/>
      </w:r>
      <w:r w:rsidR="00480159" w:rsidRPr="00480159">
        <w:t>2nd</w:t>
      </w:r>
      <w:r w:rsidR="00480159" w:rsidRPr="00480159">
        <w:tab/>
        <w:t>2.84</w:t>
      </w:r>
    </w:p>
    <w:p w14:paraId="08CF46FD" w14:textId="77777777" w:rsidR="00480159" w:rsidRPr="00480159" w:rsidRDefault="002450D6" w:rsidP="00480159">
      <w:pPr>
        <w:pStyle w:val="BodyCopy"/>
      </w:pPr>
      <w:r>
        <w:tab/>
      </w:r>
      <w:r w:rsidR="00480159" w:rsidRPr="00480159">
        <w:t>3rd</w:t>
      </w:r>
      <w:r w:rsidR="00480159" w:rsidRPr="00480159">
        <w:tab/>
        <w:t>1.91</w:t>
      </w:r>
    </w:p>
    <w:p w14:paraId="12E318BA" w14:textId="77777777" w:rsidR="00480159" w:rsidRPr="00480159" w:rsidRDefault="002450D6" w:rsidP="00480159">
      <w:pPr>
        <w:pStyle w:val="BodyCopy"/>
      </w:pPr>
      <w:r>
        <w:tab/>
      </w:r>
      <w:r w:rsidR="00480159" w:rsidRPr="00480159">
        <w:t>4th</w:t>
      </w:r>
      <w:r w:rsidR="00480159" w:rsidRPr="00480159">
        <w:tab/>
        <w:t>1.38</w:t>
      </w:r>
    </w:p>
    <w:p w14:paraId="2D384F9E" w14:textId="77777777" w:rsidR="00480159" w:rsidRPr="00480159" w:rsidRDefault="002450D6" w:rsidP="00480159">
      <w:pPr>
        <w:pStyle w:val="BodyCopy"/>
      </w:pPr>
      <w:r>
        <w:tab/>
      </w:r>
      <w:r w:rsidR="00480159" w:rsidRPr="00480159">
        <w:t>5th</w:t>
      </w:r>
      <w:r w:rsidR="00480159" w:rsidRPr="00480159">
        <w:tab/>
        <w:t>1.00</w:t>
      </w:r>
    </w:p>
    <w:p w14:paraId="64533524" w14:textId="77777777" w:rsidR="00480159" w:rsidRPr="00480159" w:rsidRDefault="002450D6" w:rsidP="00480159">
      <w:pPr>
        <w:pStyle w:val="BodyCopy"/>
      </w:pPr>
      <w:r>
        <w:tab/>
      </w:r>
      <w:r w:rsidR="00480159" w:rsidRPr="00480159">
        <w:t>6th</w:t>
      </w:r>
      <w:r w:rsidR="00480159" w:rsidRPr="00480159">
        <w:tab/>
        <w:t>0.81</w:t>
      </w:r>
    </w:p>
    <w:p w14:paraId="672A90A0" w14:textId="77777777" w:rsidR="00480159" w:rsidRPr="00480159" w:rsidRDefault="002450D6" w:rsidP="00480159">
      <w:pPr>
        <w:pStyle w:val="BodyCopy"/>
      </w:pPr>
      <w:r>
        <w:tab/>
      </w:r>
      <w:r w:rsidR="00480159" w:rsidRPr="00480159">
        <w:t>7th</w:t>
      </w:r>
      <w:r w:rsidR="00480159" w:rsidRPr="00480159">
        <w:tab/>
        <w:t>0.70</w:t>
      </w:r>
    </w:p>
    <w:p w14:paraId="66FB2F34" w14:textId="77777777" w:rsidR="00480159" w:rsidRPr="00480159" w:rsidRDefault="002450D6" w:rsidP="00480159">
      <w:pPr>
        <w:pStyle w:val="BodyCopy"/>
      </w:pPr>
      <w:r>
        <w:tab/>
      </w:r>
      <w:r w:rsidR="00480159" w:rsidRPr="00480159">
        <w:t>8th</w:t>
      </w:r>
      <w:r w:rsidR="00480159" w:rsidRPr="00480159">
        <w:tab/>
        <w:t>0.58</w:t>
      </w:r>
    </w:p>
    <w:p w14:paraId="4D4EB901" w14:textId="77777777" w:rsidR="00480159" w:rsidRPr="00480159" w:rsidRDefault="002450D6" w:rsidP="00480159">
      <w:pPr>
        <w:pStyle w:val="BodyCopy"/>
      </w:pPr>
      <w:r>
        <w:tab/>
      </w:r>
      <w:r w:rsidR="00480159" w:rsidRPr="00480159">
        <w:t>9th</w:t>
      </w:r>
      <w:r w:rsidR="00480159" w:rsidRPr="00480159">
        <w:tab/>
        <w:t>0.48</w:t>
      </w:r>
    </w:p>
    <w:p w14:paraId="601C3068" w14:textId="77777777" w:rsidR="00480159" w:rsidRPr="00480159" w:rsidRDefault="002450D6" w:rsidP="00480159">
      <w:pPr>
        <w:pStyle w:val="BodyCopy"/>
      </w:pPr>
      <w:r>
        <w:tab/>
      </w:r>
      <w:r w:rsidR="00480159" w:rsidRPr="00480159">
        <w:t>Reverse</w:t>
      </w:r>
      <w:r w:rsidR="00480159" w:rsidRPr="00480159">
        <w:tab/>
        <w:t>3.81</w:t>
      </w:r>
    </w:p>
    <w:p w14:paraId="3479E5D7" w14:textId="77777777" w:rsidR="00480159" w:rsidRPr="00480159" w:rsidRDefault="00480159" w:rsidP="00480159">
      <w:pPr>
        <w:pStyle w:val="BodyCopy"/>
      </w:pPr>
      <w:r w:rsidRPr="00480159">
        <w:t>Final Drive Ratio</w:t>
      </w:r>
      <w:r w:rsidRPr="00480159">
        <w:tab/>
        <w:t>3.734</w:t>
      </w:r>
    </w:p>
    <w:p w14:paraId="43733DB3" w14:textId="77777777" w:rsidR="00480159" w:rsidRPr="00480159" w:rsidRDefault="00480159" w:rsidP="00F1573A">
      <w:pPr>
        <w:pStyle w:val="Heading3"/>
      </w:pPr>
      <w:r w:rsidRPr="00480159">
        <w:t>TRANSMISSION: AT6 AISIN SIX-SPEED AUTOMATIC</w:t>
      </w:r>
    </w:p>
    <w:p w14:paraId="3712D8A4" w14:textId="77777777" w:rsidR="00480159" w:rsidRPr="00480159" w:rsidRDefault="00480159" w:rsidP="00480159">
      <w:pPr>
        <w:pStyle w:val="BodyCopy"/>
      </w:pPr>
      <w:r w:rsidRPr="00480159">
        <w:t>Availability</w:t>
      </w:r>
      <w:r w:rsidRPr="00480159">
        <w:tab/>
        <w:t>2.4-liter Tigershark engine with MultiAir2 (4x2)</w:t>
      </w:r>
    </w:p>
    <w:p w14:paraId="690DD288" w14:textId="77777777" w:rsidR="00480159" w:rsidRPr="00480159" w:rsidRDefault="00480159" w:rsidP="00480159">
      <w:pPr>
        <w:pStyle w:val="BodyCopy"/>
      </w:pPr>
      <w:r w:rsidRPr="00480159">
        <w:t>Description</w:t>
      </w:r>
      <w:r w:rsidRPr="00480159">
        <w:tab/>
        <w:t>Planetary gear train, transverse layout</w:t>
      </w:r>
    </w:p>
    <w:p w14:paraId="5252AC22" w14:textId="77777777" w:rsidR="00480159" w:rsidRPr="00480159" w:rsidRDefault="00480159" w:rsidP="00480159">
      <w:pPr>
        <w:pStyle w:val="BodyCopy"/>
      </w:pPr>
      <w:r w:rsidRPr="00480159">
        <w:t>Ratio Spread</w:t>
      </w:r>
      <w:r w:rsidRPr="00480159">
        <w:tab/>
        <w:t>6.635</w:t>
      </w:r>
    </w:p>
    <w:p w14:paraId="48A27070" w14:textId="77777777" w:rsidR="00480159" w:rsidRPr="00480159" w:rsidRDefault="00480159" w:rsidP="00480159">
      <w:pPr>
        <w:pStyle w:val="BodyCopy"/>
      </w:pPr>
      <w:r w:rsidRPr="00480159">
        <w:t>Gear Ratios</w:t>
      </w:r>
    </w:p>
    <w:p w14:paraId="1AC05B98" w14:textId="77777777" w:rsidR="00480159" w:rsidRPr="00480159" w:rsidRDefault="002450D6" w:rsidP="00480159">
      <w:pPr>
        <w:pStyle w:val="BodyCopy"/>
      </w:pPr>
      <w:r>
        <w:tab/>
      </w:r>
      <w:r w:rsidR="00480159" w:rsidRPr="00480159">
        <w:t>1st</w:t>
      </w:r>
      <w:r w:rsidR="00480159" w:rsidRPr="00480159">
        <w:tab/>
        <w:t>4.459</w:t>
      </w:r>
    </w:p>
    <w:p w14:paraId="6086A711" w14:textId="77777777" w:rsidR="00480159" w:rsidRPr="00480159" w:rsidRDefault="002450D6" w:rsidP="00480159">
      <w:pPr>
        <w:pStyle w:val="BodyCopy"/>
      </w:pPr>
      <w:r>
        <w:tab/>
      </w:r>
      <w:r w:rsidR="00480159" w:rsidRPr="00480159">
        <w:t>2nd</w:t>
      </w:r>
      <w:r w:rsidR="00480159" w:rsidRPr="00480159">
        <w:tab/>
        <w:t>2.508</w:t>
      </w:r>
    </w:p>
    <w:p w14:paraId="28C410A4" w14:textId="77777777" w:rsidR="00480159" w:rsidRPr="00480159" w:rsidRDefault="002450D6" w:rsidP="00480159">
      <w:pPr>
        <w:pStyle w:val="BodyCopy"/>
      </w:pPr>
      <w:r>
        <w:tab/>
      </w:r>
      <w:r w:rsidR="00480159" w:rsidRPr="00480159">
        <w:t>3rd</w:t>
      </w:r>
      <w:r w:rsidR="00480159" w:rsidRPr="00480159">
        <w:tab/>
        <w:t>1.556</w:t>
      </w:r>
    </w:p>
    <w:p w14:paraId="04BF38C7" w14:textId="77777777" w:rsidR="00480159" w:rsidRPr="00480159" w:rsidRDefault="002450D6" w:rsidP="00480159">
      <w:pPr>
        <w:pStyle w:val="BodyCopy"/>
      </w:pPr>
      <w:r>
        <w:tab/>
      </w:r>
      <w:r w:rsidR="00480159" w:rsidRPr="00480159">
        <w:t>4th</w:t>
      </w:r>
      <w:r w:rsidR="00480159" w:rsidRPr="00480159">
        <w:tab/>
        <w:t>1.142</w:t>
      </w:r>
    </w:p>
    <w:p w14:paraId="36F1CB90" w14:textId="77777777" w:rsidR="00480159" w:rsidRPr="00480159" w:rsidRDefault="002450D6" w:rsidP="00480159">
      <w:pPr>
        <w:pStyle w:val="BodyCopy"/>
      </w:pPr>
      <w:r>
        <w:tab/>
      </w:r>
      <w:r w:rsidR="00480159" w:rsidRPr="00480159">
        <w:t>5th</w:t>
      </w:r>
      <w:r w:rsidR="00480159" w:rsidRPr="00480159">
        <w:tab/>
        <w:t>0.852</w:t>
      </w:r>
    </w:p>
    <w:p w14:paraId="751B1FA9" w14:textId="77777777" w:rsidR="00480159" w:rsidRPr="00480159" w:rsidRDefault="002450D6" w:rsidP="00480159">
      <w:pPr>
        <w:pStyle w:val="BodyCopy"/>
      </w:pPr>
      <w:r>
        <w:tab/>
      </w:r>
      <w:r w:rsidR="00480159" w:rsidRPr="00480159">
        <w:t>6th</w:t>
      </w:r>
      <w:r w:rsidR="00480159" w:rsidRPr="00480159">
        <w:tab/>
        <w:t>0.672</w:t>
      </w:r>
    </w:p>
    <w:p w14:paraId="2C9A9A1F" w14:textId="77777777" w:rsidR="00480159" w:rsidRPr="00480159" w:rsidRDefault="00480159" w:rsidP="00480159">
      <w:pPr>
        <w:pStyle w:val="BodyCopy"/>
        <w:rPr>
          <w:highlight w:val="yellow"/>
        </w:rPr>
      </w:pPr>
      <w:r w:rsidRPr="00480159">
        <w:t>Final Drive Ratio</w:t>
      </w:r>
      <w:r w:rsidRPr="00480159">
        <w:tab/>
        <w:t>3.502</w:t>
      </w:r>
    </w:p>
    <w:p w14:paraId="42175753" w14:textId="77777777" w:rsidR="00480159" w:rsidRPr="00F1573A" w:rsidRDefault="00480159" w:rsidP="00F1573A">
      <w:pPr>
        <w:pStyle w:val="Heading3"/>
      </w:pPr>
      <w:r w:rsidRPr="00F1573A">
        <w:t>4X4 SYSTEMS: JEEP ACTIVE DRIVE, JEEP ACTIVE DRIVE LOW</w:t>
      </w:r>
    </w:p>
    <w:p w14:paraId="147DF09C" w14:textId="77777777" w:rsidR="00480159" w:rsidRPr="00480159" w:rsidRDefault="00480159" w:rsidP="002450D6">
      <w:pPr>
        <w:pStyle w:val="BodyCopyNoLines"/>
      </w:pPr>
      <w:r w:rsidRPr="00480159">
        <w:t xml:space="preserve">Availability </w:t>
      </w:r>
      <w:r w:rsidRPr="00480159">
        <w:tab/>
      </w:r>
      <w:r w:rsidRPr="002450D6">
        <w:t>Jeep Active</w:t>
      </w:r>
      <w:r w:rsidRPr="00480159">
        <w:t xml:space="preserve"> Drive is optional on all models</w:t>
      </w:r>
    </w:p>
    <w:p w14:paraId="3E8441E6" w14:textId="77777777" w:rsidR="00480159" w:rsidRPr="00480159" w:rsidRDefault="00480159" w:rsidP="00480159">
      <w:pPr>
        <w:pStyle w:val="BodyCopy"/>
      </w:pPr>
      <w:r w:rsidRPr="00480159">
        <w:tab/>
      </w:r>
      <w:r w:rsidR="00F1573A">
        <w:tab/>
      </w:r>
      <w:r w:rsidRPr="00480159">
        <w:t>Jeep Active Drive Low is standard on Trailhawk</w:t>
      </w:r>
    </w:p>
    <w:p w14:paraId="72E0FB5B" w14:textId="77777777" w:rsidR="00480159" w:rsidRPr="00480159" w:rsidRDefault="00480159" w:rsidP="002450D6">
      <w:pPr>
        <w:pStyle w:val="BodyCopyNoLines"/>
      </w:pPr>
      <w:r w:rsidRPr="00480159">
        <w:t>Type</w:t>
      </w:r>
      <w:r w:rsidRPr="00480159">
        <w:tab/>
        <w:t>Fully disconnecting 4x2 mode with automatic 4x4 engagement</w:t>
      </w:r>
    </w:p>
    <w:p w14:paraId="3C17B3FE" w14:textId="77777777" w:rsidR="00480159" w:rsidRPr="00480159" w:rsidRDefault="00480159" w:rsidP="00480159">
      <w:pPr>
        <w:pStyle w:val="BodyCopy"/>
      </w:pPr>
      <w:r w:rsidRPr="00480159">
        <w:tab/>
      </w:r>
      <w:r w:rsidR="00F1573A">
        <w:tab/>
      </w:r>
      <w:r w:rsidRPr="00480159">
        <w:t>Full-time 4x4 mode with active on demand clutch</w:t>
      </w:r>
    </w:p>
    <w:p w14:paraId="7460DA55" w14:textId="77777777" w:rsidR="00480159" w:rsidRPr="00480159" w:rsidRDefault="00480159" w:rsidP="00480159">
      <w:pPr>
        <w:pStyle w:val="BodyCopy"/>
      </w:pPr>
      <w:r w:rsidRPr="00480159">
        <w:t>Operating Modes</w:t>
      </w:r>
      <w:r w:rsidRPr="00480159">
        <w:tab/>
        <w:t>Auto 4x2/4x4, neutral</w:t>
      </w:r>
    </w:p>
    <w:p w14:paraId="42A4DE86" w14:textId="77777777" w:rsidR="002450D6" w:rsidRPr="00F1573A" w:rsidRDefault="002450D6" w:rsidP="002450D6">
      <w:pPr>
        <w:pStyle w:val="Heading3"/>
      </w:pPr>
      <w:r w:rsidRPr="00F1573A">
        <w:lastRenderedPageBreak/>
        <w:t>4X4 SYSTEMS: JEEP ACTIVE DRIVE, JEEP ACTIVE DRIVE LOW</w:t>
      </w:r>
      <w:r>
        <w:t xml:space="preserve"> (continued)</w:t>
      </w:r>
    </w:p>
    <w:p w14:paraId="49F98708" w14:textId="77777777" w:rsidR="00480159" w:rsidRPr="00480159" w:rsidRDefault="00480159" w:rsidP="002450D6">
      <w:pPr>
        <w:pStyle w:val="BodyCopy"/>
        <w:keepNext/>
        <w:keepLines/>
      </w:pPr>
      <w:r w:rsidRPr="00480159">
        <w:t>Center Differential Type</w:t>
      </w:r>
      <w:r w:rsidRPr="00480159">
        <w:tab/>
        <w:t>None</w:t>
      </w:r>
    </w:p>
    <w:p w14:paraId="04BE1B45" w14:textId="77777777" w:rsidR="00480159" w:rsidRPr="00480159" w:rsidRDefault="00480159" w:rsidP="002450D6">
      <w:pPr>
        <w:pStyle w:val="BodyCopy"/>
        <w:keepNext/>
        <w:keepLines/>
      </w:pPr>
      <w:r w:rsidRPr="00480159">
        <w:t>Terrain Response</w:t>
      </w:r>
      <w:r w:rsidRPr="00480159">
        <w:tab/>
        <w:t>Unique tuning in all terrain modes</w:t>
      </w:r>
    </w:p>
    <w:p w14:paraId="0C28E5FC" w14:textId="77777777" w:rsidR="00480159" w:rsidRPr="00480159" w:rsidRDefault="00480159" w:rsidP="00480159">
      <w:pPr>
        <w:pStyle w:val="BodyCopy"/>
      </w:pPr>
      <w:r w:rsidRPr="00480159">
        <w:t>Crawl Ratio</w:t>
      </w:r>
      <w:r w:rsidRPr="00480159">
        <w:tab/>
        <w:t>20:1 (with Jeep Active Drive Low)</w:t>
      </w:r>
    </w:p>
    <w:p w14:paraId="180BA5B4" w14:textId="77777777" w:rsidR="00480159" w:rsidRPr="00F1573A" w:rsidRDefault="00480159" w:rsidP="00F1573A">
      <w:pPr>
        <w:pStyle w:val="Heading3"/>
      </w:pPr>
      <w:r w:rsidRPr="00F1573A">
        <w:t>ELECTRICAL SYSTEM</w:t>
      </w:r>
    </w:p>
    <w:p w14:paraId="11E0A3DD" w14:textId="77777777" w:rsidR="00480159" w:rsidRPr="00480159" w:rsidRDefault="00480159" w:rsidP="00480159">
      <w:pPr>
        <w:pStyle w:val="BodyCopy"/>
      </w:pPr>
      <w:r w:rsidRPr="00480159">
        <w:t>Alternator</w:t>
      </w:r>
      <w:r w:rsidRPr="00480159">
        <w:tab/>
        <w:t xml:space="preserve">160-amp (2.4-liter Tigershark with MultiAir2)  </w:t>
      </w:r>
    </w:p>
    <w:p w14:paraId="71FB14F9" w14:textId="77777777" w:rsidR="00480159" w:rsidRPr="00480159" w:rsidRDefault="00480159" w:rsidP="00F1573A">
      <w:pPr>
        <w:pStyle w:val="BodyCopy"/>
      </w:pPr>
      <w:r w:rsidRPr="00480159">
        <w:t>Battery</w:t>
      </w:r>
      <w:r w:rsidRPr="00480159">
        <w:tab/>
        <w:t>Dual batteries when equipped with electronic stop-start system: 500-amp (primary), 150-amp (secondary) (2.4-liter Tigershark with MultiAir2 with engine stop-start)</w:t>
      </w:r>
    </w:p>
    <w:p w14:paraId="48607D6E" w14:textId="77777777" w:rsidR="00480159" w:rsidRPr="00480159" w:rsidRDefault="00480159" w:rsidP="00F1573A">
      <w:pPr>
        <w:pStyle w:val="Heading3"/>
      </w:pPr>
      <w:r w:rsidRPr="00480159">
        <w:t>SUSPENSION</w:t>
      </w:r>
    </w:p>
    <w:p w14:paraId="38B8D13C" w14:textId="77777777" w:rsidR="00480159" w:rsidRPr="00480159" w:rsidRDefault="00480159" w:rsidP="00480159">
      <w:pPr>
        <w:pStyle w:val="BodyCopy"/>
      </w:pPr>
      <w:r w:rsidRPr="00480159">
        <w:t xml:space="preserve">Front </w:t>
      </w:r>
      <w:r w:rsidRPr="00480159">
        <w:tab/>
        <w:t>MacPherson strut, coil springs, flat front steel crossmember,</w:t>
      </w:r>
      <w:r w:rsidR="006F43CD">
        <w:t xml:space="preserve"> </w:t>
      </w:r>
      <w:r w:rsidRPr="00480159">
        <w:t>high-strength steel double shell lower control stabilizer bar</w:t>
      </w:r>
    </w:p>
    <w:p w14:paraId="253FB055" w14:textId="77777777" w:rsidR="00480159" w:rsidRPr="00480159" w:rsidRDefault="00480159" w:rsidP="00480159">
      <w:pPr>
        <w:pStyle w:val="BodyCopy"/>
      </w:pPr>
      <w:r w:rsidRPr="00480159">
        <w:t>Rear</w:t>
      </w:r>
      <w:r w:rsidRPr="00480159">
        <w:tab/>
        <w:t>Chapman strut, high-strength steel links, isolated steel rear cradle for 4x4 and not isolated for 4x2, coil springs, stabilizer bar</w:t>
      </w:r>
    </w:p>
    <w:p w14:paraId="175C75F0" w14:textId="77777777" w:rsidR="00480159" w:rsidRPr="00F1573A" w:rsidRDefault="00480159" w:rsidP="00F1573A">
      <w:pPr>
        <w:pStyle w:val="Heading3"/>
      </w:pPr>
      <w:r w:rsidRPr="00F1573A">
        <w:t>STEERING</w:t>
      </w:r>
    </w:p>
    <w:p w14:paraId="51252F7C" w14:textId="77777777" w:rsidR="00480159" w:rsidRPr="00480159" w:rsidRDefault="00480159" w:rsidP="00480159">
      <w:pPr>
        <w:pStyle w:val="BodyCopy"/>
      </w:pPr>
      <w:r w:rsidRPr="00480159">
        <w:t xml:space="preserve">Type </w:t>
      </w:r>
      <w:r w:rsidRPr="00480159">
        <w:tab/>
        <w:t>Electric power rack and pinion</w:t>
      </w:r>
    </w:p>
    <w:p w14:paraId="1A9B83D6" w14:textId="77777777" w:rsidR="00480159" w:rsidRPr="00480159" w:rsidRDefault="00480159" w:rsidP="00480159">
      <w:pPr>
        <w:pStyle w:val="BodyCopy"/>
      </w:pPr>
      <w:r w:rsidRPr="00480159">
        <w:t>Overall Ratio</w:t>
      </w:r>
      <w:r w:rsidRPr="00480159">
        <w:tab/>
        <w:t>15.7</w:t>
      </w:r>
    </w:p>
    <w:p w14:paraId="5B1D6FC6" w14:textId="77777777" w:rsidR="00480159" w:rsidRPr="00480159" w:rsidRDefault="00480159" w:rsidP="002450D6">
      <w:pPr>
        <w:pStyle w:val="BodyCopyNoLines"/>
      </w:pPr>
      <w:r w:rsidRPr="00480159">
        <w:t>Turning Diameter (curb-to-curb)</w:t>
      </w:r>
      <w:r w:rsidRPr="00480159">
        <w:tab/>
      </w:r>
      <w:r w:rsidRPr="002450D6">
        <w:t>36.3 (11.07</w:t>
      </w:r>
      <w:r w:rsidRPr="00480159">
        <w:t>) 4x2 and 4x4</w:t>
      </w:r>
    </w:p>
    <w:p w14:paraId="1355E044" w14:textId="77777777" w:rsidR="00480159" w:rsidRPr="00480159" w:rsidRDefault="00480159" w:rsidP="00480159">
      <w:pPr>
        <w:pStyle w:val="BodyCopy"/>
      </w:pPr>
      <w:r w:rsidRPr="00480159">
        <w:tab/>
      </w:r>
      <w:r w:rsidR="002450D6">
        <w:tab/>
      </w:r>
      <w:r w:rsidRPr="00480159">
        <w:t>35.3 (10.76) Trailhawk 4x4</w:t>
      </w:r>
    </w:p>
    <w:p w14:paraId="6089424E" w14:textId="77777777" w:rsidR="00480159" w:rsidRPr="00480159" w:rsidRDefault="00480159" w:rsidP="002450D6">
      <w:pPr>
        <w:pStyle w:val="BodyCopyNoLines"/>
      </w:pPr>
      <w:r w:rsidRPr="00480159">
        <w:t>Steering Turns (lock-to-lock)</w:t>
      </w:r>
      <w:r w:rsidRPr="00480159">
        <w:tab/>
        <w:t>2.68 (</w:t>
      </w:r>
      <w:r w:rsidRPr="002450D6">
        <w:t>4x2 and 4x4</w:t>
      </w:r>
      <w:r w:rsidRPr="00480159">
        <w:t>)</w:t>
      </w:r>
    </w:p>
    <w:p w14:paraId="0CC18D9F" w14:textId="77777777" w:rsidR="00480159" w:rsidRPr="00480159" w:rsidRDefault="00480159" w:rsidP="00480159">
      <w:pPr>
        <w:pStyle w:val="BodyCopy"/>
      </w:pPr>
      <w:r w:rsidRPr="00480159">
        <w:tab/>
      </w:r>
      <w:r w:rsidR="002450D6">
        <w:tab/>
      </w:r>
      <w:r w:rsidRPr="00480159">
        <w:t>2.76 (Trailhawk 4x4)</w:t>
      </w:r>
    </w:p>
    <w:p w14:paraId="7862B3B9" w14:textId="77777777" w:rsidR="00480159" w:rsidRPr="00480159" w:rsidRDefault="00480159" w:rsidP="00F1573A">
      <w:pPr>
        <w:pStyle w:val="Heading3"/>
      </w:pPr>
      <w:r w:rsidRPr="00480159">
        <w:t>BRAKES</w:t>
      </w:r>
    </w:p>
    <w:p w14:paraId="7D95AB6D" w14:textId="77777777" w:rsidR="00480159" w:rsidRPr="00480159" w:rsidRDefault="00480159" w:rsidP="00480159">
      <w:pPr>
        <w:pStyle w:val="BodyCopy"/>
      </w:pPr>
      <w:r w:rsidRPr="00480159">
        <w:t>Front</w:t>
      </w:r>
    </w:p>
    <w:p w14:paraId="71DE721A" w14:textId="77777777" w:rsidR="00480159" w:rsidRPr="00480159" w:rsidRDefault="002450D6" w:rsidP="00480159">
      <w:pPr>
        <w:pStyle w:val="BodyCopy"/>
      </w:pPr>
      <w:r>
        <w:tab/>
      </w:r>
      <w:r w:rsidR="00480159" w:rsidRPr="00480159">
        <w:t>Size and type</w:t>
      </w:r>
      <w:r w:rsidR="00480159" w:rsidRPr="00480159">
        <w:tab/>
        <w:t>12 x 1.1 (305 x 28) vented rotor with 2.36 (60) single-piston floating caliper</w:t>
      </w:r>
    </w:p>
    <w:p w14:paraId="7DCC32DF" w14:textId="77777777" w:rsidR="00480159" w:rsidRPr="00480159" w:rsidRDefault="002450D6" w:rsidP="002450D6">
      <w:pPr>
        <w:pStyle w:val="BodyCopyNoLines"/>
      </w:pPr>
      <w:r>
        <w:tab/>
      </w:r>
      <w:r w:rsidR="00480159" w:rsidRPr="00480159">
        <w:t>Swept area (per caliper)</w:t>
      </w:r>
      <w:r w:rsidR="00480159" w:rsidRPr="00480159">
        <w:tab/>
        <w:t xml:space="preserve">138.77 </w:t>
      </w:r>
      <w:r w:rsidR="00480159" w:rsidRPr="002450D6">
        <w:t>sq. in. (895</w:t>
      </w:r>
      <w:r w:rsidR="00480159" w:rsidRPr="00480159">
        <w:t>.3 sq. cm), 1 x 60</w:t>
      </w:r>
    </w:p>
    <w:p w14:paraId="1DC896B7" w14:textId="77777777" w:rsidR="00480159" w:rsidRPr="00480159" w:rsidRDefault="00480159" w:rsidP="00480159">
      <w:pPr>
        <w:pStyle w:val="BodyCopy"/>
      </w:pPr>
      <w:r w:rsidRPr="00480159">
        <w:tab/>
      </w:r>
      <w:r w:rsidR="00F1573A">
        <w:tab/>
      </w:r>
      <w:r w:rsidRPr="00480159">
        <w:t>115.88 sq. in. (747.6 sq. cm), 1 x 57</w:t>
      </w:r>
    </w:p>
    <w:p w14:paraId="334AAE24" w14:textId="77777777" w:rsidR="00480159" w:rsidRPr="00480159" w:rsidRDefault="00480159" w:rsidP="00480159">
      <w:pPr>
        <w:pStyle w:val="BodyCopy"/>
      </w:pPr>
      <w:r w:rsidRPr="00480159">
        <w:t>Rear</w:t>
      </w:r>
    </w:p>
    <w:p w14:paraId="530775BE" w14:textId="77777777" w:rsidR="00480159" w:rsidRPr="00480159" w:rsidRDefault="002450D6" w:rsidP="00480159">
      <w:pPr>
        <w:pStyle w:val="BodyCopy"/>
      </w:pPr>
      <w:r>
        <w:tab/>
      </w:r>
      <w:r w:rsidR="00480159" w:rsidRPr="00480159">
        <w:t>Size and type</w:t>
      </w:r>
      <w:r w:rsidR="00480159" w:rsidRPr="00480159">
        <w:tab/>
        <w:t>10.95 x 0.47 (278 x 12) solid rotor with 1.5 (38) single-piston floating caliper</w:t>
      </w:r>
    </w:p>
    <w:p w14:paraId="603CCB9E" w14:textId="77777777" w:rsidR="00480159" w:rsidRPr="00480159" w:rsidRDefault="002450D6" w:rsidP="00480159">
      <w:pPr>
        <w:pStyle w:val="BodyCopy"/>
      </w:pPr>
      <w:r>
        <w:tab/>
      </w:r>
      <w:r w:rsidR="00480159" w:rsidRPr="00480159">
        <w:t>Swept area (per caliper)</w:t>
      </w:r>
      <w:r w:rsidR="00480159" w:rsidRPr="00480159">
        <w:tab/>
        <w:t>101.7 sq. in. (656.4 sq. cm), 1 x 38</w:t>
      </w:r>
    </w:p>
    <w:p w14:paraId="175C6530" w14:textId="77777777" w:rsidR="00480159" w:rsidRPr="00480159" w:rsidRDefault="002450D6" w:rsidP="00480159">
      <w:pPr>
        <w:pStyle w:val="BodyCopy"/>
      </w:pPr>
      <w:r>
        <w:tab/>
      </w:r>
      <w:r w:rsidR="00480159" w:rsidRPr="00480159">
        <w:t>Power-assist type</w:t>
      </w:r>
      <w:r w:rsidR="00480159" w:rsidRPr="00480159">
        <w:tab/>
        <w:t>10 (254) vacuum assist</w:t>
      </w:r>
    </w:p>
    <w:p w14:paraId="4EA28E6B" w14:textId="77777777" w:rsidR="00480159" w:rsidRPr="00480159" w:rsidRDefault="002450D6" w:rsidP="00480159">
      <w:pPr>
        <w:pStyle w:val="BodyCopy"/>
      </w:pPr>
      <w:r>
        <w:tab/>
      </w:r>
      <w:r w:rsidR="00480159" w:rsidRPr="00480159">
        <w:t>Four-wheel antilock brake system (ABS)</w:t>
      </w:r>
      <w:r w:rsidR="00480159" w:rsidRPr="00480159">
        <w:tab/>
        <w:t>Standard</w:t>
      </w:r>
    </w:p>
    <w:p w14:paraId="4D3E909D" w14:textId="77777777" w:rsidR="00480159" w:rsidRPr="00480159" w:rsidRDefault="002450D6" w:rsidP="00480159">
      <w:pPr>
        <w:pStyle w:val="BodyCopy"/>
      </w:pPr>
      <w:r>
        <w:tab/>
      </w:r>
      <w:r w:rsidR="00480159" w:rsidRPr="00480159">
        <w:t>Electronic stability control (ESC)</w:t>
      </w:r>
      <w:r w:rsidR="00480159" w:rsidRPr="00480159">
        <w:tab/>
        <w:t>Standard</w:t>
      </w:r>
    </w:p>
    <w:p w14:paraId="743EA688" w14:textId="77777777" w:rsidR="002450D6" w:rsidRPr="00480159" w:rsidRDefault="002450D6" w:rsidP="002450D6">
      <w:pPr>
        <w:pStyle w:val="Heading3"/>
      </w:pPr>
      <w:r w:rsidRPr="00480159">
        <w:lastRenderedPageBreak/>
        <w:t>BRAKES</w:t>
      </w:r>
      <w:r>
        <w:t xml:space="preserve"> (continued)</w:t>
      </w:r>
    </w:p>
    <w:p w14:paraId="2287A4E5" w14:textId="77777777" w:rsidR="00480159" w:rsidRPr="00480159" w:rsidRDefault="002450D6" w:rsidP="00480159">
      <w:pPr>
        <w:pStyle w:val="BodyCopy"/>
      </w:pPr>
      <w:r>
        <w:tab/>
      </w:r>
      <w:r w:rsidR="00480159" w:rsidRPr="00480159">
        <w:t>Parking brake type</w:t>
      </w:r>
      <w:r w:rsidR="00480159" w:rsidRPr="00480159">
        <w:tab/>
        <w:t>Electric motor</w:t>
      </w:r>
    </w:p>
    <w:p w14:paraId="48CDB7D6" w14:textId="77777777" w:rsidR="00480159" w:rsidRPr="00F1573A" w:rsidRDefault="00480159" w:rsidP="00F1573A">
      <w:pPr>
        <w:pStyle w:val="Heading3"/>
      </w:pPr>
      <w:r w:rsidRPr="00F1573A">
        <w:t>DIMENSIONS AND CAPACITIES</w:t>
      </w:r>
    </w:p>
    <w:p w14:paraId="171273FF" w14:textId="77777777" w:rsidR="00480159" w:rsidRPr="00480159" w:rsidRDefault="00480159" w:rsidP="00480159">
      <w:pPr>
        <w:pStyle w:val="BodyCopy"/>
      </w:pPr>
      <w:r w:rsidRPr="00480159">
        <w:t>Wheelbase</w:t>
      </w:r>
      <w:r w:rsidRPr="00480159">
        <w:tab/>
        <w:t>103.8 (2,636)</w:t>
      </w:r>
    </w:p>
    <w:p w14:paraId="39F8BCA7" w14:textId="77777777" w:rsidR="00480159" w:rsidRPr="00480159" w:rsidRDefault="00480159" w:rsidP="00480159">
      <w:pPr>
        <w:pStyle w:val="BodyCopy"/>
      </w:pPr>
      <w:r w:rsidRPr="00480159">
        <w:t>Track, Front</w:t>
      </w:r>
      <w:r w:rsidRPr="00480159">
        <w:tab/>
        <w:t>60.7 (1,542)</w:t>
      </w:r>
    </w:p>
    <w:p w14:paraId="166A234B" w14:textId="77777777" w:rsidR="00480159" w:rsidRPr="00480159" w:rsidRDefault="00480159" w:rsidP="00480159">
      <w:pPr>
        <w:pStyle w:val="BodyCopy"/>
      </w:pPr>
      <w:r w:rsidRPr="00480159">
        <w:t>Track, Rear</w:t>
      </w:r>
      <w:r w:rsidRPr="00480159">
        <w:tab/>
        <w:t>60.3 (1,532)</w:t>
      </w:r>
    </w:p>
    <w:p w14:paraId="00D8B8CF" w14:textId="77777777" w:rsidR="00480159" w:rsidRPr="00480159" w:rsidRDefault="00480159" w:rsidP="00480159">
      <w:pPr>
        <w:pStyle w:val="BodyCopy"/>
      </w:pPr>
      <w:r w:rsidRPr="00480159">
        <w:t>Overall Length</w:t>
      </w:r>
      <w:r w:rsidRPr="00480159">
        <w:tab/>
        <w:t>173.4 (4,404)</w:t>
      </w:r>
    </w:p>
    <w:p w14:paraId="15369865" w14:textId="77777777" w:rsidR="00480159" w:rsidRPr="00480159" w:rsidRDefault="00480159" w:rsidP="00480159">
      <w:pPr>
        <w:pStyle w:val="BodyCopy"/>
        <w:rPr>
          <w:highlight w:val="yellow"/>
        </w:rPr>
      </w:pPr>
      <w:r w:rsidRPr="00480159">
        <w:t>Overall Width (with folded side mirrors)</w:t>
      </w:r>
      <w:r w:rsidRPr="00480159">
        <w:tab/>
        <w:t xml:space="preserve">73.8 (1,874) </w:t>
      </w:r>
    </w:p>
    <w:p w14:paraId="6A812133" w14:textId="77777777" w:rsidR="00480159" w:rsidRPr="00480159" w:rsidRDefault="00480159" w:rsidP="00480159">
      <w:pPr>
        <w:pStyle w:val="BodyCopy"/>
        <w:rPr>
          <w:highlight w:val="yellow"/>
        </w:rPr>
      </w:pPr>
      <w:r w:rsidRPr="00480159">
        <w:t>Overall Width (with open side mirrors)</w:t>
      </w:r>
      <w:r w:rsidRPr="00480159">
        <w:tab/>
        <w:t>80 (2,033)</w:t>
      </w:r>
    </w:p>
    <w:p w14:paraId="76E383F1" w14:textId="77777777" w:rsidR="00480159" w:rsidRPr="00480159" w:rsidRDefault="00480159" w:rsidP="00480159">
      <w:pPr>
        <w:pStyle w:val="BodyCopy"/>
      </w:pPr>
      <w:r w:rsidRPr="00480159">
        <w:t>Overall Height</w:t>
      </w:r>
      <w:r w:rsidRPr="00480159">
        <w:tab/>
        <w:t>64.6 (1,641) without rails; 64.8 (1,647) with rails</w:t>
      </w:r>
    </w:p>
    <w:p w14:paraId="1149B7FA" w14:textId="77777777" w:rsidR="00480159" w:rsidRPr="00480159" w:rsidRDefault="00480159" w:rsidP="00480159">
      <w:pPr>
        <w:pStyle w:val="BodyCopy"/>
      </w:pPr>
      <w:r w:rsidRPr="00480159">
        <w:t>Load-floor Height</w:t>
      </w:r>
      <w:r w:rsidRPr="00480159">
        <w:tab/>
        <w:t>29.7 (754) (height measured from curb ground to load floor)</w:t>
      </w:r>
    </w:p>
    <w:p w14:paraId="5423BC60" w14:textId="77777777" w:rsidR="00480159" w:rsidRPr="00480159" w:rsidRDefault="00480159" w:rsidP="00480159">
      <w:pPr>
        <w:pStyle w:val="BodyCopy"/>
      </w:pPr>
      <w:r w:rsidRPr="00480159">
        <w:t>Sill-step Height</w:t>
      </w:r>
      <w:r w:rsidRPr="00480159">
        <w:tab/>
        <w:t>19.4 (494) (height measured from curb ground to sill trim)</w:t>
      </w:r>
    </w:p>
    <w:p w14:paraId="79FE7E72" w14:textId="77777777" w:rsidR="00480159" w:rsidRPr="002450D6" w:rsidRDefault="00480159" w:rsidP="002450D6">
      <w:pPr>
        <w:pStyle w:val="BodyCopyNoLines"/>
      </w:pPr>
      <w:r w:rsidRPr="00480159">
        <w:t>Ground Clearances</w:t>
      </w:r>
      <w:r w:rsidRPr="00480159">
        <w:tab/>
      </w:r>
      <w:r w:rsidRPr="002450D6">
        <w:t>4x2 7.7 (196)</w:t>
      </w:r>
    </w:p>
    <w:p w14:paraId="3345D7DF" w14:textId="77777777" w:rsidR="00480159" w:rsidRPr="00480159" w:rsidRDefault="00480159" w:rsidP="002450D6">
      <w:pPr>
        <w:pStyle w:val="BodyCopyNoLines"/>
      </w:pPr>
      <w:r w:rsidRPr="002450D6">
        <w:tab/>
      </w:r>
      <w:r w:rsidR="00F1573A" w:rsidRPr="002450D6">
        <w:tab/>
      </w:r>
      <w:r w:rsidRPr="002450D6">
        <w:t>4x4 8.1</w:t>
      </w:r>
      <w:r w:rsidRPr="00480159">
        <w:t xml:space="preserve"> (206)</w:t>
      </w:r>
    </w:p>
    <w:p w14:paraId="1977549D" w14:textId="77777777" w:rsidR="00480159" w:rsidRPr="00480159" w:rsidRDefault="00480159" w:rsidP="00480159">
      <w:pPr>
        <w:pStyle w:val="BodyCopy"/>
      </w:pPr>
      <w:r w:rsidRPr="00480159">
        <w:tab/>
      </w:r>
      <w:r w:rsidR="00F1573A">
        <w:tab/>
      </w:r>
      <w:r w:rsidRPr="00480159">
        <w:t>Trailhawk 4x4 8.6 (219)</w:t>
      </w:r>
    </w:p>
    <w:p w14:paraId="11F5D345" w14:textId="77777777" w:rsidR="00480159" w:rsidRPr="00480159" w:rsidRDefault="00480159" w:rsidP="002450D6">
      <w:pPr>
        <w:pStyle w:val="BodyCopyNoLines"/>
      </w:pPr>
      <w:r w:rsidRPr="00480159">
        <w:t>Approach Angle (with air dam) (degrees)</w:t>
      </w:r>
      <w:r w:rsidRPr="00480159">
        <w:tab/>
        <w:t>4x2 15.0</w:t>
      </w:r>
    </w:p>
    <w:p w14:paraId="1EB6B571" w14:textId="77777777" w:rsidR="00480159" w:rsidRPr="00480159" w:rsidRDefault="00480159" w:rsidP="002450D6">
      <w:pPr>
        <w:pStyle w:val="BodyCopyNoLines"/>
      </w:pPr>
      <w:r w:rsidRPr="00480159">
        <w:tab/>
      </w:r>
      <w:r w:rsidR="00F1573A">
        <w:tab/>
      </w:r>
      <w:r w:rsidRPr="00480159">
        <w:t>4x4 16.1</w:t>
      </w:r>
    </w:p>
    <w:p w14:paraId="625B6C71" w14:textId="77777777" w:rsidR="00480159" w:rsidRPr="00480159" w:rsidRDefault="00480159" w:rsidP="00480159">
      <w:pPr>
        <w:pStyle w:val="BodyCopy"/>
      </w:pPr>
      <w:r w:rsidRPr="00480159">
        <w:tab/>
      </w:r>
      <w:r w:rsidR="00F1573A">
        <w:tab/>
      </w:r>
      <w:r w:rsidRPr="00480159">
        <w:t>Trailhawk 4x4 30.4</w:t>
      </w:r>
    </w:p>
    <w:p w14:paraId="685C1453" w14:textId="77777777" w:rsidR="00480159" w:rsidRPr="002450D6" w:rsidRDefault="00480159" w:rsidP="002450D6">
      <w:pPr>
        <w:pStyle w:val="BodyCopyNoLines"/>
      </w:pPr>
      <w:r w:rsidRPr="00480159">
        <w:t>Breakover Angle (degrees)</w:t>
      </w:r>
      <w:r w:rsidRPr="00480159">
        <w:tab/>
      </w:r>
      <w:r w:rsidRPr="002450D6">
        <w:t>4x2 21.6</w:t>
      </w:r>
    </w:p>
    <w:p w14:paraId="2F8495DC" w14:textId="77777777" w:rsidR="00480159" w:rsidRPr="00480159" w:rsidRDefault="00480159" w:rsidP="002450D6">
      <w:pPr>
        <w:pStyle w:val="BodyCopyNoLines"/>
      </w:pPr>
      <w:r w:rsidRPr="002450D6">
        <w:tab/>
      </w:r>
      <w:r w:rsidR="00F1573A" w:rsidRPr="002450D6">
        <w:tab/>
      </w:r>
      <w:r w:rsidRPr="002450D6">
        <w:t>4x4 22</w:t>
      </w:r>
      <w:r w:rsidRPr="00480159">
        <w:t>.6</w:t>
      </w:r>
    </w:p>
    <w:p w14:paraId="0C75ED5F" w14:textId="77777777" w:rsidR="00480159" w:rsidRPr="00480159" w:rsidRDefault="00480159" w:rsidP="00480159">
      <w:pPr>
        <w:pStyle w:val="BodyCopy"/>
      </w:pPr>
      <w:r w:rsidRPr="00480159">
        <w:tab/>
      </w:r>
      <w:r w:rsidR="00F1573A">
        <w:tab/>
      </w:r>
      <w:r w:rsidRPr="00480159">
        <w:t>Trailhawk 4x4 23.6</w:t>
      </w:r>
    </w:p>
    <w:p w14:paraId="231FFDD3" w14:textId="77777777" w:rsidR="00480159" w:rsidRPr="002450D6" w:rsidRDefault="00480159" w:rsidP="002450D6">
      <w:pPr>
        <w:pStyle w:val="BodyCopyNoLines"/>
      </w:pPr>
      <w:r w:rsidRPr="00480159">
        <w:t>Departure Angle (degrees)</w:t>
      </w:r>
      <w:r w:rsidRPr="00480159">
        <w:tab/>
      </w:r>
      <w:r w:rsidRPr="002450D6">
        <w:t>4x2 30.7</w:t>
      </w:r>
    </w:p>
    <w:p w14:paraId="1D5956DB" w14:textId="77777777" w:rsidR="00480159" w:rsidRPr="00480159" w:rsidRDefault="00480159" w:rsidP="002450D6">
      <w:pPr>
        <w:pStyle w:val="BodyCopyNoLines"/>
      </w:pPr>
      <w:r w:rsidRPr="002450D6">
        <w:tab/>
      </w:r>
      <w:r w:rsidR="00F1573A" w:rsidRPr="002450D6">
        <w:tab/>
      </w:r>
      <w:r w:rsidRPr="002450D6">
        <w:t>4x4 31</w:t>
      </w:r>
      <w:r w:rsidRPr="00480159">
        <w:t>.4</w:t>
      </w:r>
    </w:p>
    <w:p w14:paraId="0765C2D0" w14:textId="77777777" w:rsidR="00480159" w:rsidRPr="00480159" w:rsidRDefault="00480159" w:rsidP="00480159">
      <w:pPr>
        <w:pStyle w:val="BodyCopy"/>
      </w:pPr>
      <w:r w:rsidRPr="00480159">
        <w:tab/>
      </w:r>
      <w:r w:rsidR="00F1573A">
        <w:tab/>
      </w:r>
      <w:r w:rsidRPr="00480159">
        <w:t>Trailhawk 4x4 34.0</w:t>
      </w:r>
    </w:p>
    <w:p w14:paraId="65EF6254" w14:textId="77777777" w:rsidR="00480159" w:rsidRPr="002450D6" w:rsidRDefault="00480159" w:rsidP="002450D6">
      <w:pPr>
        <w:pStyle w:val="BodyCopyNoLines"/>
      </w:pPr>
      <w:r w:rsidRPr="00480159">
        <w:t>Curb Weight, lbs. (kg)</w:t>
      </w:r>
      <w:r w:rsidRPr="00480159">
        <w:tab/>
      </w:r>
      <w:r w:rsidRPr="002450D6">
        <w:t>3,184 (1,444) 4x2 and 2.4-liter Tigershark with MultiAir2</w:t>
      </w:r>
    </w:p>
    <w:p w14:paraId="2B9C1645" w14:textId="77777777" w:rsidR="00480159" w:rsidRPr="00480159" w:rsidRDefault="00480159" w:rsidP="002450D6">
      <w:pPr>
        <w:pStyle w:val="BodyCopyNoLines"/>
      </w:pPr>
      <w:r w:rsidRPr="002450D6">
        <w:tab/>
      </w:r>
      <w:r w:rsidR="00F1573A" w:rsidRPr="002450D6">
        <w:tab/>
      </w:r>
      <w:r w:rsidRPr="002450D6">
        <w:t>3,327 (1,</w:t>
      </w:r>
      <w:r w:rsidRPr="00480159">
        <w:t>509) 4x4 and 2.4-liter Tigershark with MultiAir2</w:t>
      </w:r>
    </w:p>
    <w:p w14:paraId="1E0F222C" w14:textId="77777777" w:rsidR="00480159" w:rsidRPr="00480159" w:rsidRDefault="00480159" w:rsidP="00480159">
      <w:pPr>
        <w:pStyle w:val="BodyCopy"/>
      </w:pPr>
      <w:r w:rsidRPr="00480159">
        <w:tab/>
      </w:r>
      <w:r w:rsidR="00F1573A">
        <w:tab/>
      </w:r>
      <w:r w:rsidRPr="00480159">
        <w:t>3,633 (1,648) Trailhawk 4x4 with 2.4-liter Tigershark with MultiAir2</w:t>
      </w:r>
    </w:p>
    <w:p w14:paraId="459EA1F0" w14:textId="77777777" w:rsidR="00480159" w:rsidRPr="00480159" w:rsidRDefault="00480159" w:rsidP="00480159">
      <w:pPr>
        <w:pStyle w:val="BodyCopy"/>
        <w:rPr>
          <w:highlight w:val="yellow"/>
        </w:rPr>
      </w:pPr>
      <w:r w:rsidRPr="00480159">
        <w:t>Fuel Tank Capacity</w:t>
      </w:r>
      <w:r w:rsidRPr="00480159">
        <w:tab/>
        <w:t>13.5 gal. (51 liters)</w:t>
      </w:r>
    </w:p>
    <w:p w14:paraId="71B7579D" w14:textId="77777777" w:rsidR="00480159" w:rsidRPr="00F1573A" w:rsidRDefault="00480159" w:rsidP="00F1573A">
      <w:pPr>
        <w:pStyle w:val="Heading3"/>
      </w:pPr>
      <w:r w:rsidRPr="00F1573A">
        <w:t>ACCOMMODATIONS</w:t>
      </w:r>
    </w:p>
    <w:p w14:paraId="21A923AA" w14:textId="77777777" w:rsidR="00480159" w:rsidRPr="00480159" w:rsidRDefault="00480159" w:rsidP="00480159">
      <w:pPr>
        <w:pStyle w:val="BodyCopy"/>
      </w:pPr>
      <w:r w:rsidRPr="00480159">
        <w:t>Seating Capacity — Front/Rear</w:t>
      </w:r>
      <w:r w:rsidRPr="00480159">
        <w:tab/>
        <w:t>2/3</w:t>
      </w:r>
    </w:p>
    <w:p w14:paraId="70C9ED86" w14:textId="77777777" w:rsidR="00480159" w:rsidRPr="00480159" w:rsidRDefault="00480159" w:rsidP="00480159">
      <w:pPr>
        <w:pStyle w:val="BodyCopy"/>
        <w:rPr>
          <w:highlight w:val="yellow"/>
        </w:rPr>
      </w:pPr>
      <w:r w:rsidRPr="00480159">
        <w:t>Front Row</w:t>
      </w:r>
    </w:p>
    <w:p w14:paraId="0DAA1370" w14:textId="77777777" w:rsidR="00480159" w:rsidRPr="00480159" w:rsidRDefault="002450D6" w:rsidP="00480159">
      <w:pPr>
        <w:pStyle w:val="BodyCopy"/>
        <w:rPr>
          <w:highlight w:val="yellow"/>
        </w:rPr>
      </w:pPr>
      <w:r>
        <w:tab/>
      </w:r>
      <w:r w:rsidR="00480159" w:rsidRPr="00480159">
        <w:t>Headroom without sunroof</w:t>
      </w:r>
      <w:r w:rsidR="00480159" w:rsidRPr="00480159">
        <w:tab/>
        <w:t>39.2 (995)</w:t>
      </w:r>
    </w:p>
    <w:p w14:paraId="50B85693" w14:textId="77777777" w:rsidR="00480159" w:rsidRPr="00480159" w:rsidRDefault="002450D6" w:rsidP="00480159">
      <w:pPr>
        <w:pStyle w:val="BodyCopy"/>
        <w:rPr>
          <w:highlight w:val="yellow"/>
        </w:rPr>
      </w:pPr>
      <w:r>
        <w:tab/>
      </w:r>
      <w:r w:rsidR="00480159" w:rsidRPr="00480159">
        <w:t>Headroom with sunroof</w:t>
      </w:r>
      <w:r w:rsidR="00480159" w:rsidRPr="00480159">
        <w:tab/>
        <w:t>38.6 (981)</w:t>
      </w:r>
    </w:p>
    <w:p w14:paraId="4ADE29A8" w14:textId="77777777" w:rsidR="00480159" w:rsidRPr="00480159" w:rsidRDefault="002450D6" w:rsidP="00480159">
      <w:pPr>
        <w:pStyle w:val="BodyCopy"/>
        <w:rPr>
          <w:highlight w:val="yellow"/>
        </w:rPr>
      </w:pPr>
      <w:r>
        <w:tab/>
      </w:r>
      <w:r w:rsidR="00480159" w:rsidRPr="00480159">
        <w:t>Legroom</w:t>
      </w:r>
      <w:r w:rsidR="00480159" w:rsidRPr="00480159">
        <w:tab/>
        <w:t>41.8 (1,046)</w:t>
      </w:r>
    </w:p>
    <w:p w14:paraId="47F0ED38" w14:textId="77777777" w:rsidR="002450D6" w:rsidRPr="00F1573A" w:rsidRDefault="002450D6" w:rsidP="002450D6">
      <w:pPr>
        <w:pStyle w:val="Heading3"/>
      </w:pPr>
      <w:r w:rsidRPr="00F1573A">
        <w:lastRenderedPageBreak/>
        <w:t>ACCOMMODATIONS</w:t>
      </w:r>
      <w:r>
        <w:t xml:space="preserve"> (continued)</w:t>
      </w:r>
    </w:p>
    <w:p w14:paraId="00C9595C" w14:textId="77777777" w:rsidR="00480159" w:rsidRPr="00480159" w:rsidRDefault="006D05E4" w:rsidP="00480159">
      <w:pPr>
        <w:pStyle w:val="BodyCopy"/>
        <w:rPr>
          <w:highlight w:val="yellow"/>
        </w:rPr>
      </w:pPr>
      <w:r>
        <w:tab/>
      </w:r>
      <w:r w:rsidR="00480159" w:rsidRPr="00480159">
        <w:t>Shoulder room</w:t>
      </w:r>
      <w:r w:rsidR="00480159" w:rsidRPr="00480159">
        <w:tab/>
        <w:t>56.7 (1,439)</w:t>
      </w:r>
    </w:p>
    <w:p w14:paraId="4775D3FF" w14:textId="77777777" w:rsidR="00480159" w:rsidRPr="00480159" w:rsidRDefault="006D05E4" w:rsidP="00480159">
      <w:pPr>
        <w:pStyle w:val="BodyCopy"/>
      </w:pPr>
      <w:r>
        <w:tab/>
      </w:r>
      <w:r w:rsidR="00480159" w:rsidRPr="00480159">
        <w:t>Hip room</w:t>
      </w:r>
      <w:r w:rsidR="00480159" w:rsidRPr="00480159">
        <w:tab/>
        <w:t xml:space="preserve">54.1 (1,375) </w:t>
      </w:r>
    </w:p>
    <w:p w14:paraId="0E52B29C" w14:textId="77777777" w:rsidR="00480159" w:rsidRPr="00480159" w:rsidRDefault="006D05E4" w:rsidP="00480159">
      <w:pPr>
        <w:pStyle w:val="BodyCopy"/>
      </w:pPr>
      <w:r>
        <w:tab/>
      </w:r>
      <w:r w:rsidR="00480159" w:rsidRPr="00480159">
        <w:t>Seat travel</w:t>
      </w:r>
      <w:r w:rsidR="00480159" w:rsidRPr="00480159">
        <w:tab/>
        <w:t>8.7 (220) fore/aft travel range</w:t>
      </w:r>
    </w:p>
    <w:p w14:paraId="159AC8DE" w14:textId="77777777" w:rsidR="00480159" w:rsidRPr="00480159" w:rsidRDefault="006D05E4" w:rsidP="006D05E4">
      <w:pPr>
        <w:pStyle w:val="BodyCopyNoLines"/>
      </w:pPr>
      <w:r>
        <w:tab/>
      </w:r>
      <w:r w:rsidR="00480159" w:rsidRPr="00480159">
        <w:t>Recliner range (degrees)</w:t>
      </w:r>
      <w:r w:rsidR="00480159" w:rsidRPr="00480159">
        <w:tab/>
        <w:t>Manual</w:t>
      </w:r>
      <w:r w:rsidR="00480159" w:rsidRPr="006D05E4">
        <w:t>/power recliner</w:t>
      </w:r>
      <w:r w:rsidR="00480159" w:rsidRPr="00480159">
        <w:t xml:space="preserve"> travel: 69 degrees</w:t>
      </w:r>
    </w:p>
    <w:p w14:paraId="6E1896FB" w14:textId="77777777" w:rsidR="00480159" w:rsidRPr="00480159" w:rsidRDefault="00480159" w:rsidP="00480159">
      <w:pPr>
        <w:pStyle w:val="BodyCopy"/>
      </w:pPr>
      <w:r w:rsidRPr="00480159">
        <w:tab/>
      </w:r>
      <w:r w:rsidR="006D05E4">
        <w:tab/>
      </w:r>
      <w:r w:rsidRPr="00480159">
        <w:t>Manual fold FWD recliner travel: 107.5 degrees</w:t>
      </w:r>
    </w:p>
    <w:p w14:paraId="40650D13" w14:textId="77777777" w:rsidR="00480159" w:rsidRPr="00480159" w:rsidRDefault="006D05E4" w:rsidP="00480159">
      <w:pPr>
        <w:pStyle w:val="BodyCopy"/>
        <w:rPr>
          <w:highlight w:val="yellow"/>
        </w:rPr>
      </w:pPr>
      <w:r>
        <w:tab/>
      </w:r>
      <w:r w:rsidR="00480159" w:rsidRPr="00480159">
        <w:t>SAE volume (standard roof), cu. ft. (cu. m)</w:t>
      </w:r>
      <w:r w:rsidR="00480159" w:rsidRPr="00480159">
        <w:tab/>
        <w:t>52.9 (1.49) front passenger volume</w:t>
      </w:r>
    </w:p>
    <w:p w14:paraId="7FB36F56" w14:textId="77777777" w:rsidR="00480159" w:rsidRPr="00480159" w:rsidRDefault="00480159" w:rsidP="00480159">
      <w:pPr>
        <w:pStyle w:val="BodyCopy"/>
        <w:rPr>
          <w:highlight w:val="yellow"/>
        </w:rPr>
      </w:pPr>
      <w:r w:rsidRPr="00480159">
        <w:t>Second Row</w:t>
      </w:r>
    </w:p>
    <w:p w14:paraId="21C3237D" w14:textId="77777777" w:rsidR="00480159" w:rsidRPr="00480159" w:rsidRDefault="006D05E4" w:rsidP="00480159">
      <w:pPr>
        <w:pStyle w:val="BodyCopy"/>
        <w:rPr>
          <w:highlight w:val="yellow"/>
        </w:rPr>
      </w:pPr>
      <w:r>
        <w:tab/>
      </w:r>
      <w:r w:rsidR="00480159" w:rsidRPr="00480159">
        <w:t>Headroom</w:t>
      </w:r>
      <w:r w:rsidR="00480159" w:rsidRPr="00480159">
        <w:tab/>
        <w:t>38.5 (978)</w:t>
      </w:r>
    </w:p>
    <w:p w14:paraId="563545F4" w14:textId="77777777" w:rsidR="00480159" w:rsidRPr="00480159" w:rsidRDefault="006D05E4" w:rsidP="00480159">
      <w:pPr>
        <w:pStyle w:val="BodyCopy"/>
        <w:rPr>
          <w:highlight w:val="yellow"/>
        </w:rPr>
      </w:pPr>
      <w:r>
        <w:tab/>
      </w:r>
      <w:r w:rsidR="00480159" w:rsidRPr="00480159">
        <w:t>Legroom</w:t>
      </w:r>
      <w:r w:rsidR="00480159" w:rsidRPr="00480159">
        <w:tab/>
        <w:t>38.3 (973)</w:t>
      </w:r>
    </w:p>
    <w:p w14:paraId="54C98FC9" w14:textId="77777777" w:rsidR="00480159" w:rsidRPr="00480159" w:rsidRDefault="006D05E4" w:rsidP="00480159">
      <w:pPr>
        <w:pStyle w:val="BodyCopy"/>
        <w:rPr>
          <w:highlight w:val="yellow"/>
        </w:rPr>
      </w:pPr>
      <w:r>
        <w:tab/>
      </w:r>
      <w:r w:rsidR="00480159" w:rsidRPr="00480159">
        <w:t>Shoulder room</w:t>
      </w:r>
      <w:r w:rsidR="00480159" w:rsidRPr="00480159">
        <w:tab/>
        <w:t>55.1 (1,400)</w:t>
      </w:r>
    </w:p>
    <w:p w14:paraId="539DEC4F" w14:textId="77777777" w:rsidR="00480159" w:rsidRPr="00480159" w:rsidRDefault="006D05E4" w:rsidP="00480159">
      <w:pPr>
        <w:pStyle w:val="BodyCopy"/>
      </w:pPr>
      <w:r>
        <w:tab/>
      </w:r>
      <w:r w:rsidR="00480159" w:rsidRPr="00480159">
        <w:t>Hip room</w:t>
      </w:r>
      <w:r w:rsidR="00480159" w:rsidRPr="00480159">
        <w:tab/>
        <w:t xml:space="preserve">49.2 (1,250) </w:t>
      </w:r>
    </w:p>
    <w:p w14:paraId="6C7F67D1" w14:textId="77777777" w:rsidR="00480159" w:rsidRPr="00480159" w:rsidRDefault="006D05E4" w:rsidP="00480159">
      <w:pPr>
        <w:pStyle w:val="BodyCopy"/>
      </w:pPr>
      <w:r>
        <w:tab/>
      </w:r>
      <w:r w:rsidR="00480159" w:rsidRPr="00480159">
        <w:t>SAE volume, cu. ft. (cu. m)</w:t>
      </w:r>
      <w:r w:rsidR="00480159" w:rsidRPr="00480159">
        <w:tab/>
        <w:t>46.7 (1.35) second-row passenger volume</w:t>
      </w:r>
    </w:p>
    <w:p w14:paraId="6EBEA3F3" w14:textId="77777777" w:rsidR="00480159" w:rsidRPr="00480159" w:rsidRDefault="00480159" w:rsidP="00480159">
      <w:pPr>
        <w:pStyle w:val="BodyCopy"/>
        <w:rPr>
          <w:highlight w:val="yellow"/>
        </w:rPr>
      </w:pPr>
      <w:r w:rsidRPr="00480159">
        <w:t>Cargo Access</w:t>
      </w:r>
    </w:p>
    <w:p w14:paraId="22A49831" w14:textId="77777777" w:rsidR="00480159" w:rsidRPr="00480159" w:rsidRDefault="006D05E4" w:rsidP="00480159">
      <w:pPr>
        <w:pStyle w:val="BodyCopy"/>
        <w:rPr>
          <w:highlight w:val="yellow"/>
        </w:rPr>
      </w:pPr>
      <w:r>
        <w:tab/>
      </w:r>
      <w:r w:rsidR="00480159" w:rsidRPr="00480159">
        <w:t>Liftover height</w:t>
      </w:r>
      <w:r w:rsidR="00480159" w:rsidRPr="00480159">
        <w:tab/>
        <w:t>31.1 (792) (height measured from curb ground to liftgate scuff trim)</w:t>
      </w:r>
    </w:p>
    <w:p w14:paraId="1F6F4D78" w14:textId="77777777" w:rsidR="00480159" w:rsidRPr="00480159" w:rsidRDefault="006D05E4" w:rsidP="00480159">
      <w:pPr>
        <w:pStyle w:val="BodyCopy"/>
      </w:pPr>
      <w:r>
        <w:tab/>
      </w:r>
      <w:r w:rsidR="00480159" w:rsidRPr="00480159">
        <w:t>Maximum cargo width at liftgate opening</w:t>
      </w:r>
      <w:r w:rsidR="00480159" w:rsidRPr="00480159">
        <w:tab/>
        <w:t>42.1 (1,069)</w:t>
      </w:r>
    </w:p>
    <w:p w14:paraId="0BFBBAE1" w14:textId="77777777" w:rsidR="00480159" w:rsidRPr="00480159" w:rsidRDefault="006D05E4" w:rsidP="00480159">
      <w:pPr>
        <w:pStyle w:val="BodyCopy"/>
      </w:pPr>
      <w:r>
        <w:tab/>
      </w:r>
      <w:r w:rsidR="00480159" w:rsidRPr="00480159">
        <w:t>Minimum cargo width at liftgate opening</w:t>
      </w:r>
      <w:r w:rsidR="00480159" w:rsidRPr="00480159">
        <w:tab/>
        <w:t>36.9 (938)</w:t>
      </w:r>
    </w:p>
    <w:p w14:paraId="533D0BC0" w14:textId="77777777" w:rsidR="00480159" w:rsidRPr="00480159" w:rsidRDefault="006D05E4" w:rsidP="00480159">
      <w:pPr>
        <w:pStyle w:val="BodyCopy"/>
      </w:pPr>
      <w:r>
        <w:tab/>
      </w:r>
      <w:r w:rsidR="00480159" w:rsidRPr="00480159">
        <w:t>Maximum cargo height at liftgate opening</w:t>
      </w:r>
      <w:r w:rsidR="00480159" w:rsidRPr="00480159">
        <w:tab/>
        <w:t xml:space="preserve">27.2 (691) </w:t>
      </w:r>
    </w:p>
    <w:p w14:paraId="67F89F90" w14:textId="77777777" w:rsidR="00480159" w:rsidRPr="00480159" w:rsidRDefault="006D05E4" w:rsidP="00480159">
      <w:pPr>
        <w:pStyle w:val="BodyCopy"/>
        <w:rPr>
          <w:highlight w:val="yellow"/>
        </w:rPr>
      </w:pPr>
      <w:r>
        <w:tab/>
      </w:r>
      <w:r w:rsidR="00480159" w:rsidRPr="00480159">
        <w:t>Distance between wheelhouse interior trim</w:t>
      </w:r>
      <w:r w:rsidR="00480159" w:rsidRPr="00480159">
        <w:tab/>
        <w:t>38.1 (968)</w:t>
      </w:r>
    </w:p>
    <w:p w14:paraId="480E36D9" w14:textId="77777777" w:rsidR="00480159" w:rsidRPr="00480159" w:rsidRDefault="00480159" w:rsidP="00480159">
      <w:pPr>
        <w:pStyle w:val="BodyCopy"/>
        <w:rPr>
          <w:highlight w:val="yellow"/>
        </w:rPr>
      </w:pPr>
      <w:r w:rsidRPr="00480159">
        <w:t>SAE Cargo Volume</w:t>
      </w:r>
    </w:p>
    <w:p w14:paraId="645AED02" w14:textId="77777777" w:rsidR="00480159" w:rsidRPr="00480159" w:rsidRDefault="006D05E4" w:rsidP="00480159">
      <w:pPr>
        <w:pStyle w:val="BodyCopy"/>
      </w:pPr>
      <w:r>
        <w:tab/>
      </w:r>
      <w:r w:rsidR="00480159" w:rsidRPr="00480159">
        <w:t>Rear seats up, cu. ft. (cu. m)</w:t>
      </w:r>
      <w:r w:rsidR="00480159" w:rsidRPr="00480159">
        <w:tab/>
        <w:t>27.2 (0.8)</w:t>
      </w:r>
    </w:p>
    <w:p w14:paraId="0F435F30" w14:textId="77777777" w:rsidR="00480159" w:rsidRPr="00480159" w:rsidRDefault="006D05E4" w:rsidP="00480159">
      <w:pPr>
        <w:pStyle w:val="BodyCopy"/>
      </w:pPr>
      <w:r>
        <w:tab/>
      </w:r>
      <w:r w:rsidR="00480159" w:rsidRPr="00480159">
        <w:t>Rear seats folded, cu. ft. (cu. m)</w:t>
      </w:r>
      <w:r w:rsidR="00480159" w:rsidRPr="00480159">
        <w:tab/>
        <w:t>59.8 (1.7)</w:t>
      </w:r>
    </w:p>
    <w:p w14:paraId="26A778C6" w14:textId="77777777" w:rsidR="00480159" w:rsidRPr="00480159" w:rsidRDefault="006D05E4" w:rsidP="00480159">
      <w:pPr>
        <w:pStyle w:val="BodyCopy"/>
      </w:pPr>
      <w:r>
        <w:tab/>
      </w:r>
      <w:r w:rsidR="00480159" w:rsidRPr="00480159">
        <w:t>EPA interior volume index, cu. ft. (cu. m)</w:t>
      </w:r>
      <w:r w:rsidR="00480159" w:rsidRPr="00480159">
        <w:tab/>
        <w:t>126.7 (3.6)</w:t>
      </w:r>
    </w:p>
    <w:p w14:paraId="01D11096" w14:textId="77777777" w:rsidR="00480159" w:rsidRPr="00480159" w:rsidRDefault="00480159" w:rsidP="00F1573A">
      <w:pPr>
        <w:pStyle w:val="Heading3"/>
      </w:pPr>
      <w:r w:rsidRPr="00480159">
        <w:t>TIRES</w:t>
      </w:r>
    </w:p>
    <w:p w14:paraId="4C75F700" w14:textId="77777777" w:rsidR="00480159" w:rsidRPr="00480159" w:rsidRDefault="00480159" w:rsidP="00480159">
      <w:pPr>
        <w:pStyle w:val="BodyCopy"/>
      </w:pPr>
      <w:r w:rsidRPr="00480159">
        <w:t>Availability</w:t>
      </w:r>
      <w:r w:rsidRPr="00480159">
        <w:tab/>
        <w:t>Standard — Sport 4x2, Sport 4x4</w:t>
      </w:r>
    </w:p>
    <w:p w14:paraId="649190CB" w14:textId="77777777" w:rsidR="00480159" w:rsidRPr="00480159" w:rsidRDefault="006D05E4" w:rsidP="00480159">
      <w:pPr>
        <w:pStyle w:val="BodyCopy"/>
      </w:pPr>
      <w:r>
        <w:tab/>
      </w:r>
      <w:r w:rsidR="00480159" w:rsidRPr="00480159">
        <w:t>Size and type</w:t>
      </w:r>
      <w:r w:rsidR="00480159" w:rsidRPr="00480159">
        <w:tab/>
        <w:t>215/65R16 BSW All-season</w:t>
      </w:r>
    </w:p>
    <w:p w14:paraId="3F6CABC4" w14:textId="77777777" w:rsidR="00480159" w:rsidRPr="00480159" w:rsidRDefault="006D05E4" w:rsidP="00480159">
      <w:pPr>
        <w:pStyle w:val="BodyCopy"/>
      </w:pPr>
      <w:r>
        <w:tab/>
      </w:r>
      <w:r w:rsidR="00480159" w:rsidRPr="00480159">
        <w:t>Mfr. and model</w:t>
      </w:r>
      <w:r w:rsidR="00480159" w:rsidRPr="00480159">
        <w:tab/>
        <w:t>Continental CrossContact LX Sport</w:t>
      </w:r>
    </w:p>
    <w:p w14:paraId="470646E2" w14:textId="77777777" w:rsidR="00480159" w:rsidRPr="00480159" w:rsidRDefault="006D05E4" w:rsidP="00480159">
      <w:pPr>
        <w:pStyle w:val="BodyCopy"/>
      </w:pPr>
      <w:r>
        <w:tab/>
      </w:r>
      <w:r w:rsidR="00480159" w:rsidRPr="00480159">
        <w:t>Revs per mile (km)</w:t>
      </w:r>
      <w:r w:rsidR="00480159" w:rsidRPr="00480159">
        <w:tab/>
        <w:t>751 (467)</w:t>
      </w:r>
    </w:p>
    <w:p w14:paraId="56DA2D48" w14:textId="77777777" w:rsidR="00480159" w:rsidRPr="00480159" w:rsidRDefault="00480159" w:rsidP="00480159">
      <w:pPr>
        <w:pStyle w:val="BodyCopy"/>
      </w:pPr>
      <w:r w:rsidRPr="00480159">
        <w:t>Availability</w:t>
      </w:r>
      <w:r w:rsidRPr="00480159">
        <w:tab/>
        <w:t>Standard — Latitude 4x2, Latitude 4x4</w:t>
      </w:r>
    </w:p>
    <w:p w14:paraId="0B08138D" w14:textId="77777777" w:rsidR="00480159" w:rsidRPr="00480159" w:rsidRDefault="006D05E4" w:rsidP="00480159">
      <w:pPr>
        <w:pStyle w:val="BodyCopy"/>
      </w:pPr>
      <w:r>
        <w:tab/>
      </w:r>
      <w:r w:rsidR="00480159" w:rsidRPr="00480159">
        <w:t>Size and type</w:t>
      </w:r>
      <w:r w:rsidR="00480159" w:rsidRPr="00480159">
        <w:tab/>
        <w:t>225/60R17 BSW All-season</w:t>
      </w:r>
    </w:p>
    <w:p w14:paraId="4FE2CD61" w14:textId="77777777" w:rsidR="00480159" w:rsidRPr="00480159" w:rsidRDefault="006D05E4" w:rsidP="00480159">
      <w:pPr>
        <w:pStyle w:val="BodyCopy"/>
      </w:pPr>
      <w:r>
        <w:tab/>
      </w:r>
      <w:r w:rsidR="00480159" w:rsidRPr="00480159">
        <w:t>Mfr. and model</w:t>
      </w:r>
      <w:r w:rsidR="00480159" w:rsidRPr="00480159">
        <w:tab/>
      </w:r>
      <w:r w:rsidR="00480159" w:rsidRPr="00480159">
        <w:tab/>
        <w:t>Firestone Destination LE2</w:t>
      </w:r>
    </w:p>
    <w:p w14:paraId="4AEDF52E" w14:textId="77777777" w:rsidR="00480159" w:rsidRPr="00480159" w:rsidRDefault="006D05E4" w:rsidP="00480159">
      <w:pPr>
        <w:pStyle w:val="BodyCopy"/>
      </w:pPr>
      <w:r>
        <w:tab/>
      </w:r>
      <w:r w:rsidR="00480159" w:rsidRPr="00480159">
        <w:t>Revs per mile (km)</w:t>
      </w:r>
      <w:r w:rsidR="00480159" w:rsidRPr="00480159">
        <w:tab/>
        <w:t>733 (455)</w:t>
      </w:r>
    </w:p>
    <w:p w14:paraId="25E3B19D" w14:textId="77777777" w:rsidR="006D05E4" w:rsidRPr="00480159" w:rsidRDefault="006D05E4" w:rsidP="006D05E4">
      <w:pPr>
        <w:pStyle w:val="Heading3"/>
        <w:keepNext/>
        <w:keepLines/>
      </w:pPr>
      <w:r w:rsidRPr="00480159">
        <w:lastRenderedPageBreak/>
        <w:t>TIRES</w:t>
      </w:r>
      <w:r>
        <w:t xml:space="preserve"> (continued)</w:t>
      </w:r>
    </w:p>
    <w:p w14:paraId="2B21ADF3" w14:textId="77777777" w:rsidR="00480159" w:rsidRPr="006D05E4" w:rsidRDefault="00480159" w:rsidP="006D05E4">
      <w:pPr>
        <w:pStyle w:val="BodyCopy"/>
        <w:keepNext/>
        <w:keepLines/>
        <w:spacing w:line="240" w:lineRule="auto"/>
      </w:pPr>
      <w:r w:rsidRPr="006D05E4">
        <w:t>Availability</w:t>
      </w:r>
      <w:r w:rsidRPr="006D05E4">
        <w:tab/>
        <w:t>Standard — Altitude 4x2, Altitude 4x4, Limited</w:t>
      </w:r>
    </w:p>
    <w:p w14:paraId="461B1BEB" w14:textId="77777777" w:rsidR="00480159" w:rsidRPr="006D05E4" w:rsidRDefault="006D05E4" w:rsidP="006D05E4">
      <w:pPr>
        <w:pStyle w:val="BodyCopy"/>
        <w:keepNext/>
        <w:keepLines/>
        <w:spacing w:line="240" w:lineRule="auto"/>
      </w:pPr>
      <w:r w:rsidRPr="006D05E4">
        <w:tab/>
      </w:r>
      <w:r w:rsidR="00480159" w:rsidRPr="006D05E4">
        <w:t>Size and type</w:t>
      </w:r>
      <w:r w:rsidR="00480159" w:rsidRPr="006D05E4">
        <w:tab/>
        <w:t>225/55R18 BSW All-season</w:t>
      </w:r>
    </w:p>
    <w:p w14:paraId="190ADBA4" w14:textId="77777777" w:rsidR="00480159" w:rsidRPr="006D05E4" w:rsidRDefault="006D05E4" w:rsidP="006D05E4">
      <w:pPr>
        <w:pStyle w:val="BodyCopy"/>
      </w:pPr>
      <w:r w:rsidRPr="006D05E4">
        <w:tab/>
      </w:r>
      <w:r w:rsidR="00480159" w:rsidRPr="006D05E4">
        <w:t>Mfr. and model</w:t>
      </w:r>
      <w:r w:rsidR="00480159" w:rsidRPr="006D05E4">
        <w:tab/>
        <w:t>Continental Pro Contact</w:t>
      </w:r>
    </w:p>
    <w:p w14:paraId="5098F12D" w14:textId="77777777" w:rsidR="00480159" w:rsidRPr="006D05E4" w:rsidRDefault="006D05E4" w:rsidP="006D05E4">
      <w:pPr>
        <w:pStyle w:val="BodyCopy"/>
      </w:pPr>
      <w:r w:rsidRPr="006D05E4">
        <w:tab/>
      </w:r>
      <w:r w:rsidR="00480159" w:rsidRPr="006D05E4">
        <w:t>Revs per mile (km)</w:t>
      </w:r>
      <w:r w:rsidR="00480159" w:rsidRPr="006D05E4">
        <w:tab/>
        <w:t>727 (452)</w:t>
      </w:r>
    </w:p>
    <w:p w14:paraId="166939F2" w14:textId="77777777" w:rsidR="00480159" w:rsidRPr="006D05E4" w:rsidRDefault="00480159" w:rsidP="006D05E4">
      <w:pPr>
        <w:pStyle w:val="BodyCopy"/>
      </w:pPr>
      <w:r w:rsidRPr="006D05E4">
        <w:t>Availability</w:t>
      </w:r>
      <w:r w:rsidRPr="006D05E4">
        <w:tab/>
        <w:t>Standard — Trailhawk</w:t>
      </w:r>
    </w:p>
    <w:p w14:paraId="5DE0B049" w14:textId="77777777" w:rsidR="00480159" w:rsidRPr="006D05E4" w:rsidRDefault="006D05E4" w:rsidP="006D05E4">
      <w:pPr>
        <w:pStyle w:val="BodyCopy"/>
      </w:pPr>
      <w:r w:rsidRPr="006D05E4">
        <w:tab/>
      </w:r>
      <w:r w:rsidR="00480159" w:rsidRPr="006D05E4">
        <w:t>Size and type</w:t>
      </w:r>
      <w:r w:rsidR="00480159" w:rsidRPr="006D05E4">
        <w:tab/>
        <w:t>215/65R17 on/off-road</w:t>
      </w:r>
    </w:p>
    <w:p w14:paraId="0FD7C347" w14:textId="77777777" w:rsidR="00480159" w:rsidRPr="006D05E4" w:rsidRDefault="006D05E4" w:rsidP="006D05E4">
      <w:pPr>
        <w:pStyle w:val="BodyCopy"/>
      </w:pPr>
      <w:r w:rsidRPr="006D05E4">
        <w:tab/>
      </w:r>
      <w:r w:rsidR="00480159" w:rsidRPr="006D05E4">
        <w:t>Mfr. and model</w:t>
      </w:r>
      <w:r w:rsidR="00480159" w:rsidRPr="006D05E4">
        <w:tab/>
        <w:t>Falken WildPeak H/T</w:t>
      </w:r>
    </w:p>
    <w:p w14:paraId="636B3DB4" w14:textId="77777777" w:rsidR="00480159" w:rsidRPr="006D05E4" w:rsidRDefault="006D05E4" w:rsidP="006D05E4">
      <w:pPr>
        <w:pStyle w:val="BodyCopy"/>
      </w:pPr>
      <w:r w:rsidRPr="006D05E4">
        <w:tab/>
      </w:r>
      <w:r w:rsidR="00480159" w:rsidRPr="006D05E4">
        <w:t>Revs per mile (km)</w:t>
      </w:r>
      <w:r w:rsidR="00480159" w:rsidRPr="006D05E4">
        <w:tab/>
        <w:t>715 (445)</w:t>
      </w:r>
    </w:p>
    <w:p w14:paraId="242B0419" w14:textId="77777777" w:rsidR="00480159" w:rsidRPr="006D05E4" w:rsidRDefault="00480159" w:rsidP="006D05E4">
      <w:pPr>
        <w:pStyle w:val="BodyCopy"/>
      </w:pPr>
      <w:r w:rsidRPr="006D05E4">
        <w:t>Availability</w:t>
      </w:r>
      <w:r w:rsidRPr="006D05E4">
        <w:tab/>
        <w:t>Standard — Latitude LUX</w:t>
      </w:r>
    </w:p>
    <w:p w14:paraId="21490787" w14:textId="77777777" w:rsidR="00480159" w:rsidRPr="006D05E4" w:rsidRDefault="006D05E4" w:rsidP="006D05E4">
      <w:pPr>
        <w:pStyle w:val="BodyCopy"/>
      </w:pPr>
      <w:r w:rsidRPr="006D05E4">
        <w:tab/>
      </w:r>
      <w:r w:rsidR="00480159" w:rsidRPr="006D05E4">
        <w:t>Size and type</w:t>
      </w:r>
      <w:r w:rsidR="00480159" w:rsidRPr="006D05E4">
        <w:tab/>
        <w:t>225/55R18 BSW All-season</w:t>
      </w:r>
    </w:p>
    <w:p w14:paraId="09B294B9" w14:textId="77777777" w:rsidR="00480159" w:rsidRPr="006D05E4" w:rsidRDefault="006D05E4" w:rsidP="006D05E4">
      <w:pPr>
        <w:pStyle w:val="BodyCopy"/>
      </w:pPr>
      <w:r w:rsidRPr="006D05E4">
        <w:tab/>
      </w:r>
      <w:r w:rsidR="00480159" w:rsidRPr="006D05E4">
        <w:t>Mfr. and model</w:t>
      </w:r>
      <w:r w:rsidR="00480159" w:rsidRPr="006D05E4">
        <w:tab/>
        <w:t>Yokohama Geolandar</w:t>
      </w:r>
    </w:p>
    <w:p w14:paraId="2300260C" w14:textId="77777777" w:rsidR="00480159" w:rsidRPr="006D05E4" w:rsidRDefault="006D05E4" w:rsidP="006D05E4">
      <w:pPr>
        <w:pStyle w:val="BodyCopy"/>
      </w:pPr>
      <w:r w:rsidRPr="006D05E4">
        <w:tab/>
      </w:r>
      <w:r w:rsidR="00480159" w:rsidRPr="006D05E4">
        <w:t>Revs per mile (km)</w:t>
      </w:r>
      <w:r w:rsidR="00480159" w:rsidRPr="006D05E4">
        <w:tab/>
        <w:t>727 (452)</w:t>
      </w:r>
    </w:p>
    <w:p w14:paraId="57C04D9C" w14:textId="77777777" w:rsidR="00480159" w:rsidRPr="006D05E4" w:rsidRDefault="00480159" w:rsidP="006D05E4">
      <w:pPr>
        <w:pStyle w:val="BodyCopy"/>
      </w:pPr>
      <w:r w:rsidRPr="006D05E4">
        <w:t>Availability</w:t>
      </w:r>
      <w:r w:rsidRPr="006D05E4">
        <w:tab/>
        <w:t>Standard — High Altitude (optional on Limited)</w:t>
      </w:r>
    </w:p>
    <w:p w14:paraId="076E3CCE" w14:textId="77777777" w:rsidR="00480159" w:rsidRPr="006D05E4" w:rsidRDefault="006D05E4" w:rsidP="006D05E4">
      <w:pPr>
        <w:pStyle w:val="BodyCopy"/>
      </w:pPr>
      <w:r w:rsidRPr="006D05E4">
        <w:tab/>
      </w:r>
      <w:r w:rsidR="00480159" w:rsidRPr="006D05E4">
        <w:t>Size and type</w:t>
      </w:r>
      <w:r w:rsidR="00480159" w:rsidRPr="006D05E4">
        <w:tab/>
        <w:t>235/45R19 BSW All-season</w:t>
      </w:r>
    </w:p>
    <w:p w14:paraId="2B1F6A3A" w14:textId="77777777" w:rsidR="00480159" w:rsidRPr="006D05E4" w:rsidRDefault="006D05E4" w:rsidP="006D05E4">
      <w:pPr>
        <w:pStyle w:val="BodyCopy"/>
      </w:pPr>
      <w:r w:rsidRPr="006D05E4">
        <w:tab/>
      </w:r>
      <w:r w:rsidR="00480159" w:rsidRPr="006D05E4">
        <w:t>Mfr. and model</w:t>
      </w:r>
      <w:r w:rsidR="00480159" w:rsidRPr="006D05E4">
        <w:tab/>
        <w:t>Continental Pro Contact</w:t>
      </w:r>
    </w:p>
    <w:p w14:paraId="6F3B002B" w14:textId="77777777" w:rsidR="00480159" w:rsidRPr="006D05E4" w:rsidRDefault="006D05E4" w:rsidP="006D05E4">
      <w:pPr>
        <w:pStyle w:val="BodyCopy"/>
      </w:pPr>
      <w:r w:rsidRPr="006D05E4">
        <w:tab/>
      </w:r>
      <w:r w:rsidR="00480159" w:rsidRPr="006D05E4">
        <w:t>Revs per mile (km)</w:t>
      </w:r>
      <w:r w:rsidR="00480159" w:rsidRPr="006D05E4">
        <w:tab/>
        <w:t>727 (452)</w:t>
      </w:r>
    </w:p>
    <w:p w14:paraId="45826E4D" w14:textId="77777777" w:rsidR="0045101F" w:rsidRPr="00952621" w:rsidRDefault="0031362B" w:rsidP="00952621">
      <w:pPr>
        <w:pStyle w:val="EndofDocument"/>
      </w:pPr>
      <w:r w:rsidRPr="00952621">
        <w:t>###</w:t>
      </w:r>
    </w:p>
    <w:sectPr w:rsidR="0045101F" w:rsidRPr="00952621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88370A" w14:textId="77777777" w:rsidR="00334AA5" w:rsidRDefault="00334AA5" w:rsidP="00B728F6">
      <w:r>
        <w:separator/>
      </w:r>
    </w:p>
    <w:p w14:paraId="70B4512C" w14:textId="77777777" w:rsidR="00334AA5" w:rsidRDefault="00334AA5"/>
    <w:p w14:paraId="509AFD52" w14:textId="77777777" w:rsidR="00334AA5" w:rsidRDefault="00334AA5"/>
    <w:p w14:paraId="64F501D6" w14:textId="77777777" w:rsidR="00334AA5" w:rsidRDefault="00334AA5"/>
    <w:p w14:paraId="265460C9" w14:textId="77777777" w:rsidR="00334AA5" w:rsidRDefault="00334AA5"/>
    <w:p w14:paraId="0E11C408" w14:textId="77777777" w:rsidR="00334AA5" w:rsidRDefault="00334AA5"/>
    <w:p w14:paraId="5A9A258C" w14:textId="77777777" w:rsidR="00334AA5" w:rsidRDefault="00334AA5"/>
  </w:endnote>
  <w:endnote w:type="continuationSeparator" w:id="0">
    <w:p w14:paraId="06673F88" w14:textId="77777777" w:rsidR="00334AA5" w:rsidRDefault="00334AA5" w:rsidP="00B728F6">
      <w:r>
        <w:continuationSeparator/>
      </w:r>
    </w:p>
    <w:p w14:paraId="41FCFDBA" w14:textId="77777777" w:rsidR="00334AA5" w:rsidRDefault="00334AA5"/>
    <w:p w14:paraId="219EA0B0" w14:textId="77777777" w:rsidR="00334AA5" w:rsidRDefault="00334AA5"/>
    <w:p w14:paraId="5D874ACA" w14:textId="77777777" w:rsidR="00334AA5" w:rsidRDefault="00334AA5"/>
    <w:p w14:paraId="2A4D12D5" w14:textId="77777777" w:rsidR="00334AA5" w:rsidRDefault="00334AA5"/>
    <w:p w14:paraId="69D83AFC" w14:textId="77777777" w:rsidR="00334AA5" w:rsidRDefault="00334AA5"/>
    <w:p w14:paraId="275BCBEF" w14:textId="77777777" w:rsidR="00334AA5" w:rsidRDefault="00334A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D6B352A-39BF-F346-834B-E99A1B335758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A4D2F0D1-EC0F-BA49-8E55-BAB237208614}"/>
    <w:embedBold r:id="rId3" w:fontKey="{577F1F69-BF96-E44E-989D-6C6C90E93D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CEA3607-A561-DA4A-81F9-42120E3DE80A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5" w:fontKey="{911E1F07-6248-8B4E-91E0-CE6F7E0FC7A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5830976B-0FCD-8241-BA55-89CA2EEE2BAC}"/>
    <w:embedBold r:id="rId7" w:fontKey="{A8E8CD42-9EF9-514A-A807-4A370355CB4D}"/>
    <w:embedItalic r:id="rId8" w:fontKey="{BE7F7C84-FBE5-4F4A-95E4-6FF2B7C711F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E461485-2025-B849-AA82-D5F52B46285C}"/>
    <w:embedBold r:id="rId11" w:fontKey="{A7133D72-896E-F742-A2B1-8AEE7FEDE4C6}"/>
  </w:font>
  <w:font w:name="Times">
    <w:altName w:val="Times"/>
    <w:panose1 w:val="02000500000000000000"/>
    <w:charset w:val="00"/>
    <w:family w:val="auto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DF7D9CE6-ECB3-5842-98AF-558E0768D0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22500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7224ED0" w14:textId="77777777" w:rsidR="00E3003F" w:rsidRDefault="00E3003F" w:rsidP="00E3312E">
    <w:pPr>
      <w:pStyle w:val="Footer"/>
    </w:pPr>
  </w:p>
  <w:p w14:paraId="6A3644EC" w14:textId="77777777" w:rsidR="00D275B8" w:rsidRDefault="00D275B8"/>
  <w:p w14:paraId="3EFEF6E3" w14:textId="77777777" w:rsidR="0003158A" w:rsidRDefault="0003158A"/>
  <w:p w14:paraId="5652448C" w14:textId="77777777" w:rsidR="0003158A" w:rsidRDefault="0003158A"/>
  <w:p w14:paraId="2D1C7FC9" w14:textId="77777777" w:rsidR="0003158A" w:rsidRDefault="0003158A"/>
  <w:p w14:paraId="395EFC17" w14:textId="77777777" w:rsidR="0003158A" w:rsidRDefault="0003158A"/>
  <w:p w14:paraId="0BF9CF6E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BBD0ED" w14:textId="77777777" w:rsidR="0003158A" w:rsidRDefault="00E3312E" w:rsidP="00DE04BA">
    <w:pPr>
      <w:pStyle w:val="Footer"/>
    </w:pPr>
    <w:r w:rsidRPr="00E3312E">
      <w:t xml:space="preserve">2022 </w:t>
    </w:r>
    <w:r w:rsidR="00021009">
      <w:t>JEEP</w:t>
    </w:r>
    <w:r w:rsidR="00021009" w:rsidRPr="00021009">
      <w:rPr>
        <w:vertAlign w:val="subscript"/>
      </w:rPr>
      <w:t>®</w:t>
    </w:r>
    <w:r w:rsidRPr="00E3312E">
      <w:t xml:space="preserve">  |  </w:t>
    </w:r>
    <w:r w:rsidR="00021009">
      <w:t>COMPASS</w:t>
    </w:r>
    <w:r w:rsidRPr="00E3312E">
      <w:t xml:space="preserve">  |  SPECIFICATION</w:t>
    </w:r>
    <w:r>
      <w:t>S</w:t>
    </w:r>
    <w:r w:rsidR="00021009">
      <w:tab/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180F33" w14:textId="77777777" w:rsidR="00334AA5" w:rsidRDefault="00334AA5" w:rsidP="00B728F6">
      <w:r>
        <w:separator/>
      </w:r>
    </w:p>
    <w:p w14:paraId="160BF677" w14:textId="77777777" w:rsidR="00334AA5" w:rsidRDefault="00334AA5"/>
    <w:p w14:paraId="63FAEC06" w14:textId="77777777" w:rsidR="00334AA5" w:rsidRDefault="00334AA5"/>
    <w:p w14:paraId="2C3D963F" w14:textId="77777777" w:rsidR="00334AA5" w:rsidRDefault="00334AA5"/>
    <w:p w14:paraId="51B9B039" w14:textId="77777777" w:rsidR="00334AA5" w:rsidRDefault="00334AA5"/>
    <w:p w14:paraId="5BAA6388" w14:textId="77777777" w:rsidR="00334AA5" w:rsidRDefault="00334AA5"/>
    <w:p w14:paraId="32B936AB" w14:textId="77777777" w:rsidR="00334AA5" w:rsidRDefault="00334AA5"/>
  </w:footnote>
  <w:footnote w:type="continuationSeparator" w:id="0">
    <w:p w14:paraId="0590EAE4" w14:textId="77777777" w:rsidR="00334AA5" w:rsidRDefault="00334AA5" w:rsidP="00B728F6">
      <w:r>
        <w:continuationSeparator/>
      </w:r>
    </w:p>
    <w:p w14:paraId="238FEACC" w14:textId="77777777" w:rsidR="00334AA5" w:rsidRDefault="00334AA5"/>
    <w:p w14:paraId="632F4FE6" w14:textId="77777777" w:rsidR="00334AA5" w:rsidRDefault="00334AA5"/>
    <w:p w14:paraId="291928D0" w14:textId="77777777" w:rsidR="00334AA5" w:rsidRDefault="00334AA5"/>
    <w:p w14:paraId="453F6983" w14:textId="77777777" w:rsidR="00334AA5" w:rsidRDefault="00334AA5"/>
    <w:p w14:paraId="2CBF980A" w14:textId="77777777" w:rsidR="00334AA5" w:rsidRDefault="00334AA5"/>
    <w:p w14:paraId="4D387C1E" w14:textId="77777777" w:rsidR="00334AA5" w:rsidRDefault="00334A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D5731" w14:textId="4974C25D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1"/>
  </w:num>
  <w:num w:numId="5">
    <w:abstractNumId w:val="21"/>
  </w:num>
  <w:num w:numId="6">
    <w:abstractNumId w:val="19"/>
  </w:num>
  <w:num w:numId="7">
    <w:abstractNumId w:val="20"/>
  </w:num>
  <w:num w:numId="8">
    <w:abstractNumId w:val="16"/>
  </w:num>
  <w:num w:numId="9">
    <w:abstractNumId w:val="17"/>
  </w:num>
  <w:num w:numId="10">
    <w:abstractNumId w:val="18"/>
  </w:num>
  <w:num w:numId="11">
    <w:abstractNumId w:val="13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embedTrueTypeFonts/>
  <w:embedSystemFonts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82D"/>
    <w:rsid w:val="000068FF"/>
    <w:rsid w:val="00011B86"/>
    <w:rsid w:val="000157E1"/>
    <w:rsid w:val="00016582"/>
    <w:rsid w:val="00016CF5"/>
    <w:rsid w:val="000202B4"/>
    <w:rsid w:val="00021009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B1176"/>
    <w:rsid w:val="000B2C9B"/>
    <w:rsid w:val="000B3D77"/>
    <w:rsid w:val="000C456F"/>
    <w:rsid w:val="000C6F11"/>
    <w:rsid w:val="000D7EBA"/>
    <w:rsid w:val="000E3CCF"/>
    <w:rsid w:val="000F0DAB"/>
    <w:rsid w:val="000F3218"/>
    <w:rsid w:val="000F3447"/>
    <w:rsid w:val="000F5401"/>
    <w:rsid w:val="000F72DB"/>
    <w:rsid w:val="000F771A"/>
    <w:rsid w:val="0010217B"/>
    <w:rsid w:val="00107654"/>
    <w:rsid w:val="001123AA"/>
    <w:rsid w:val="0011399C"/>
    <w:rsid w:val="001152A8"/>
    <w:rsid w:val="00123045"/>
    <w:rsid w:val="001278FC"/>
    <w:rsid w:val="00141853"/>
    <w:rsid w:val="001473EF"/>
    <w:rsid w:val="00147D6E"/>
    <w:rsid w:val="0016137C"/>
    <w:rsid w:val="00172FDA"/>
    <w:rsid w:val="001907F0"/>
    <w:rsid w:val="00191733"/>
    <w:rsid w:val="0019367F"/>
    <w:rsid w:val="001946B8"/>
    <w:rsid w:val="00197C98"/>
    <w:rsid w:val="001A35B9"/>
    <w:rsid w:val="001A52C2"/>
    <w:rsid w:val="001B1774"/>
    <w:rsid w:val="001C385B"/>
    <w:rsid w:val="001E1EF1"/>
    <w:rsid w:val="001E31AA"/>
    <w:rsid w:val="001F6B13"/>
    <w:rsid w:val="00210F38"/>
    <w:rsid w:val="002117B6"/>
    <w:rsid w:val="00216628"/>
    <w:rsid w:val="00237A0D"/>
    <w:rsid w:val="002450D6"/>
    <w:rsid w:val="00261240"/>
    <w:rsid w:val="002623E8"/>
    <w:rsid w:val="00277B0C"/>
    <w:rsid w:val="00287DED"/>
    <w:rsid w:val="002939D0"/>
    <w:rsid w:val="002A266B"/>
    <w:rsid w:val="002A60B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34AA5"/>
    <w:rsid w:val="00340788"/>
    <w:rsid w:val="00346A31"/>
    <w:rsid w:val="00355846"/>
    <w:rsid w:val="00362207"/>
    <w:rsid w:val="003657F3"/>
    <w:rsid w:val="00376CFB"/>
    <w:rsid w:val="00383109"/>
    <w:rsid w:val="0038444A"/>
    <w:rsid w:val="003924AC"/>
    <w:rsid w:val="003B404F"/>
    <w:rsid w:val="003B483B"/>
    <w:rsid w:val="003C46B2"/>
    <w:rsid w:val="003D573D"/>
    <w:rsid w:val="003E3025"/>
    <w:rsid w:val="003E6175"/>
    <w:rsid w:val="003F58E5"/>
    <w:rsid w:val="004057BF"/>
    <w:rsid w:val="004124FD"/>
    <w:rsid w:val="004171BD"/>
    <w:rsid w:val="004228AE"/>
    <w:rsid w:val="00422C2A"/>
    <w:rsid w:val="0042797B"/>
    <w:rsid w:val="004367B4"/>
    <w:rsid w:val="00443EA7"/>
    <w:rsid w:val="0045101F"/>
    <w:rsid w:val="004667D1"/>
    <w:rsid w:val="00472A14"/>
    <w:rsid w:val="00480159"/>
    <w:rsid w:val="00483572"/>
    <w:rsid w:val="0048537C"/>
    <w:rsid w:val="0048644C"/>
    <w:rsid w:val="00490C41"/>
    <w:rsid w:val="00494641"/>
    <w:rsid w:val="00497206"/>
    <w:rsid w:val="004A2882"/>
    <w:rsid w:val="004B2493"/>
    <w:rsid w:val="004B6318"/>
    <w:rsid w:val="004B7FBA"/>
    <w:rsid w:val="004C7758"/>
    <w:rsid w:val="004D4479"/>
    <w:rsid w:val="004E3495"/>
    <w:rsid w:val="004E3FA8"/>
    <w:rsid w:val="004E66A4"/>
    <w:rsid w:val="004F2F61"/>
    <w:rsid w:val="00501D43"/>
    <w:rsid w:val="0050418C"/>
    <w:rsid w:val="00521BC9"/>
    <w:rsid w:val="00532909"/>
    <w:rsid w:val="0053642E"/>
    <w:rsid w:val="00543955"/>
    <w:rsid w:val="00547075"/>
    <w:rsid w:val="00551DEE"/>
    <w:rsid w:val="0055531D"/>
    <w:rsid w:val="00563B79"/>
    <w:rsid w:val="00570EDB"/>
    <w:rsid w:val="005A0F44"/>
    <w:rsid w:val="005A0F87"/>
    <w:rsid w:val="005B78D9"/>
    <w:rsid w:val="005C044F"/>
    <w:rsid w:val="005C1B4E"/>
    <w:rsid w:val="005D12C3"/>
    <w:rsid w:val="005D491B"/>
    <w:rsid w:val="005E3150"/>
    <w:rsid w:val="00605606"/>
    <w:rsid w:val="00611EEC"/>
    <w:rsid w:val="00640A30"/>
    <w:rsid w:val="00642254"/>
    <w:rsid w:val="00643DD4"/>
    <w:rsid w:val="0065118A"/>
    <w:rsid w:val="0066247A"/>
    <w:rsid w:val="00663C79"/>
    <w:rsid w:val="00666DF9"/>
    <w:rsid w:val="006736C6"/>
    <w:rsid w:val="0067661B"/>
    <w:rsid w:val="0068622B"/>
    <w:rsid w:val="006A70F8"/>
    <w:rsid w:val="006B02CC"/>
    <w:rsid w:val="006B2064"/>
    <w:rsid w:val="006B5679"/>
    <w:rsid w:val="006D05E4"/>
    <w:rsid w:val="006D1F6B"/>
    <w:rsid w:val="006D708C"/>
    <w:rsid w:val="006E3E58"/>
    <w:rsid w:val="006E44AC"/>
    <w:rsid w:val="006F3B3E"/>
    <w:rsid w:val="006F43CD"/>
    <w:rsid w:val="00706B6E"/>
    <w:rsid w:val="0071087B"/>
    <w:rsid w:val="00712251"/>
    <w:rsid w:val="007128B4"/>
    <w:rsid w:val="00712AD2"/>
    <w:rsid w:val="00717887"/>
    <w:rsid w:val="00721424"/>
    <w:rsid w:val="00731FC5"/>
    <w:rsid w:val="00734D02"/>
    <w:rsid w:val="00753D36"/>
    <w:rsid w:val="00757C7A"/>
    <w:rsid w:val="00761131"/>
    <w:rsid w:val="00767A41"/>
    <w:rsid w:val="00791684"/>
    <w:rsid w:val="007A352A"/>
    <w:rsid w:val="007A424E"/>
    <w:rsid w:val="007B043A"/>
    <w:rsid w:val="007C26A4"/>
    <w:rsid w:val="007D2EE2"/>
    <w:rsid w:val="007D6912"/>
    <w:rsid w:val="007E0DFE"/>
    <w:rsid w:val="007E193F"/>
    <w:rsid w:val="007E23D5"/>
    <w:rsid w:val="007E35EC"/>
    <w:rsid w:val="00801CDD"/>
    <w:rsid w:val="00802624"/>
    <w:rsid w:val="00816D55"/>
    <w:rsid w:val="00833D23"/>
    <w:rsid w:val="00841486"/>
    <w:rsid w:val="008424CD"/>
    <w:rsid w:val="00867081"/>
    <w:rsid w:val="00871556"/>
    <w:rsid w:val="008D1222"/>
    <w:rsid w:val="008D6AA3"/>
    <w:rsid w:val="008E2A09"/>
    <w:rsid w:val="008F53E6"/>
    <w:rsid w:val="008F58E5"/>
    <w:rsid w:val="00901320"/>
    <w:rsid w:val="0090672B"/>
    <w:rsid w:val="00914972"/>
    <w:rsid w:val="009172DD"/>
    <w:rsid w:val="00920887"/>
    <w:rsid w:val="009214B9"/>
    <w:rsid w:val="00927C25"/>
    <w:rsid w:val="00950B15"/>
    <w:rsid w:val="00952621"/>
    <w:rsid w:val="009714DF"/>
    <w:rsid w:val="0097761C"/>
    <w:rsid w:val="00977E06"/>
    <w:rsid w:val="0098789F"/>
    <w:rsid w:val="00993FA7"/>
    <w:rsid w:val="0099493F"/>
    <w:rsid w:val="009A1FFD"/>
    <w:rsid w:val="009A67A2"/>
    <w:rsid w:val="009C43A3"/>
    <w:rsid w:val="009C734C"/>
    <w:rsid w:val="009E0621"/>
    <w:rsid w:val="009E5047"/>
    <w:rsid w:val="00A13DE6"/>
    <w:rsid w:val="00A21611"/>
    <w:rsid w:val="00A27B85"/>
    <w:rsid w:val="00A27C34"/>
    <w:rsid w:val="00A31F69"/>
    <w:rsid w:val="00A600EC"/>
    <w:rsid w:val="00A70469"/>
    <w:rsid w:val="00A708F0"/>
    <w:rsid w:val="00A72BF3"/>
    <w:rsid w:val="00A739A1"/>
    <w:rsid w:val="00A848C4"/>
    <w:rsid w:val="00A85C21"/>
    <w:rsid w:val="00A86694"/>
    <w:rsid w:val="00A966C8"/>
    <w:rsid w:val="00AA0EB2"/>
    <w:rsid w:val="00AB5DC4"/>
    <w:rsid w:val="00AC0EE1"/>
    <w:rsid w:val="00AC31E1"/>
    <w:rsid w:val="00AE5A22"/>
    <w:rsid w:val="00AE62CE"/>
    <w:rsid w:val="00AF2CDE"/>
    <w:rsid w:val="00B04467"/>
    <w:rsid w:val="00B04C6E"/>
    <w:rsid w:val="00B0782D"/>
    <w:rsid w:val="00B160BB"/>
    <w:rsid w:val="00B3235F"/>
    <w:rsid w:val="00B33800"/>
    <w:rsid w:val="00B372C9"/>
    <w:rsid w:val="00B5374E"/>
    <w:rsid w:val="00B57D79"/>
    <w:rsid w:val="00B728F6"/>
    <w:rsid w:val="00B72FD8"/>
    <w:rsid w:val="00B75376"/>
    <w:rsid w:val="00B775D4"/>
    <w:rsid w:val="00B84A45"/>
    <w:rsid w:val="00B911BA"/>
    <w:rsid w:val="00B91E86"/>
    <w:rsid w:val="00B9222E"/>
    <w:rsid w:val="00BA4CB4"/>
    <w:rsid w:val="00BA7020"/>
    <w:rsid w:val="00BB1A14"/>
    <w:rsid w:val="00BC450D"/>
    <w:rsid w:val="00BC7B5B"/>
    <w:rsid w:val="00BD0CC4"/>
    <w:rsid w:val="00BD35CC"/>
    <w:rsid w:val="00BE6420"/>
    <w:rsid w:val="00BE64A5"/>
    <w:rsid w:val="00BE64C8"/>
    <w:rsid w:val="00BF1D56"/>
    <w:rsid w:val="00C0233B"/>
    <w:rsid w:val="00C070FD"/>
    <w:rsid w:val="00C13890"/>
    <w:rsid w:val="00C21AF9"/>
    <w:rsid w:val="00C27063"/>
    <w:rsid w:val="00C35A49"/>
    <w:rsid w:val="00C4416F"/>
    <w:rsid w:val="00C46F0D"/>
    <w:rsid w:val="00C54B3C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5546"/>
    <w:rsid w:val="00CD6FBA"/>
    <w:rsid w:val="00CE6983"/>
    <w:rsid w:val="00CF36A9"/>
    <w:rsid w:val="00D151E6"/>
    <w:rsid w:val="00D2074F"/>
    <w:rsid w:val="00D2537D"/>
    <w:rsid w:val="00D2582D"/>
    <w:rsid w:val="00D275B8"/>
    <w:rsid w:val="00D46AE2"/>
    <w:rsid w:val="00D6088C"/>
    <w:rsid w:val="00D85C5E"/>
    <w:rsid w:val="00D87832"/>
    <w:rsid w:val="00D92D77"/>
    <w:rsid w:val="00D936E9"/>
    <w:rsid w:val="00D95549"/>
    <w:rsid w:val="00D95C8F"/>
    <w:rsid w:val="00DC0C7F"/>
    <w:rsid w:val="00DC7524"/>
    <w:rsid w:val="00DC7EEA"/>
    <w:rsid w:val="00DD5693"/>
    <w:rsid w:val="00DD5CE0"/>
    <w:rsid w:val="00DE04BA"/>
    <w:rsid w:val="00E12810"/>
    <w:rsid w:val="00E14688"/>
    <w:rsid w:val="00E15493"/>
    <w:rsid w:val="00E3003F"/>
    <w:rsid w:val="00E3312E"/>
    <w:rsid w:val="00E426F0"/>
    <w:rsid w:val="00E43C75"/>
    <w:rsid w:val="00E71645"/>
    <w:rsid w:val="00E71ECA"/>
    <w:rsid w:val="00E82EDB"/>
    <w:rsid w:val="00EA3C52"/>
    <w:rsid w:val="00EA4A0A"/>
    <w:rsid w:val="00EB6148"/>
    <w:rsid w:val="00EB6477"/>
    <w:rsid w:val="00EB6877"/>
    <w:rsid w:val="00ED78E9"/>
    <w:rsid w:val="00EE2246"/>
    <w:rsid w:val="00EF207E"/>
    <w:rsid w:val="00F1414A"/>
    <w:rsid w:val="00F1573A"/>
    <w:rsid w:val="00F161CC"/>
    <w:rsid w:val="00F25D13"/>
    <w:rsid w:val="00F26FDE"/>
    <w:rsid w:val="00F366DD"/>
    <w:rsid w:val="00F45F92"/>
    <w:rsid w:val="00F47F59"/>
    <w:rsid w:val="00F51AC1"/>
    <w:rsid w:val="00F52BB5"/>
    <w:rsid w:val="00F570A7"/>
    <w:rsid w:val="00F63D1B"/>
    <w:rsid w:val="00F7166A"/>
    <w:rsid w:val="00F75663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2B58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82E586"/>
  <w14:defaultImageDpi w14:val="0"/>
  <w15:docId w15:val="{4E9FF737-1760-2847-B3FE-6E19D7AE9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A45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4A45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4A45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4A45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B84A45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B84A45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B84A4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84A45"/>
  </w:style>
  <w:style w:type="paragraph" w:styleId="Header">
    <w:name w:val="header"/>
    <w:basedOn w:val="Normal"/>
    <w:link w:val="HeaderChar"/>
    <w:uiPriority w:val="99"/>
    <w:unhideWhenUsed/>
    <w:qFormat/>
    <w:rsid w:val="00B84A45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84A45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84A45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84A45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A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84A45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B84A45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84A45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B84A45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84A45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B84A45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B84A45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84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4A4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4A45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A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A45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B84A45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B84A45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B84A45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B84A4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84A45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B84A45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B84A45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B84A45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B84A45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B84A45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B84A45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B84A45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B84A45"/>
    <w:pPr>
      <w:ind w:left="187" w:hanging="187"/>
    </w:pPr>
  </w:style>
  <w:style w:type="paragraph" w:customStyle="1" w:styleId="WeightsCopy7col">
    <w:name w:val="Weights Copy 7 col"/>
    <w:basedOn w:val="BodyCopy"/>
    <w:qFormat/>
    <w:rsid w:val="00B84A45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B84A45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B84A45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D5AB2C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B84A45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B84A45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B84A45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B84A45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B84A45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B84A45"/>
    <w:pPr>
      <w:ind w:left="0" w:firstLine="0"/>
    </w:pPr>
  </w:style>
  <w:style w:type="paragraph" w:customStyle="1" w:styleId="FABodyCopy">
    <w:name w:val="FA Body Copy"/>
    <w:basedOn w:val="Normal"/>
    <w:qFormat/>
    <w:rsid w:val="00B84A45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B84A45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B84A45"/>
    <w:pPr>
      <w:ind w:left="144"/>
    </w:pPr>
  </w:style>
  <w:style w:type="paragraph" w:customStyle="1" w:styleId="S-O-P">
    <w:name w:val="S-O-P"/>
    <w:basedOn w:val="FABodyCopy"/>
    <w:next w:val="FABodyCopy"/>
    <w:qFormat/>
    <w:rsid w:val="00B84A45"/>
    <w:pPr>
      <w:jc w:val="center"/>
    </w:pPr>
  </w:style>
  <w:style w:type="paragraph" w:customStyle="1" w:styleId="TableSubhead">
    <w:name w:val="Table Subhead"/>
    <w:basedOn w:val="Normal"/>
    <w:qFormat/>
    <w:rsid w:val="00B84A45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B84A45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B84A45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2022_JP_Compass_S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2022_JP_Compass_SP.dotx</Template>
  <TotalTime>0</TotalTime>
  <Pages>6</Pages>
  <Words>1045</Words>
  <Characters>5961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6993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Specifications</dc:subject>
  <dc:creator>Microsoft Office User</dc:creator>
  <cp:keywords/>
  <dc:description/>
  <cp:lastModifiedBy>Microsoft Office User</cp:lastModifiedBy>
  <cp:revision>3</cp:revision>
  <cp:lastPrinted>2018-12-31T16:38:00Z</cp:lastPrinted>
  <dcterms:created xsi:type="dcterms:W3CDTF">2021-07-12T15:34:00Z</dcterms:created>
  <dcterms:modified xsi:type="dcterms:W3CDTF">2021-07-12T15:34:00Z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