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62479" w14:textId="77777777" w:rsidR="00FC6A5D" w:rsidRPr="000F771A" w:rsidRDefault="00FC6A5D" w:rsidP="00FC6A5D">
      <w:pPr>
        <w:pStyle w:val="Heading1"/>
      </w:pPr>
      <w:r w:rsidRPr="00984547">
        <w:t>202</w:t>
      </w:r>
      <w:r>
        <w:t>2</w:t>
      </w:r>
      <w:r w:rsidRPr="00984547">
        <w:t xml:space="preserve"> </w:t>
      </w:r>
      <w:r w:rsidR="001F3394">
        <w:t>Jeep</w:t>
      </w:r>
      <w:r w:rsidR="001F3394" w:rsidRPr="001F3394">
        <w:rPr>
          <w:vertAlign w:val="subscript"/>
        </w:rPr>
        <w:t>®</w:t>
      </w:r>
      <w:r w:rsidR="001F3394">
        <w:t xml:space="preserve"> Compass</w:t>
      </w:r>
    </w:p>
    <w:p w14:paraId="4361F8B8" w14:textId="2443742F" w:rsidR="00FC6A5D" w:rsidRDefault="00FC6A5D" w:rsidP="00FC6A5D">
      <w:pPr>
        <w:pStyle w:val="Heading2"/>
      </w:pPr>
      <w:r>
        <w:t>FACT SHEET</w:t>
      </w:r>
    </w:p>
    <w:p w14:paraId="33BF8E81" w14:textId="01CD8C3D" w:rsidR="00844F91" w:rsidRPr="00686283" w:rsidRDefault="00844F91" w:rsidP="00844F91">
      <w:pPr>
        <w:pStyle w:val="BodyCopy"/>
      </w:pPr>
      <w:r w:rsidRPr="00686283">
        <w:t>The new 2022 Jeep</w:t>
      </w:r>
      <w:r w:rsidRPr="00844F91">
        <w:rPr>
          <w:vertAlign w:val="subscript"/>
        </w:rPr>
        <w:t>®</w:t>
      </w:r>
      <w:r w:rsidRPr="00686283">
        <w:t xml:space="preserve"> Compass breaks new ground in comfort and functionality, with premium styling and craftsmanship inside and out. Jeep Compass provides customers legendary 4x4 capability, with a fuel-efficient powertrain, and new suspension tuning and upgraded steering that deliver superior on-road driving dynamics. The most technologically advanced Jeep Compass ever introduces an array of advanced safety and security features, including a new available Highway Assist semi-autonomous driving system (late availability), parallel and perpendicular park assist and traffic sign recognition systems, plus a 360-degree surround view camera. Standard safety and security features now on all trims include Full-Speed Forward Collision Warning with Active Braking, Pedestrian/Cyclist Automatic Emergency Braking, Active Lane Management, Blind-spot Monitoring and Rear Cross Path detection systems. Next-generation technologies now offered on Compass include an available 10.25-inch frameless full-color thin-film transistor (TFT) digital cluster – one of the largest in the segment, an </w:t>
      </w:r>
      <w:r>
        <w:br/>
      </w:r>
      <w:r w:rsidRPr="00686283">
        <w:t>8.4-inch (largest standard entry-level touchscreen in its class) and a new 10.1-inch digital infotainment touchscreen, the new five-times faster Uconnect 5 with standard wireless Apple CarPlay and Android Auto and an available wireless charging pad.</w:t>
      </w:r>
    </w:p>
    <w:p w14:paraId="56CABAE3" w14:textId="26EE1183" w:rsidR="00844F91" w:rsidRPr="00844F91" w:rsidRDefault="00844F91" w:rsidP="00844F91">
      <w:pPr>
        <w:pStyle w:val="Heading3"/>
      </w:pPr>
      <w:r w:rsidRPr="00844F91">
        <w:t>New for 2022</w:t>
      </w:r>
    </w:p>
    <w:p w14:paraId="3A707001" w14:textId="16229FE4" w:rsidR="00844F91" w:rsidRPr="00844F91" w:rsidRDefault="00844F91" w:rsidP="00844F91">
      <w:pPr>
        <w:pStyle w:val="ListBullet"/>
      </w:pPr>
      <w:r w:rsidRPr="00844F91">
        <w:t>An all-new Compass Latitude LUX trim debuts to deliver consumers a new level of comfort, luxury and safety, combined with legendary Jeep 4x4 capability. Features include heated leather front seats, leather-wrapped heated steering wheel, eight-way power driver seat with two-way power lumbar adjustment, auto-dim rearview mirror, 7-inch full-color cluster, 10.1-inch digital touchscreen radio, remote start and security alarm</w:t>
      </w:r>
    </w:p>
    <w:p w14:paraId="0685B287" w14:textId="77777777" w:rsidR="00844F91" w:rsidRPr="00844F91" w:rsidRDefault="00844F91" w:rsidP="00844F91">
      <w:pPr>
        <w:pStyle w:val="ListBullet"/>
      </w:pPr>
      <w:r w:rsidRPr="00844F91">
        <w:t>Modern, technologically advanced cabin that features ample storage, comfort and attention to craftsmanship:</w:t>
      </w:r>
    </w:p>
    <w:p w14:paraId="521EA88D" w14:textId="45842A70" w:rsidR="00844F91" w:rsidRPr="00844F91" w:rsidRDefault="00844F91" w:rsidP="00844F91">
      <w:pPr>
        <w:pStyle w:val="ListBullet2"/>
      </w:pPr>
      <w:r w:rsidRPr="00844F91">
        <w:t>Available 10.25-inch frameless full-color TFT digital cluster – one of the largest in its segment</w:t>
      </w:r>
    </w:p>
    <w:p w14:paraId="7D351C4F" w14:textId="495CA460" w:rsidR="00844F91" w:rsidRPr="00844F91" w:rsidRDefault="00844F91" w:rsidP="00844F91">
      <w:pPr>
        <w:pStyle w:val="ListBullet2"/>
      </w:pPr>
      <w:r w:rsidRPr="00844F91">
        <w:t>8.4-inch (standard on Sport and Latitude) and 10.1-inch (standard on Latitude LUX, Trailhawk and Limited) high-definition digital touchscreens</w:t>
      </w:r>
    </w:p>
    <w:p w14:paraId="798C02E6" w14:textId="77777777" w:rsidR="00844F91" w:rsidRPr="00844F91" w:rsidRDefault="00844F91" w:rsidP="00844F91">
      <w:pPr>
        <w:pStyle w:val="ListBullet2"/>
      </w:pPr>
      <w:r w:rsidRPr="00844F91">
        <w:t>Redesigned, elevated center console with modern switches, greater storage space and added amenities, including an available wireless device charging pad</w:t>
      </w:r>
    </w:p>
    <w:p w14:paraId="0B5829AB" w14:textId="77777777" w:rsidR="00844F91" w:rsidRPr="00844F91" w:rsidRDefault="00844F91" w:rsidP="00844F91">
      <w:pPr>
        <w:pStyle w:val="ListBullet2"/>
      </w:pPr>
      <w:r w:rsidRPr="00844F91">
        <w:t>Sleek dashboard with modern, handcrafted materials and new slim HVAC vents</w:t>
      </w:r>
    </w:p>
    <w:p w14:paraId="50433F31" w14:textId="5B1EBEA2" w:rsidR="00844F91" w:rsidRPr="00686283" w:rsidRDefault="00844F91" w:rsidP="00844F91">
      <w:pPr>
        <w:pStyle w:val="ListBullet2"/>
      </w:pPr>
      <w:r w:rsidRPr="00844F91">
        <w:t>Black and Steel Grey interior with Sepia wrapped accents on Limited</w:t>
      </w:r>
    </w:p>
    <w:p w14:paraId="3EDC0BE0" w14:textId="260E1315" w:rsidR="00844F91" w:rsidRPr="00844F91" w:rsidRDefault="00844F91" w:rsidP="00844F91">
      <w:pPr>
        <w:pStyle w:val="ListBullet2"/>
      </w:pPr>
      <w:r w:rsidRPr="00844F91">
        <w:t>Available heated rear seats (a Compass first) and universal garage door opener</w:t>
      </w:r>
    </w:p>
    <w:p w14:paraId="1AC05862" w14:textId="77777777" w:rsidR="00844F91" w:rsidRPr="00844F91" w:rsidRDefault="00844F91" w:rsidP="00844F91">
      <w:pPr>
        <w:pStyle w:val="ListBullet"/>
      </w:pPr>
      <w:r w:rsidRPr="00844F91">
        <w:lastRenderedPageBreak/>
        <w:t>Modern exterior design provides distinguished new looks that celebrate both on-road sophistication and off-road grit:</w:t>
      </w:r>
    </w:p>
    <w:p w14:paraId="600B706E" w14:textId="04FEC1C2" w:rsidR="00844F91" w:rsidRPr="00686283" w:rsidRDefault="00844F91" w:rsidP="00844F91">
      <w:pPr>
        <w:pStyle w:val="ListBullet2"/>
      </w:pPr>
      <w:r w:rsidRPr="00686283">
        <w:t>New front fascia designs with slim headlamps and advanced LED lighting</w:t>
      </w:r>
    </w:p>
    <w:p w14:paraId="31E51B15" w14:textId="77777777" w:rsidR="00844F91" w:rsidRPr="00686283" w:rsidRDefault="00844F91" w:rsidP="00844F91">
      <w:pPr>
        <w:pStyle w:val="ListBullet2"/>
      </w:pPr>
      <w:r w:rsidRPr="00686283">
        <w:t>Updated Jeep signature seven-slot grille with new textures and accents</w:t>
      </w:r>
    </w:p>
    <w:p w14:paraId="3D4CB66B" w14:textId="77777777" w:rsidR="00844F91" w:rsidRPr="00686283" w:rsidRDefault="00844F91" w:rsidP="00844F91">
      <w:pPr>
        <w:pStyle w:val="ListBullet2"/>
      </w:pPr>
      <w:r w:rsidRPr="00686283">
        <w:t>Signature red and black anti-glare hood decal on Trailhawk</w:t>
      </w:r>
    </w:p>
    <w:p w14:paraId="42FEECC8" w14:textId="77777777" w:rsidR="00844F91" w:rsidRPr="00686283" w:rsidRDefault="00844F91" w:rsidP="00844F91">
      <w:pPr>
        <w:pStyle w:val="ListBullet2"/>
      </w:pPr>
      <w:r w:rsidRPr="00686283">
        <w:t>Available Gloss Black painted front and rear lower fascias on Limited</w:t>
      </w:r>
    </w:p>
    <w:p w14:paraId="48CE7A31" w14:textId="77777777" w:rsidR="00844F91" w:rsidRPr="00686283" w:rsidRDefault="00844F91" w:rsidP="00844F91">
      <w:pPr>
        <w:pStyle w:val="ListBullet2"/>
      </w:pPr>
      <w:r w:rsidRPr="00686283">
        <w:t>Body-color painted front and rear fascias and side flares on High Altitude</w:t>
      </w:r>
    </w:p>
    <w:p w14:paraId="343272DB" w14:textId="3C5BDAA3" w:rsidR="00844F91" w:rsidRPr="00686283" w:rsidRDefault="00844F91" w:rsidP="00844F91">
      <w:pPr>
        <w:pStyle w:val="ListBullet2"/>
      </w:pPr>
      <w:r w:rsidRPr="00686283">
        <w:t>All-new wheel designs up to 19 inches</w:t>
      </w:r>
    </w:p>
    <w:p w14:paraId="0E6D1939" w14:textId="580BF896" w:rsidR="00844F91" w:rsidRPr="00686283" w:rsidRDefault="00844F91" w:rsidP="00844F91">
      <w:pPr>
        <w:pStyle w:val="ListBullet2"/>
      </w:pPr>
      <w:r w:rsidRPr="00686283">
        <w:t>Available hands-free, foot-activated</w:t>
      </w:r>
      <w:r>
        <w:t xml:space="preserve"> </w:t>
      </w:r>
      <w:r w:rsidRPr="00686283">
        <w:t>power liftgate</w:t>
      </w:r>
    </w:p>
    <w:p w14:paraId="0A6D5522" w14:textId="77777777" w:rsidR="00844F91" w:rsidRPr="00844F91" w:rsidRDefault="00844F91" w:rsidP="00844F91">
      <w:pPr>
        <w:pStyle w:val="ListBullet"/>
      </w:pPr>
      <w:r w:rsidRPr="00844F91">
        <w:t>Advanced safety and next-generation technology includes:</w:t>
      </w:r>
    </w:p>
    <w:p w14:paraId="1F67C063" w14:textId="5E4C83DB" w:rsidR="00844F91" w:rsidRPr="00844F91" w:rsidRDefault="00844F91" w:rsidP="00844F91">
      <w:pPr>
        <w:pStyle w:val="ListBullet2"/>
      </w:pPr>
      <w:r w:rsidRPr="00844F91">
        <w:t>Active Lane Management, Full-Speed Forward Collision Warning with Active Braking, Pedestrian/Cyclist Automatic Emergency Braking, Blind-spot Monitoring and Rear Cross Path detection systems now standard on all models</w:t>
      </w:r>
    </w:p>
    <w:p w14:paraId="6A4C50EE" w14:textId="386B61F1" w:rsidR="00844F91" w:rsidRPr="00844F91" w:rsidRDefault="00844F91" w:rsidP="00844F91">
      <w:pPr>
        <w:pStyle w:val="ListBullet2"/>
      </w:pPr>
      <w:r w:rsidRPr="00844F91">
        <w:t>360-degree surround view camera system</w:t>
      </w:r>
    </w:p>
    <w:p w14:paraId="0CC9B8CB" w14:textId="77777777" w:rsidR="00844F91" w:rsidRPr="00844F91" w:rsidRDefault="00844F91" w:rsidP="00844F91">
      <w:pPr>
        <w:pStyle w:val="ListBullet2"/>
      </w:pPr>
      <w:r w:rsidRPr="00844F91">
        <w:t>Available Highway Assist system (late availability)</w:t>
      </w:r>
    </w:p>
    <w:p w14:paraId="31C300AA" w14:textId="77777777" w:rsidR="00844F91" w:rsidRPr="00844F91" w:rsidRDefault="00844F91" w:rsidP="00844F91">
      <w:pPr>
        <w:pStyle w:val="ListBullet2"/>
      </w:pPr>
      <w:r w:rsidRPr="00844F91">
        <w:t>Available Parallel and Perpendicular Park Assist and Traffic Sign Recognition systems</w:t>
      </w:r>
    </w:p>
    <w:p w14:paraId="20FD4716" w14:textId="77777777" w:rsidR="00844F91" w:rsidRPr="00844F91" w:rsidRDefault="00844F91" w:rsidP="00844F91">
      <w:pPr>
        <w:pStyle w:val="ListBullet2"/>
      </w:pPr>
      <w:r w:rsidRPr="00844F91">
        <w:t>Next-generation Uconnect 5 system with 8.4-inch and 10.1-inch digital displays, plus standard wireless Apple CarPlay and Android Auto</w:t>
      </w:r>
    </w:p>
    <w:p w14:paraId="2F9CDBDA" w14:textId="33F720EE" w:rsidR="00844F91" w:rsidRPr="00844F91" w:rsidRDefault="00844F91" w:rsidP="00844F91">
      <w:pPr>
        <w:pStyle w:val="Heading3"/>
      </w:pPr>
      <w:r w:rsidRPr="00844F91">
        <w:t>Highlights</w:t>
      </w:r>
    </w:p>
    <w:p w14:paraId="2FAB1143" w14:textId="2AB71CF5" w:rsidR="00844F91" w:rsidRPr="00686283" w:rsidRDefault="00844F91" w:rsidP="00844F91">
      <w:pPr>
        <w:pStyle w:val="ListBullet"/>
      </w:pPr>
      <w:r w:rsidRPr="00686283">
        <w:t>Jeep Compass features an enhanced exterior design that combines premium craftsmanship with iconic Jeep styling. The restyling of several signature components provides distinguished new looks that celebrate both on-road sophistication and off-road grit</w:t>
      </w:r>
    </w:p>
    <w:p w14:paraId="50C213BA" w14:textId="77777777" w:rsidR="00844F91" w:rsidRPr="00686283" w:rsidRDefault="00844F91" w:rsidP="00844F91">
      <w:pPr>
        <w:pStyle w:val="ListBullet"/>
      </w:pPr>
      <w:r w:rsidRPr="00686283">
        <w:t>The latest and most advanced LED lighting technology is prominent and provides improved visibility on the 2022 Jeep Compass. New front LED reflector headlamps are standard on all models, while LED projector headlamps, LED fog lamps and new LED taillamps are available on Latitude LUX, Trailhawk and Limited</w:t>
      </w:r>
    </w:p>
    <w:p w14:paraId="407B9EFC" w14:textId="77777777" w:rsidR="00844F91" w:rsidRPr="00686283" w:rsidRDefault="00844F91" w:rsidP="00844F91">
      <w:pPr>
        <w:pStyle w:val="ListBullet"/>
      </w:pPr>
      <w:r w:rsidRPr="00686283">
        <w:t>For Limited models, an enhanced Elite Exterior Group appearance package now includes black painted front and rear lower fascias, along with LED projector headlamps, LED taillamps and 19-inch wheels</w:t>
      </w:r>
    </w:p>
    <w:p w14:paraId="618F1046" w14:textId="045D653D" w:rsidR="00844F91" w:rsidRPr="00686283" w:rsidRDefault="00844F91" w:rsidP="00844F91">
      <w:pPr>
        <w:pStyle w:val="ListBullet"/>
      </w:pPr>
      <w:r w:rsidRPr="00686283">
        <w:lastRenderedPageBreak/>
        <w:t>Sophisticated exterior styling with the High Altitude Edition introduces body-color painted front and rear lower fascias with Neutral Grey accents, painted side flares, dual-pane panoramic sunroof, a full suite of premium LED lighting and stylish 19-inch painted Granite Crystal aluminum wheels</w:t>
      </w:r>
    </w:p>
    <w:p w14:paraId="48702864" w14:textId="74EB5D0B" w:rsidR="00844F91" w:rsidRPr="00686283" w:rsidRDefault="00844F91" w:rsidP="00844F91">
      <w:pPr>
        <w:pStyle w:val="ListBullet"/>
      </w:pPr>
      <w:r w:rsidRPr="00686283">
        <w:t>Powered by the fuel-efficient 2.4-liter Tigershark with engine stop-start (ESS) technology</w:t>
      </w:r>
    </w:p>
    <w:p w14:paraId="11CA71CD" w14:textId="77777777" w:rsidR="00844F91" w:rsidRPr="00686283" w:rsidRDefault="00844F91" w:rsidP="00844F91">
      <w:pPr>
        <w:pStyle w:val="ListBullet"/>
      </w:pPr>
      <w:r w:rsidRPr="00686283">
        <w:t>Two transmissions:</w:t>
      </w:r>
    </w:p>
    <w:p w14:paraId="1E7C8769" w14:textId="77777777" w:rsidR="00844F91" w:rsidRPr="00844F91" w:rsidRDefault="00844F91" w:rsidP="00844F91">
      <w:pPr>
        <w:pStyle w:val="ListBullet2"/>
      </w:pPr>
      <w:r w:rsidRPr="00844F91">
        <w:t>Nine-speed automatic transmission standard on 4x4 models</w:t>
      </w:r>
    </w:p>
    <w:p w14:paraId="2A639AFE" w14:textId="0E017A8E" w:rsidR="00844F91" w:rsidRPr="00844F91" w:rsidRDefault="00844F91" w:rsidP="00844F91">
      <w:pPr>
        <w:pStyle w:val="ListBullet2"/>
      </w:pPr>
      <w:r w:rsidRPr="00844F91">
        <w:t>Six-speed automatic transmission for 4x2 Sport and Latitude models</w:t>
      </w:r>
    </w:p>
    <w:p w14:paraId="4A3DBF91" w14:textId="77777777" w:rsidR="00844F91" w:rsidRPr="00844F91" w:rsidRDefault="00844F91" w:rsidP="00844F91">
      <w:pPr>
        <w:pStyle w:val="ListBullet"/>
      </w:pPr>
      <w:r w:rsidRPr="00844F91">
        <w:t>The Compass features a class-exclusive fully disconnecting rear axle and power-transfer unit (PTU) to provide 4x4 models with enhanced fuel economy</w:t>
      </w:r>
    </w:p>
    <w:p w14:paraId="3DEAE77B" w14:textId="1138BACC" w:rsidR="00844F91" w:rsidRPr="00844F91" w:rsidRDefault="00844F91" w:rsidP="00844F91">
      <w:pPr>
        <w:pStyle w:val="ListBullet"/>
      </w:pPr>
      <w:r w:rsidRPr="00844F91">
        <w:t>Selec-Terrain provides up to four modes for the best four-wheel-drive performance in any weather condition:</w:t>
      </w:r>
    </w:p>
    <w:p w14:paraId="77BF304C" w14:textId="4862E7EB" w:rsidR="00844F91" w:rsidRPr="00844F91" w:rsidRDefault="00844F91" w:rsidP="00844F91">
      <w:pPr>
        <w:pStyle w:val="ListBullet2"/>
      </w:pPr>
      <w:r w:rsidRPr="00844F91">
        <w:t>Auto, Snow, Sand/Mud modes standard on all 4x4 models; Trailhawk models gain Rock mode and Hill-descent Control</w:t>
      </w:r>
    </w:p>
    <w:p w14:paraId="7CACD2E9" w14:textId="77777777" w:rsidR="00844F91" w:rsidRPr="00844F91" w:rsidRDefault="00844F91" w:rsidP="00844F91">
      <w:pPr>
        <w:pStyle w:val="ListBullet"/>
      </w:pPr>
      <w:r w:rsidRPr="00844F91">
        <w:t>Trailhawk provides best-in-class Trail Rated 4x4 capability with:</w:t>
      </w:r>
    </w:p>
    <w:p w14:paraId="0D2425DD" w14:textId="77777777" w:rsidR="00844F91" w:rsidRPr="00844F91" w:rsidRDefault="00844F91" w:rsidP="00844F91">
      <w:pPr>
        <w:pStyle w:val="ListBullet2"/>
      </w:pPr>
      <w:r w:rsidRPr="00844F91">
        <w:t>Standard Jeep Active Drive Low 4x4 20:1 crawl ratio</w:t>
      </w:r>
    </w:p>
    <w:p w14:paraId="3ECD5472" w14:textId="77777777" w:rsidR="00844F91" w:rsidRPr="00844F91" w:rsidRDefault="00844F91" w:rsidP="00844F91">
      <w:pPr>
        <w:pStyle w:val="ListBullet2"/>
      </w:pPr>
      <w:r w:rsidRPr="00844F91">
        <w:t>One-inch factory lift, skid plates and Jeep signature red front and rear tow hooks</w:t>
      </w:r>
    </w:p>
    <w:p w14:paraId="662D65FD" w14:textId="77777777" w:rsidR="00844F91" w:rsidRPr="00844F91" w:rsidRDefault="00844F91" w:rsidP="00844F91">
      <w:pPr>
        <w:pStyle w:val="ListBullet2"/>
      </w:pPr>
      <w:r w:rsidRPr="00844F91">
        <w:t>30-degree approach angle, 24-degree breakover angle and 34-degree departure angle</w:t>
      </w:r>
    </w:p>
    <w:p w14:paraId="76AE8D2C" w14:textId="15680AF9" w:rsidR="00844F91" w:rsidRPr="00844F91" w:rsidRDefault="00844F91" w:rsidP="00844F91">
      <w:pPr>
        <w:pStyle w:val="ListBullet2"/>
      </w:pPr>
      <w:r w:rsidRPr="00844F91">
        <w:t>Hill-descent Control</w:t>
      </w:r>
    </w:p>
    <w:p w14:paraId="216AD144" w14:textId="77777777" w:rsidR="00844F91" w:rsidRPr="00844F91" w:rsidRDefault="00844F91" w:rsidP="00844F91">
      <w:pPr>
        <w:pStyle w:val="ListBullet2"/>
      </w:pPr>
      <w:r w:rsidRPr="00844F91">
        <w:t>Aggressive off-road tires</w:t>
      </w:r>
    </w:p>
    <w:p w14:paraId="19EACFFC" w14:textId="77777777" w:rsidR="00844F91" w:rsidRPr="00844F91" w:rsidRDefault="00844F91" w:rsidP="00844F91">
      <w:pPr>
        <w:pStyle w:val="ListBullet2"/>
      </w:pPr>
      <w:r w:rsidRPr="00844F91">
        <w:t>Up to 19 inches of water fording</w:t>
      </w:r>
    </w:p>
    <w:p w14:paraId="6039A573" w14:textId="77777777" w:rsidR="00844F91" w:rsidRPr="00686283" w:rsidRDefault="00844F91" w:rsidP="00844F91">
      <w:pPr>
        <w:pStyle w:val="ListBullet"/>
      </w:pPr>
      <w:r w:rsidRPr="00686283">
        <w:t>Up to 2,000-lb. towing capability (4x4 models)</w:t>
      </w:r>
    </w:p>
    <w:p w14:paraId="1E8D21BE" w14:textId="77777777" w:rsidR="00844F91" w:rsidRPr="00686283" w:rsidRDefault="00844F91" w:rsidP="00844F91">
      <w:pPr>
        <w:pStyle w:val="ListBullet"/>
      </w:pPr>
      <w:r w:rsidRPr="00686283">
        <w:t>Next-generation Uconnect 5 infotainment system with operating speeds that are five times faster and standard Apple CarPlay and Android Auto capability</w:t>
      </w:r>
    </w:p>
    <w:p w14:paraId="27543E42" w14:textId="0026EDBD" w:rsidR="00844F91" w:rsidRPr="00686283" w:rsidRDefault="00844F91" w:rsidP="00844F91">
      <w:pPr>
        <w:pStyle w:val="Heading3"/>
        <w:keepNext/>
        <w:keepLines/>
        <w:spacing w:line="240" w:lineRule="auto"/>
      </w:pPr>
      <w:r w:rsidRPr="00686283">
        <w:lastRenderedPageBreak/>
        <w:t>Model Lineup</w:t>
      </w:r>
    </w:p>
    <w:p w14:paraId="65E52159" w14:textId="77777777" w:rsidR="00844F91" w:rsidRPr="00686283" w:rsidRDefault="00844F91" w:rsidP="00844F91">
      <w:pPr>
        <w:pStyle w:val="BodyCopy"/>
        <w:keepNext/>
        <w:keepLines/>
        <w:spacing w:line="240" w:lineRule="auto"/>
      </w:pPr>
      <w:r w:rsidRPr="00686283">
        <w:t>For 2022, the all-new Jeep Compass lineup consists of five models:</w:t>
      </w:r>
    </w:p>
    <w:p w14:paraId="223D3617" w14:textId="3C38AC7A" w:rsidR="00844F91" w:rsidRPr="00686283" w:rsidRDefault="00844F91" w:rsidP="00844F91">
      <w:pPr>
        <w:pStyle w:val="ListBullet"/>
        <w:keepNext/>
        <w:keepLines/>
        <w:spacing w:line="240" w:lineRule="auto"/>
      </w:pPr>
      <w:r w:rsidRPr="00686283">
        <w:t>Sport</w:t>
      </w:r>
    </w:p>
    <w:p w14:paraId="2150D345" w14:textId="707B1099" w:rsidR="00844F91" w:rsidRPr="00686283" w:rsidRDefault="00844F91" w:rsidP="00844F91">
      <w:pPr>
        <w:pStyle w:val="ListBullet"/>
        <w:keepNext/>
        <w:keepLines/>
        <w:spacing w:line="240" w:lineRule="auto"/>
      </w:pPr>
      <w:r w:rsidRPr="00686283">
        <w:t>Latitude</w:t>
      </w:r>
    </w:p>
    <w:p w14:paraId="34C5B969" w14:textId="77777777" w:rsidR="00844F91" w:rsidRPr="00686283" w:rsidRDefault="00844F91" w:rsidP="00844F91">
      <w:pPr>
        <w:pStyle w:val="ListBullet"/>
        <w:keepNext/>
        <w:keepLines/>
        <w:spacing w:line="240" w:lineRule="auto"/>
      </w:pPr>
      <w:r w:rsidRPr="00686283">
        <w:t>Latitude LUX (4x4 only)</w:t>
      </w:r>
    </w:p>
    <w:p w14:paraId="2066C597" w14:textId="77777777" w:rsidR="00844F91" w:rsidRPr="00686283" w:rsidRDefault="00844F91" w:rsidP="00844F91">
      <w:pPr>
        <w:pStyle w:val="ListBullet"/>
      </w:pPr>
      <w:r w:rsidRPr="00686283">
        <w:t>Limited (4x4 only)</w:t>
      </w:r>
    </w:p>
    <w:p w14:paraId="21B70088" w14:textId="77777777" w:rsidR="00844F91" w:rsidRPr="00686283" w:rsidRDefault="00844F91" w:rsidP="00844F91">
      <w:pPr>
        <w:pStyle w:val="ListBullet"/>
      </w:pPr>
      <w:r w:rsidRPr="00686283">
        <w:t>Trailhawk (4x4 only)</w:t>
      </w:r>
    </w:p>
    <w:p w14:paraId="049C309C" w14:textId="653DA5F3" w:rsidR="00844F91" w:rsidRPr="00686283" w:rsidRDefault="00844F91" w:rsidP="00844F91">
      <w:pPr>
        <w:pStyle w:val="Heading3"/>
      </w:pPr>
      <w:r w:rsidRPr="00686283">
        <w:t>Available Exterior Colors</w:t>
      </w:r>
    </w:p>
    <w:p w14:paraId="770183EB" w14:textId="77777777" w:rsidR="00844F91" w:rsidRPr="00686283" w:rsidRDefault="00844F91" w:rsidP="00844F91">
      <w:pPr>
        <w:pStyle w:val="ListBullet"/>
      </w:pPr>
      <w:r w:rsidRPr="00686283">
        <w:t>Earl (new)</w:t>
      </w:r>
    </w:p>
    <w:p w14:paraId="102ED7DE" w14:textId="09144F1F" w:rsidR="00844F91" w:rsidRPr="00686283" w:rsidRDefault="00844F91" w:rsidP="00844F91">
      <w:pPr>
        <w:pStyle w:val="ListBullet"/>
      </w:pPr>
      <w:r w:rsidRPr="00686283">
        <w:t>Billet Silver</w:t>
      </w:r>
    </w:p>
    <w:p w14:paraId="701C1F1C" w14:textId="6B2C04B1" w:rsidR="00844F91" w:rsidRPr="00686283" w:rsidRDefault="00844F91" w:rsidP="00844F91">
      <w:pPr>
        <w:pStyle w:val="ListBullet"/>
      </w:pPr>
      <w:r w:rsidRPr="00686283">
        <w:t>Diamond Black</w:t>
      </w:r>
    </w:p>
    <w:p w14:paraId="01E26F9C" w14:textId="12BCEF7E" w:rsidR="00844F91" w:rsidRPr="00686283" w:rsidRDefault="00844F91" w:rsidP="00844F91">
      <w:pPr>
        <w:pStyle w:val="ListBullet"/>
      </w:pPr>
      <w:r w:rsidRPr="00686283">
        <w:t>Granite Crystal</w:t>
      </w:r>
    </w:p>
    <w:p w14:paraId="66E05FA7" w14:textId="753C6B8B" w:rsidR="00844F91" w:rsidRPr="00686283" w:rsidRDefault="00844F91" w:rsidP="00844F91">
      <w:pPr>
        <w:pStyle w:val="ListBullet"/>
      </w:pPr>
      <w:r w:rsidRPr="00686283">
        <w:t>Laser Blue</w:t>
      </w:r>
    </w:p>
    <w:p w14:paraId="48C27B69" w14:textId="29F6AB3C" w:rsidR="00844F91" w:rsidRPr="00686283" w:rsidRDefault="00844F91" w:rsidP="00844F91">
      <w:pPr>
        <w:pStyle w:val="ListBullet"/>
      </w:pPr>
      <w:r w:rsidRPr="00686283">
        <w:t>Sting Grey</w:t>
      </w:r>
    </w:p>
    <w:p w14:paraId="680551A5" w14:textId="7713DA76" w:rsidR="00844F91" w:rsidRPr="00686283" w:rsidRDefault="00844F91" w:rsidP="00844F91">
      <w:pPr>
        <w:pStyle w:val="ListBullet"/>
      </w:pPr>
      <w:r w:rsidRPr="00686283">
        <w:t>Velvet Red</w:t>
      </w:r>
    </w:p>
    <w:p w14:paraId="2F1A135D" w14:textId="77777777" w:rsidR="00844F91" w:rsidRPr="00686283" w:rsidRDefault="00844F91" w:rsidP="00844F91">
      <w:pPr>
        <w:pStyle w:val="ListBullet"/>
      </w:pPr>
      <w:r w:rsidRPr="00686283">
        <w:t>Bright White (new)</w:t>
      </w:r>
    </w:p>
    <w:p w14:paraId="1665AA42" w14:textId="4FB0CD83" w:rsidR="00844F91" w:rsidRPr="00686283" w:rsidRDefault="00844F91" w:rsidP="00844F91">
      <w:pPr>
        <w:pStyle w:val="Heading3"/>
      </w:pPr>
      <w:r w:rsidRPr="00686283">
        <w:t>Available Interior Colors</w:t>
      </w:r>
    </w:p>
    <w:p w14:paraId="554166CA" w14:textId="77777777" w:rsidR="00844F91" w:rsidRPr="00844F91" w:rsidRDefault="00844F91" w:rsidP="00844F91">
      <w:pPr>
        <w:pStyle w:val="ListBullet"/>
      </w:pPr>
      <w:r w:rsidRPr="00844F91">
        <w:t>Black</w:t>
      </w:r>
    </w:p>
    <w:p w14:paraId="491131CB" w14:textId="77777777" w:rsidR="00844F91" w:rsidRPr="00844F91" w:rsidRDefault="00844F91" w:rsidP="00844F91">
      <w:pPr>
        <w:pStyle w:val="ListBullet"/>
      </w:pPr>
      <w:r w:rsidRPr="00844F91">
        <w:t>Black and Steel Grey</w:t>
      </w:r>
    </w:p>
    <w:p w14:paraId="33B00D7E" w14:textId="77777777" w:rsidR="00844F91" w:rsidRPr="00686283" w:rsidRDefault="00844F91" w:rsidP="00844F91">
      <w:pPr>
        <w:pStyle w:val="Heading3"/>
      </w:pPr>
      <w:r w:rsidRPr="00686283">
        <w:t>More Information</w:t>
      </w:r>
    </w:p>
    <w:p w14:paraId="4ACCF428" w14:textId="04025EF6" w:rsidR="00844F91" w:rsidRPr="00844F91" w:rsidRDefault="00844F91" w:rsidP="00844F91">
      <w:pPr>
        <w:pStyle w:val="BodyCopy"/>
      </w:pPr>
      <w:r w:rsidRPr="00686283">
        <w:t>Please visit the Jeep Compass newsroom for the latest product information, photography, videography, plus access to specifications and feature availability documents.</w:t>
      </w:r>
    </w:p>
    <w:p w14:paraId="310028CF" w14:textId="77777777" w:rsidR="0045101F" w:rsidRPr="00F709A6" w:rsidRDefault="00FC6A5D" w:rsidP="00F709A6">
      <w:pPr>
        <w:pStyle w:val="EndofDocument"/>
      </w:pPr>
      <w:r w:rsidRPr="00F709A6">
        <w:t>###</w:t>
      </w:r>
    </w:p>
    <w:sectPr w:rsidR="0045101F" w:rsidRPr="00F709A6" w:rsidSect="00984547">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7B059" w14:textId="77777777" w:rsidR="0040280F" w:rsidRDefault="0040280F" w:rsidP="00B728F6">
      <w:r>
        <w:separator/>
      </w:r>
    </w:p>
    <w:p w14:paraId="7B2534EC" w14:textId="77777777" w:rsidR="0040280F" w:rsidRDefault="0040280F"/>
  </w:endnote>
  <w:endnote w:type="continuationSeparator" w:id="0">
    <w:p w14:paraId="1DBFDF36" w14:textId="77777777" w:rsidR="0040280F" w:rsidRDefault="0040280F" w:rsidP="00B728F6">
      <w:r>
        <w:continuationSeparator/>
      </w:r>
    </w:p>
    <w:p w14:paraId="64E2E47F" w14:textId="77777777" w:rsidR="0040280F" w:rsidRDefault="00402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562C6B62-6956-3D4F-9FB3-E756254A2112}"/>
  </w:font>
  <w:font w:name="Times New Roman">
    <w:panose1 w:val="020B0604020202020204"/>
    <w:charset w:val="00"/>
    <w:family w:val="roman"/>
    <w:pitch w:val="variable"/>
    <w:sig w:usb0="E0002EFF" w:usb1="C000785B" w:usb2="00000009" w:usb3="00000000" w:csb0="000001FF" w:csb1="00000000"/>
    <w:embedRegular r:id="rId2" w:fontKey="{25ED21E6-340F-BF48-BAC5-FF5A674A05B5}"/>
    <w:embedBold r:id="rId3" w:fontKey="{F8A3958E-3322-0F43-BC96-38A2E13DC121}"/>
  </w:font>
  <w:font w:name="Courier New">
    <w:panose1 w:val="02070309020205020404"/>
    <w:charset w:val="00"/>
    <w:family w:val="modern"/>
    <w:pitch w:val="fixed"/>
    <w:sig w:usb0="E0002EFF" w:usb1="C0007843" w:usb2="00000009" w:usb3="00000000" w:csb0="000001FF" w:csb1="00000000"/>
    <w:embedRegular r:id="rId4" w:fontKey="{35B19812-B920-1241-89DF-1C0DD57A57F3}"/>
  </w:font>
  <w:font w:name="Wingdings">
    <w:panose1 w:val="05000000000000000000"/>
    <w:charset w:val="4D"/>
    <w:family w:val="decorative"/>
    <w:pitch w:val="variable"/>
    <w:sig w:usb0="00000003" w:usb1="10000000" w:usb2="00000000" w:usb3="00000000" w:csb0="80000001" w:csb1="00000000"/>
    <w:embedRegular r:id="rId5" w:fontKey="{00E81767-331F-6846-8DDE-20EC84206FB7}"/>
  </w:font>
  <w:font w:name="Arial">
    <w:panose1 w:val="020B0604020202020204"/>
    <w:charset w:val="00"/>
    <w:family w:val="swiss"/>
    <w:pitch w:val="variable"/>
    <w:sig w:usb0="E0002AFF" w:usb1="C0007843" w:usb2="00000009" w:usb3="00000000" w:csb0="000001FF" w:csb1="00000000"/>
    <w:embedRegular r:id="rId6" w:fontKey="{9A4EE3A7-1ABA-6E4A-AD6C-F2F5CFA886C2}"/>
    <w:embedBold r:id="rId7" w:fontKey="{D644B469-15B8-F043-B5B6-118244F4640C}"/>
    <w:embedItalic r:id="rId8" w:fontKey="{B263FFC2-4DD0-D744-9665-67529EEEB2BD}"/>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60BE529-9573-8C42-A939-E91F9E50BE21}"/>
    <w:embedBold r:id="rId11" w:fontKey="{1E37093D-8DC4-6F42-8FD8-E67AEE11A441}"/>
  </w:font>
  <w:font w:name="Times">
    <w:altName w:val="Times"/>
    <w:panose1 w:val="02000500000000000000"/>
    <w:charset w:val="00"/>
    <w:family w:val="auto"/>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63233967-A4C3-834A-8CBD-C883F3034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73DD9"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BFC8C52" w14:textId="77777777" w:rsidR="00E3003F" w:rsidRDefault="00E3003F" w:rsidP="00BB1A14">
    <w:pPr>
      <w:pStyle w:val="Footer"/>
    </w:pPr>
  </w:p>
  <w:p w14:paraId="729FDB2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AE9C" w14:textId="77777777" w:rsidR="00D275B8" w:rsidRPr="00734E18" w:rsidRDefault="00E3003F" w:rsidP="00734E18">
    <w:pPr>
      <w:pStyle w:val="Footer"/>
    </w:pPr>
    <w:r w:rsidRPr="00734E18">
      <w:t>202</w:t>
    </w:r>
    <w:r w:rsidR="009E07B3" w:rsidRPr="00734E18">
      <w:t>2</w:t>
    </w:r>
    <w:r w:rsidRPr="00734E18">
      <w:t xml:space="preserve"> </w:t>
    </w:r>
    <w:r w:rsidR="00F40B76">
      <w:t>JEEP</w:t>
    </w:r>
    <w:r w:rsidR="00F40B76" w:rsidRPr="00F40B76">
      <w:rPr>
        <w:vertAlign w:val="subscript"/>
      </w:rPr>
      <w:t>®</w:t>
    </w:r>
    <w:r w:rsidRPr="00734E18">
      <w:t xml:space="preserve">  |  </w:t>
    </w:r>
    <w:r w:rsidR="00F40B76">
      <w:t>COMPASS</w:t>
    </w:r>
    <w:r w:rsidRPr="00734E18">
      <w:t xml:space="preserve">  |  </w:t>
    </w:r>
    <w:r w:rsidR="00657E46" w:rsidRPr="00734E18">
      <w:t>FACT SHEET</w:t>
    </w:r>
    <w:r w:rsidRPr="00734E18">
      <w:tab/>
    </w:r>
    <w:r w:rsidR="00F40B76">
      <w:tab/>
    </w:r>
    <w:r w:rsidRPr="00734E18">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18A7E" w14:textId="77777777" w:rsidR="0040280F" w:rsidRDefault="0040280F" w:rsidP="00B728F6">
      <w:r>
        <w:separator/>
      </w:r>
    </w:p>
    <w:p w14:paraId="48BAF78A" w14:textId="77777777" w:rsidR="0040280F" w:rsidRDefault="0040280F"/>
  </w:footnote>
  <w:footnote w:type="continuationSeparator" w:id="0">
    <w:p w14:paraId="5A7A742F" w14:textId="77777777" w:rsidR="0040280F" w:rsidRDefault="0040280F" w:rsidP="00B728F6">
      <w:r>
        <w:continuationSeparator/>
      </w:r>
    </w:p>
    <w:p w14:paraId="26C807B7" w14:textId="77777777" w:rsidR="0040280F" w:rsidRDefault="00402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81AEA" w14:textId="31F21B36"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C8"/>
    <w:rsid w:val="000068FF"/>
    <w:rsid w:val="00011B86"/>
    <w:rsid w:val="000157E1"/>
    <w:rsid w:val="00016582"/>
    <w:rsid w:val="00016CF5"/>
    <w:rsid w:val="000202B4"/>
    <w:rsid w:val="0002157B"/>
    <w:rsid w:val="00021AB3"/>
    <w:rsid w:val="00021B27"/>
    <w:rsid w:val="0002296C"/>
    <w:rsid w:val="00050F47"/>
    <w:rsid w:val="00054492"/>
    <w:rsid w:val="00055DF5"/>
    <w:rsid w:val="000628F3"/>
    <w:rsid w:val="00065DCA"/>
    <w:rsid w:val="00066E39"/>
    <w:rsid w:val="0007132C"/>
    <w:rsid w:val="000814B4"/>
    <w:rsid w:val="000909EE"/>
    <w:rsid w:val="00090D20"/>
    <w:rsid w:val="00097E56"/>
    <w:rsid w:val="000B1176"/>
    <w:rsid w:val="000B20EE"/>
    <w:rsid w:val="000B2C9B"/>
    <w:rsid w:val="000B3D77"/>
    <w:rsid w:val="000C6F11"/>
    <w:rsid w:val="000D225A"/>
    <w:rsid w:val="000D7EBA"/>
    <w:rsid w:val="000E3CCF"/>
    <w:rsid w:val="000F0DAB"/>
    <w:rsid w:val="000F0E48"/>
    <w:rsid w:val="000F3447"/>
    <w:rsid w:val="000F5401"/>
    <w:rsid w:val="000F771A"/>
    <w:rsid w:val="00107654"/>
    <w:rsid w:val="001123AA"/>
    <w:rsid w:val="0011399C"/>
    <w:rsid w:val="00117965"/>
    <w:rsid w:val="00123045"/>
    <w:rsid w:val="0013091D"/>
    <w:rsid w:val="00146067"/>
    <w:rsid w:val="00147D6E"/>
    <w:rsid w:val="0016137C"/>
    <w:rsid w:val="00172FDA"/>
    <w:rsid w:val="001907F0"/>
    <w:rsid w:val="00191733"/>
    <w:rsid w:val="001A35B9"/>
    <w:rsid w:val="001A52C2"/>
    <w:rsid w:val="001B1774"/>
    <w:rsid w:val="001B6BF5"/>
    <w:rsid w:val="001E1EF1"/>
    <w:rsid w:val="001E31AA"/>
    <w:rsid w:val="001F3394"/>
    <w:rsid w:val="001F6B13"/>
    <w:rsid w:val="00210F38"/>
    <w:rsid w:val="002117B6"/>
    <w:rsid w:val="00216628"/>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1E1"/>
    <w:rsid w:val="00313259"/>
    <w:rsid w:val="0031362B"/>
    <w:rsid w:val="00313F7E"/>
    <w:rsid w:val="003140A9"/>
    <w:rsid w:val="00334A61"/>
    <w:rsid w:val="00337B3F"/>
    <w:rsid w:val="00340788"/>
    <w:rsid w:val="00355846"/>
    <w:rsid w:val="00360A6F"/>
    <w:rsid w:val="003657F3"/>
    <w:rsid w:val="00383109"/>
    <w:rsid w:val="0038444A"/>
    <w:rsid w:val="003924AC"/>
    <w:rsid w:val="003A0BE1"/>
    <w:rsid w:val="003B404F"/>
    <w:rsid w:val="003D573D"/>
    <w:rsid w:val="003E3025"/>
    <w:rsid w:val="003F58E5"/>
    <w:rsid w:val="003F64A0"/>
    <w:rsid w:val="0040280F"/>
    <w:rsid w:val="00407EAA"/>
    <w:rsid w:val="004124FD"/>
    <w:rsid w:val="00412983"/>
    <w:rsid w:val="0042061C"/>
    <w:rsid w:val="004228AE"/>
    <w:rsid w:val="00423E5B"/>
    <w:rsid w:val="0042797B"/>
    <w:rsid w:val="0045101F"/>
    <w:rsid w:val="004512FA"/>
    <w:rsid w:val="00466AB7"/>
    <w:rsid w:val="00472A14"/>
    <w:rsid w:val="00483572"/>
    <w:rsid w:val="00490C41"/>
    <w:rsid w:val="00494641"/>
    <w:rsid w:val="00497206"/>
    <w:rsid w:val="004A2882"/>
    <w:rsid w:val="004B04B1"/>
    <w:rsid w:val="004B6318"/>
    <w:rsid w:val="004B7FBA"/>
    <w:rsid w:val="004C3748"/>
    <w:rsid w:val="004C7758"/>
    <w:rsid w:val="004D03FD"/>
    <w:rsid w:val="004D0D58"/>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23BC"/>
    <w:rsid w:val="00563B79"/>
    <w:rsid w:val="00570EDB"/>
    <w:rsid w:val="0057244D"/>
    <w:rsid w:val="005943CB"/>
    <w:rsid w:val="00596364"/>
    <w:rsid w:val="005A0F44"/>
    <w:rsid w:val="005A0F87"/>
    <w:rsid w:val="005B78D9"/>
    <w:rsid w:val="005C1B4E"/>
    <w:rsid w:val="005D12C3"/>
    <w:rsid w:val="005D491B"/>
    <w:rsid w:val="005E3150"/>
    <w:rsid w:val="005E72DD"/>
    <w:rsid w:val="006046E8"/>
    <w:rsid w:val="00640A30"/>
    <w:rsid w:val="00642254"/>
    <w:rsid w:val="0065118A"/>
    <w:rsid w:val="00657E46"/>
    <w:rsid w:val="00663C79"/>
    <w:rsid w:val="00666DF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31FC5"/>
    <w:rsid w:val="00734D02"/>
    <w:rsid w:val="00734E18"/>
    <w:rsid w:val="0075028B"/>
    <w:rsid w:val="0075702E"/>
    <w:rsid w:val="00757C7A"/>
    <w:rsid w:val="00767A41"/>
    <w:rsid w:val="00791684"/>
    <w:rsid w:val="007A352A"/>
    <w:rsid w:val="007A424E"/>
    <w:rsid w:val="007B043A"/>
    <w:rsid w:val="007B53B3"/>
    <w:rsid w:val="007C26A4"/>
    <w:rsid w:val="007D2098"/>
    <w:rsid w:val="007D2EE2"/>
    <w:rsid w:val="007D6912"/>
    <w:rsid w:val="007E0A36"/>
    <w:rsid w:val="007E0DFE"/>
    <w:rsid w:val="007E193F"/>
    <w:rsid w:val="007E23D5"/>
    <w:rsid w:val="007E35EC"/>
    <w:rsid w:val="00801CDD"/>
    <w:rsid w:val="008022C9"/>
    <w:rsid w:val="00802624"/>
    <w:rsid w:val="008154AC"/>
    <w:rsid w:val="00826DDF"/>
    <w:rsid w:val="00833D23"/>
    <w:rsid w:val="00841486"/>
    <w:rsid w:val="00844F91"/>
    <w:rsid w:val="00867081"/>
    <w:rsid w:val="00871556"/>
    <w:rsid w:val="00877698"/>
    <w:rsid w:val="00897C01"/>
    <w:rsid w:val="008D6AA3"/>
    <w:rsid w:val="008E0A7B"/>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B019A"/>
    <w:rsid w:val="009C43A3"/>
    <w:rsid w:val="009E0621"/>
    <w:rsid w:val="009E07B3"/>
    <w:rsid w:val="00A072EB"/>
    <w:rsid w:val="00A13DE6"/>
    <w:rsid w:val="00A21611"/>
    <w:rsid w:val="00A27B85"/>
    <w:rsid w:val="00A27C34"/>
    <w:rsid w:val="00A31F69"/>
    <w:rsid w:val="00A600EC"/>
    <w:rsid w:val="00A67354"/>
    <w:rsid w:val="00A70469"/>
    <w:rsid w:val="00A731CC"/>
    <w:rsid w:val="00A848C4"/>
    <w:rsid w:val="00A85C21"/>
    <w:rsid w:val="00A86694"/>
    <w:rsid w:val="00A966C8"/>
    <w:rsid w:val="00AB0C75"/>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2AC8"/>
    <w:rsid w:val="00BE64A5"/>
    <w:rsid w:val="00BE64C8"/>
    <w:rsid w:val="00BF1D56"/>
    <w:rsid w:val="00C13890"/>
    <w:rsid w:val="00C16116"/>
    <w:rsid w:val="00C27063"/>
    <w:rsid w:val="00C41CD1"/>
    <w:rsid w:val="00C46F0D"/>
    <w:rsid w:val="00C54B3C"/>
    <w:rsid w:val="00C65237"/>
    <w:rsid w:val="00C726A7"/>
    <w:rsid w:val="00C84178"/>
    <w:rsid w:val="00C95326"/>
    <w:rsid w:val="00CA0EC1"/>
    <w:rsid w:val="00CA256D"/>
    <w:rsid w:val="00CA43F7"/>
    <w:rsid w:val="00CA737A"/>
    <w:rsid w:val="00CB1AFD"/>
    <w:rsid w:val="00CC5546"/>
    <w:rsid w:val="00CD6FBA"/>
    <w:rsid w:val="00CE6983"/>
    <w:rsid w:val="00CF36A9"/>
    <w:rsid w:val="00D151E6"/>
    <w:rsid w:val="00D2074F"/>
    <w:rsid w:val="00D24992"/>
    <w:rsid w:val="00D2537D"/>
    <w:rsid w:val="00D2582D"/>
    <w:rsid w:val="00D26717"/>
    <w:rsid w:val="00D275B8"/>
    <w:rsid w:val="00D54918"/>
    <w:rsid w:val="00D6088C"/>
    <w:rsid w:val="00D652F3"/>
    <w:rsid w:val="00D66CA2"/>
    <w:rsid w:val="00D76673"/>
    <w:rsid w:val="00D87832"/>
    <w:rsid w:val="00D92D77"/>
    <w:rsid w:val="00D95C8F"/>
    <w:rsid w:val="00DC0C7F"/>
    <w:rsid w:val="00DC7524"/>
    <w:rsid w:val="00DD5693"/>
    <w:rsid w:val="00DD5CE0"/>
    <w:rsid w:val="00DF54B2"/>
    <w:rsid w:val="00E11D81"/>
    <w:rsid w:val="00E12810"/>
    <w:rsid w:val="00E14688"/>
    <w:rsid w:val="00E22ADB"/>
    <w:rsid w:val="00E3003F"/>
    <w:rsid w:val="00E426F0"/>
    <w:rsid w:val="00E71A56"/>
    <w:rsid w:val="00E71ECA"/>
    <w:rsid w:val="00E82EDB"/>
    <w:rsid w:val="00EA219D"/>
    <w:rsid w:val="00EA3C52"/>
    <w:rsid w:val="00EA4A0A"/>
    <w:rsid w:val="00EB0169"/>
    <w:rsid w:val="00EB6148"/>
    <w:rsid w:val="00EB6877"/>
    <w:rsid w:val="00EC5251"/>
    <w:rsid w:val="00ED78E9"/>
    <w:rsid w:val="00EE2246"/>
    <w:rsid w:val="00EF207E"/>
    <w:rsid w:val="00EF30FC"/>
    <w:rsid w:val="00F11853"/>
    <w:rsid w:val="00F1214E"/>
    <w:rsid w:val="00F1414A"/>
    <w:rsid w:val="00F25D13"/>
    <w:rsid w:val="00F26FDE"/>
    <w:rsid w:val="00F366DD"/>
    <w:rsid w:val="00F40B76"/>
    <w:rsid w:val="00F45F92"/>
    <w:rsid w:val="00F47F59"/>
    <w:rsid w:val="00F539DB"/>
    <w:rsid w:val="00F570A7"/>
    <w:rsid w:val="00F63D1B"/>
    <w:rsid w:val="00F709A6"/>
    <w:rsid w:val="00F7166A"/>
    <w:rsid w:val="00F71BAF"/>
    <w:rsid w:val="00F74AD2"/>
    <w:rsid w:val="00F83CCB"/>
    <w:rsid w:val="00F92E6D"/>
    <w:rsid w:val="00FA2AC5"/>
    <w:rsid w:val="00FA4554"/>
    <w:rsid w:val="00FA7DFF"/>
    <w:rsid w:val="00FB690B"/>
    <w:rsid w:val="00FC4A19"/>
    <w:rsid w:val="00FC6A5D"/>
    <w:rsid w:val="00FD07EB"/>
    <w:rsid w:val="00FD145B"/>
    <w:rsid w:val="00FD5AD8"/>
    <w:rsid w:val="00FD7F77"/>
    <w:rsid w:val="00FE03CE"/>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53C32"/>
  <w14:defaultImageDpi w14:val="0"/>
  <w15:docId w15:val="{A8A20026-547D-4A44-97B0-2D811E8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965"/>
    <w:rPr>
      <w:rFonts w:ascii="Times" w:hAnsi="Times"/>
      <w:sz w:val="24"/>
      <w:lang w:eastAsia="en-US"/>
    </w:rPr>
  </w:style>
  <w:style w:type="paragraph" w:styleId="Heading1">
    <w:name w:val="heading 1"/>
    <w:basedOn w:val="Normal"/>
    <w:next w:val="Normal"/>
    <w:link w:val="Heading1Char"/>
    <w:uiPriority w:val="9"/>
    <w:qFormat/>
    <w:rsid w:val="0011796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11796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11796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1179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7965"/>
  </w:style>
  <w:style w:type="paragraph" w:styleId="Header">
    <w:name w:val="header"/>
    <w:basedOn w:val="Normal"/>
    <w:link w:val="HeaderChar"/>
    <w:uiPriority w:val="99"/>
    <w:unhideWhenUsed/>
    <w:qFormat/>
    <w:rsid w:val="0011796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117965"/>
    <w:rPr>
      <w:rFonts w:ascii="Arial" w:hAnsi="Arial"/>
      <w:b/>
      <w:sz w:val="28"/>
      <w:lang w:val="x-none" w:eastAsia="en-US"/>
    </w:rPr>
  </w:style>
  <w:style w:type="paragraph" w:styleId="Footer">
    <w:name w:val="footer"/>
    <w:basedOn w:val="Normal"/>
    <w:link w:val="FooterChar"/>
    <w:uiPriority w:val="99"/>
    <w:unhideWhenUsed/>
    <w:qFormat/>
    <w:rsid w:val="0011796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117965"/>
    <w:rPr>
      <w:rFonts w:ascii="Arial" w:hAnsi="Arial"/>
      <w:b/>
      <w:caps/>
      <w:spacing w:val="20"/>
      <w:sz w:val="16"/>
      <w:lang w:eastAsia="en-US"/>
    </w:rPr>
  </w:style>
  <w:style w:type="paragraph" w:styleId="BalloonText">
    <w:name w:val="Balloon Text"/>
    <w:basedOn w:val="Normal"/>
    <w:link w:val="BalloonTextChar"/>
    <w:uiPriority w:val="99"/>
    <w:semiHidden/>
    <w:unhideWhenUsed/>
    <w:rsid w:val="001179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17965"/>
    <w:rPr>
      <w:rFonts w:ascii="Lucida Grande" w:hAnsi="Lucida Grande" w:cs="Lucida Grande"/>
      <w:sz w:val="18"/>
      <w:szCs w:val="18"/>
      <w:lang w:eastAsia="en-US"/>
    </w:rPr>
  </w:style>
  <w:style w:type="character" w:styleId="Hyperlink">
    <w:name w:val="Hyperlink"/>
    <w:basedOn w:val="DefaultParagraphFont"/>
    <w:uiPriority w:val="99"/>
    <w:unhideWhenUsed/>
    <w:rsid w:val="0011796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117965"/>
    <w:rPr>
      <w:rFonts w:cs="Times New Roman"/>
    </w:rPr>
  </w:style>
  <w:style w:type="character" w:styleId="FollowedHyperlink">
    <w:name w:val="FollowedHyperlink"/>
    <w:basedOn w:val="DefaultParagraphFont"/>
    <w:uiPriority w:val="99"/>
    <w:semiHidden/>
    <w:unhideWhenUsed/>
    <w:rsid w:val="00117965"/>
    <w:rPr>
      <w:rFonts w:ascii="Arial" w:hAnsi="Arial" w:cs="Times New Roman"/>
      <w:color w:val="800080" w:themeColor="followedHyperlink"/>
      <w:sz w:val="22"/>
      <w:u w:val="none"/>
    </w:rPr>
  </w:style>
  <w:style w:type="paragraph" w:customStyle="1" w:styleId="BodyCopy">
    <w:name w:val="Body Copy"/>
    <w:basedOn w:val="Normal"/>
    <w:qFormat/>
    <w:rsid w:val="0011796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11796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117965"/>
    <w:rPr>
      <w:sz w:val="16"/>
      <w:szCs w:val="16"/>
    </w:rPr>
  </w:style>
  <w:style w:type="paragraph" w:styleId="CommentText">
    <w:name w:val="annotation text"/>
    <w:basedOn w:val="Normal"/>
    <w:link w:val="CommentTextChar"/>
    <w:uiPriority w:val="99"/>
    <w:semiHidden/>
    <w:unhideWhenUsed/>
    <w:rsid w:val="00117965"/>
    <w:rPr>
      <w:sz w:val="20"/>
    </w:rPr>
  </w:style>
  <w:style w:type="character" w:customStyle="1" w:styleId="CommentTextChar">
    <w:name w:val="Comment Text Char"/>
    <w:basedOn w:val="DefaultParagraphFont"/>
    <w:link w:val="CommentText"/>
    <w:uiPriority w:val="99"/>
    <w:semiHidden/>
    <w:rsid w:val="0011796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117965"/>
    <w:rPr>
      <w:b/>
      <w:bCs/>
    </w:rPr>
  </w:style>
  <w:style w:type="character" w:customStyle="1" w:styleId="CommentSubjectChar">
    <w:name w:val="Comment Subject Char"/>
    <w:basedOn w:val="CommentTextChar"/>
    <w:link w:val="CommentSubject"/>
    <w:uiPriority w:val="99"/>
    <w:semiHidden/>
    <w:rsid w:val="00117965"/>
    <w:rPr>
      <w:rFonts w:ascii="Times" w:hAnsi="Times"/>
      <w:b/>
      <w:bCs/>
      <w:lang w:eastAsia="en-US"/>
    </w:rPr>
  </w:style>
  <w:style w:type="paragraph" w:styleId="Revision">
    <w:name w:val="Revision"/>
    <w:hidden/>
    <w:uiPriority w:val="99"/>
    <w:semiHidden/>
    <w:rsid w:val="00117965"/>
    <w:rPr>
      <w:rFonts w:ascii="Times" w:hAnsi="Times"/>
      <w:sz w:val="24"/>
      <w:lang w:eastAsia="en-US"/>
    </w:rPr>
  </w:style>
  <w:style w:type="table" w:styleId="TableGrid">
    <w:name w:val="Table Grid"/>
    <w:basedOn w:val="TableNormal"/>
    <w:uiPriority w:val="59"/>
    <w:rsid w:val="0011796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1796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17965"/>
    <w:rPr>
      <w:color w:val="605E5C"/>
      <w:shd w:val="clear" w:color="auto" w:fill="E1DFDD"/>
    </w:rPr>
  </w:style>
  <w:style w:type="character" w:customStyle="1" w:styleId="Heading1Char">
    <w:name w:val="Heading 1 Char"/>
    <w:basedOn w:val="DefaultParagraphFont"/>
    <w:link w:val="Heading1"/>
    <w:uiPriority w:val="9"/>
    <w:rsid w:val="00117965"/>
    <w:rPr>
      <w:rFonts w:ascii="Arial" w:hAnsi="Arial" w:cs="Arial"/>
      <w:sz w:val="28"/>
      <w:szCs w:val="28"/>
      <w:lang w:eastAsia="en-US"/>
    </w:rPr>
  </w:style>
  <w:style w:type="character" w:customStyle="1" w:styleId="Heading2Char">
    <w:name w:val="Heading 2 Char"/>
    <w:basedOn w:val="DefaultParagraphFont"/>
    <w:link w:val="Heading2"/>
    <w:uiPriority w:val="9"/>
    <w:rsid w:val="00117965"/>
    <w:rPr>
      <w:rFonts w:ascii="Arial" w:hAnsi="Arial" w:cs="Arial"/>
      <w:b/>
      <w:bCs/>
      <w:caps/>
      <w:sz w:val="28"/>
      <w:lang w:eastAsia="en-US"/>
    </w:rPr>
  </w:style>
  <w:style w:type="character" w:customStyle="1" w:styleId="Heading3Char">
    <w:name w:val="Heading 3 Char"/>
    <w:basedOn w:val="DefaultParagraphFont"/>
    <w:link w:val="Heading3"/>
    <w:uiPriority w:val="9"/>
    <w:rsid w:val="00117965"/>
    <w:rPr>
      <w:rFonts w:ascii="Arial" w:hAnsi="Arial" w:cs="Arial"/>
      <w:b/>
      <w:sz w:val="22"/>
      <w:szCs w:val="22"/>
      <w:lang w:eastAsia="en-US"/>
    </w:rPr>
  </w:style>
  <w:style w:type="paragraph" w:customStyle="1" w:styleId="Signoff">
    <w:name w:val="Signoff"/>
    <w:basedOn w:val="Normal"/>
    <w:qFormat/>
    <w:rsid w:val="0011796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11796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117965"/>
    <w:rPr>
      <w:rFonts w:ascii="Arial" w:hAnsi="Arial"/>
      <w:sz w:val="18"/>
    </w:rPr>
    <w:tblPr/>
  </w:style>
  <w:style w:type="paragraph" w:styleId="ListBullet">
    <w:name w:val="List Bullet"/>
    <w:basedOn w:val="BodyCopy"/>
    <w:uiPriority w:val="99"/>
    <w:unhideWhenUsed/>
    <w:qFormat/>
    <w:rsid w:val="00117965"/>
    <w:pPr>
      <w:numPr>
        <w:numId w:val="24"/>
      </w:numPr>
      <w:spacing w:after="120"/>
    </w:pPr>
  </w:style>
  <w:style w:type="paragraph" w:styleId="ListBullet2">
    <w:name w:val="List Bullet 2"/>
    <w:basedOn w:val="BodyCopy"/>
    <w:uiPriority w:val="99"/>
    <w:unhideWhenUsed/>
    <w:qFormat/>
    <w:rsid w:val="00117965"/>
    <w:pPr>
      <w:numPr>
        <w:numId w:val="25"/>
      </w:numPr>
      <w:spacing w:after="120"/>
    </w:pPr>
  </w:style>
  <w:style w:type="paragraph" w:styleId="ListBullet3">
    <w:name w:val="List Bullet 3"/>
    <w:basedOn w:val="BodyCopy"/>
    <w:uiPriority w:val="99"/>
    <w:unhideWhenUsed/>
    <w:qFormat/>
    <w:rsid w:val="00117965"/>
    <w:pPr>
      <w:numPr>
        <w:numId w:val="28"/>
      </w:numPr>
      <w:spacing w:after="120"/>
    </w:pPr>
  </w:style>
  <w:style w:type="paragraph" w:styleId="ListBullet4">
    <w:name w:val="List Bullet 4"/>
    <w:basedOn w:val="BodyCopy"/>
    <w:uiPriority w:val="99"/>
    <w:unhideWhenUsed/>
    <w:qFormat/>
    <w:rsid w:val="00117965"/>
    <w:pPr>
      <w:numPr>
        <w:numId w:val="30"/>
      </w:numPr>
      <w:spacing w:after="120"/>
    </w:pPr>
  </w:style>
  <w:style w:type="paragraph" w:customStyle="1" w:styleId="EmbargoLine">
    <w:name w:val="Embargo Line"/>
    <w:basedOn w:val="Normal"/>
    <w:autoRedefine/>
    <w:qFormat/>
    <w:rsid w:val="00117965"/>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117965"/>
    <w:pPr>
      <w:spacing w:after="480"/>
    </w:pPr>
  </w:style>
  <w:style w:type="paragraph" w:styleId="Title">
    <w:name w:val="Title"/>
    <w:basedOn w:val="Normal"/>
    <w:next w:val="Normal"/>
    <w:link w:val="TitleChar"/>
    <w:autoRedefine/>
    <w:uiPriority w:val="10"/>
    <w:qFormat/>
    <w:rsid w:val="0011796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11796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117965"/>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F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2022_JP_Compass_FS.dotx</Template>
  <TotalTime>0</TotalTime>
  <Pages>4</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2021-07-12T15:40:00Z</dcterms:created>
  <dcterms:modified xsi:type="dcterms:W3CDTF">2021-07-12T15:40:00Z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