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9352A" w14:textId="033AF67E" w:rsidR="006C191F" w:rsidRPr="000F771A" w:rsidRDefault="006C191F" w:rsidP="006C191F">
      <w:pPr>
        <w:pStyle w:val="Heading1"/>
      </w:pPr>
      <w:r w:rsidRPr="000F771A">
        <w:t>202</w:t>
      </w:r>
      <w:r>
        <w:t>2</w:t>
      </w:r>
      <w:r w:rsidRPr="000F771A">
        <w:t xml:space="preserve"> </w:t>
      </w:r>
      <w:r w:rsidR="00FC59E7">
        <w:t>Jeep</w:t>
      </w:r>
      <w:r w:rsidR="002764C2" w:rsidRPr="002764C2">
        <w:rPr>
          <w:vertAlign w:val="subscript"/>
        </w:rPr>
        <w:t>®</w:t>
      </w:r>
      <w:r w:rsidR="00FC59E7">
        <w:t xml:space="preserve"> Compass</w:t>
      </w:r>
    </w:p>
    <w:p w14:paraId="16596A98" w14:textId="77777777" w:rsidR="006C191F" w:rsidRPr="000F771A" w:rsidRDefault="006C191F" w:rsidP="006C191F">
      <w:pPr>
        <w:pStyle w:val="Heading2"/>
      </w:pPr>
      <w:r>
        <w:t>FEATURE AVAILABILITY</w:t>
      </w:r>
    </w:p>
    <w:p w14:paraId="7F5B16FE" w14:textId="77777777" w:rsidR="006C191F" w:rsidRDefault="006C191F" w:rsidP="006C191F">
      <w:pPr>
        <w:pStyle w:val="BodyNotes"/>
      </w:pPr>
      <w:r w:rsidRPr="00C6234F">
        <w:t>S = Standard. O = Optional. P = Part of package.</w:t>
      </w:r>
      <w:r>
        <w:t xml:space="preserve"> NA = Not available.</w:t>
      </w:r>
      <w:r w:rsidRPr="00C6234F">
        <w:t xml:space="preserve"> </w:t>
      </w:r>
      <w:r w:rsidRPr="00C6234F">
        <w:br/>
        <w:t>Note: some features and/or applications may be late availability.</w:t>
      </w:r>
    </w:p>
    <w:p w14:paraId="648DFCF1" w14:textId="77777777" w:rsidR="004A5900" w:rsidRDefault="004A5900" w:rsidP="004A5900">
      <w:pPr>
        <w:pStyle w:val="Heading3"/>
      </w:pPr>
      <w:r>
        <w:t>ENGINES / TRANSMISSIONS</w:t>
      </w:r>
    </w:p>
    <w:tbl>
      <w:tblPr>
        <w:tblStyle w:val="FATABLESTYLE"/>
        <w:tblW w:w="5000" w:type="pct"/>
        <w:tblLook w:val="0020" w:firstRow="1" w:lastRow="0" w:firstColumn="0" w:lastColumn="0" w:noHBand="0" w:noVBand="0"/>
      </w:tblPr>
      <w:tblGrid>
        <w:gridCol w:w="1873"/>
        <w:gridCol w:w="2601"/>
        <w:gridCol w:w="1082"/>
        <w:gridCol w:w="1114"/>
        <w:gridCol w:w="1138"/>
        <w:gridCol w:w="1194"/>
        <w:gridCol w:w="1078"/>
      </w:tblGrid>
      <w:tr w:rsidR="004A5900" w:rsidRPr="008B26A1" w14:paraId="5C286F75" w14:textId="77777777" w:rsidTr="00912C48">
        <w:tc>
          <w:tcPr>
            <w:tcW w:w="1873" w:type="dxa"/>
          </w:tcPr>
          <w:p w14:paraId="362D8E55" w14:textId="77777777" w:rsidR="004A5900" w:rsidRPr="008B26A1" w:rsidRDefault="004A5900" w:rsidP="004A5900">
            <w:pPr>
              <w:pStyle w:val="TableSubhead"/>
            </w:pPr>
            <w:r w:rsidRPr="008B26A1">
              <w:t>ENGINES</w:t>
            </w:r>
          </w:p>
        </w:tc>
        <w:tc>
          <w:tcPr>
            <w:tcW w:w="2601" w:type="dxa"/>
          </w:tcPr>
          <w:p w14:paraId="0CBA121F" w14:textId="77777777" w:rsidR="004A5900" w:rsidRPr="008B26A1" w:rsidRDefault="004A5900" w:rsidP="004A5900">
            <w:pPr>
              <w:pStyle w:val="TableSubhead"/>
            </w:pPr>
            <w:r w:rsidRPr="008B26A1">
              <w:t>TRANSMISSIONS</w:t>
            </w:r>
          </w:p>
        </w:tc>
        <w:tc>
          <w:tcPr>
            <w:tcW w:w="1082" w:type="dxa"/>
            <w:vAlign w:val="bottom"/>
          </w:tcPr>
          <w:p w14:paraId="5955EE6D" w14:textId="77777777" w:rsidR="004A5900" w:rsidRPr="004A5900" w:rsidRDefault="004A5900" w:rsidP="004A5900">
            <w:pPr>
              <w:pStyle w:val="ModelSubhead"/>
            </w:pPr>
            <w:r w:rsidRPr="004A5900">
              <w:t>Sport 4x2/4x4</w:t>
            </w:r>
          </w:p>
        </w:tc>
        <w:tc>
          <w:tcPr>
            <w:tcW w:w="1114" w:type="dxa"/>
            <w:vAlign w:val="bottom"/>
          </w:tcPr>
          <w:p w14:paraId="50A8AA28" w14:textId="77777777" w:rsidR="004A5900" w:rsidRPr="004A5900" w:rsidRDefault="004A5900" w:rsidP="004A5900">
            <w:pPr>
              <w:pStyle w:val="ModelSubhead"/>
            </w:pPr>
            <w:r w:rsidRPr="004A5900">
              <w:t>Latitude 4x2/4x4</w:t>
            </w:r>
          </w:p>
        </w:tc>
        <w:tc>
          <w:tcPr>
            <w:tcW w:w="1138" w:type="dxa"/>
            <w:vAlign w:val="bottom"/>
          </w:tcPr>
          <w:p w14:paraId="7194A336" w14:textId="77777777" w:rsidR="004A5900" w:rsidRPr="004A5900" w:rsidRDefault="004A5900" w:rsidP="004A5900">
            <w:pPr>
              <w:pStyle w:val="ModelSubhead"/>
            </w:pPr>
            <w:r w:rsidRPr="004A5900">
              <w:t xml:space="preserve">Latitude LUX </w:t>
            </w:r>
            <w:r w:rsidRPr="004A5900">
              <w:br/>
              <w:t>4x4</w:t>
            </w:r>
          </w:p>
        </w:tc>
        <w:tc>
          <w:tcPr>
            <w:tcW w:w="1194" w:type="dxa"/>
            <w:vAlign w:val="bottom"/>
          </w:tcPr>
          <w:p w14:paraId="6E4630EC" w14:textId="77777777" w:rsidR="004A5900" w:rsidRPr="004A5900" w:rsidRDefault="004A5900" w:rsidP="004A5900">
            <w:pPr>
              <w:pStyle w:val="ModelSubhead"/>
            </w:pPr>
            <w:r w:rsidRPr="004A5900">
              <w:t>Trailhawk 4x4</w:t>
            </w:r>
          </w:p>
        </w:tc>
        <w:tc>
          <w:tcPr>
            <w:tcW w:w="1078" w:type="dxa"/>
            <w:vAlign w:val="bottom"/>
          </w:tcPr>
          <w:p w14:paraId="15CFB391" w14:textId="77777777" w:rsidR="004A5900" w:rsidRPr="004A5900" w:rsidRDefault="004A5900" w:rsidP="004A5900">
            <w:pPr>
              <w:pStyle w:val="ModelSubhead"/>
            </w:pPr>
            <w:r w:rsidRPr="004A5900">
              <w:t>Limited 4x4</w:t>
            </w:r>
          </w:p>
        </w:tc>
      </w:tr>
      <w:tr w:rsidR="004A5900" w:rsidRPr="008B26A1" w14:paraId="3E530143" w14:textId="77777777" w:rsidTr="008B26A1">
        <w:trPr>
          <w:trHeight w:val="764"/>
        </w:trPr>
        <w:tc>
          <w:tcPr>
            <w:tcW w:w="1873" w:type="dxa"/>
          </w:tcPr>
          <w:p w14:paraId="1648B4AC" w14:textId="77777777" w:rsidR="004A5900" w:rsidRPr="00E2526A" w:rsidRDefault="004A5900" w:rsidP="004A5900">
            <w:pPr>
              <w:pStyle w:val="FABodyCopy"/>
            </w:pPr>
            <w:r w:rsidRPr="00E2526A">
              <w:t xml:space="preserve">2.4-liter I-4 Tigershark with engine stop-start (ESS) </w:t>
            </w:r>
          </w:p>
        </w:tc>
        <w:tc>
          <w:tcPr>
            <w:tcW w:w="2601" w:type="dxa"/>
          </w:tcPr>
          <w:p w14:paraId="7E47E3CD" w14:textId="77777777" w:rsidR="004A5900" w:rsidRPr="00E2526A" w:rsidRDefault="004A5900" w:rsidP="004A5900">
            <w:pPr>
              <w:pStyle w:val="FABodyCopy"/>
            </w:pPr>
            <w:r w:rsidRPr="00E2526A">
              <w:t>Six-speed automatic</w:t>
            </w:r>
          </w:p>
        </w:tc>
        <w:tc>
          <w:tcPr>
            <w:tcW w:w="1082" w:type="dxa"/>
          </w:tcPr>
          <w:p w14:paraId="26FB2DF4" w14:textId="77777777" w:rsidR="004A5900" w:rsidRPr="008B26A1" w:rsidRDefault="004A5900" w:rsidP="004A5900">
            <w:pPr>
              <w:pStyle w:val="S-O-P"/>
            </w:pPr>
            <w:r w:rsidRPr="008B26A1">
              <w:t>S/</w:t>
            </w:r>
            <w:r>
              <w:t>NA</w:t>
            </w:r>
          </w:p>
        </w:tc>
        <w:tc>
          <w:tcPr>
            <w:tcW w:w="1114" w:type="dxa"/>
          </w:tcPr>
          <w:p w14:paraId="0D1EB47F" w14:textId="77777777" w:rsidR="004A5900" w:rsidRPr="008B26A1" w:rsidRDefault="004A5900" w:rsidP="004A5900">
            <w:pPr>
              <w:pStyle w:val="S-O-P"/>
            </w:pPr>
            <w:r w:rsidRPr="008B26A1">
              <w:t>S/</w:t>
            </w:r>
            <w:r>
              <w:t>NA</w:t>
            </w:r>
          </w:p>
        </w:tc>
        <w:tc>
          <w:tcPr>
            <w:tcW w:w="1138" w:type="dxa"/>
          </w:tcPr>
          <w:p w14:paraId="6DFF3138" w14:textId="77777777" w:rsidR="004A5900" w:rsidRPr="008B26A1" w:rsidRDefault="004A5900" w:rsidP="004A5900">
            <w:pPr>
              <w:pStyle w:val="S-O-P"/>
            </w:pPr>
            <w:r>
              <w:t>NA</w:t>
            </w:r>
          </w:p>
        </w:tc>
        <w:tc>
          <w:tcPr>
            <w:tcW w:w="1194" w:type="dxa"/>
          </w:tcPr>
          <w:p w14:paraId="72101D50" w14:textId="77777777" w:rsidR="004A5900" w:rsidRPr="008B26A1" w:rsidRDefault="004A5900" w:rsidP="004A5900">
            <w:pPr>
              <w:pStyle w:val="S-O-P"/>
            </w:pPr>
            <w:r>
              <w:t>NA</w:t>
            </w:r>
          </w:p>
        </w:tc>
        <w:tc>
          <w:tcPr>
            <w:tcW w:w="1078" w:type="dxa"/>
          </w:tcPr>
          <w:p w14:paraId="6F417C86" w14:textId="77777777" w:rsidR="004A5900" w:rsidRPr="008B26A1" w:rsidRDefault="004A5900" w:rsidP="004A5900">
            <w:pPr>
              <w:pStyle w:val="S-O-P"/>
            </w:pPr>
            <w:r>
              <w:t>NA</w:t>
            </w:r>
          </w:p>
        </w:tc>
      </w:tr>
      <w:tr w:rsidR="004A5900" w:rsidRPr="008B26A1" w14:paraId="329000CC" w14:textId="77777777" w:rsidTr="008B26A1">
        <w:tc>
          <w:tcPr>
            <w:tcW w:w="1873" w:type="dxa"/>
          </w:tcPr>
          <w:p w14:paraId="1164466D" w14:textId="77777777" w:rsidR="004A5900" w:rsidRPr="00E2526A" w:rsidRDefault="004A5900" w:rsidP="004A5900">
            <w:pPr>
              <w:pStyle w:val="FABodyCopy"/>
            </w:pPr>
            <w:r w:rsidRPr="00E2526A">
              <w:t xml:space="preserve">2.4-liter I-4 Tigershark with ESS </w:t>
            </w:r>
          </w:p>
        </w:tc>
        <w:tc>
          <w:tcPr>
            <w:tcW w:w="2601" w:type="dxa"/>
          </w:tcPr>
          <w:p w14:paraId="4EEE8A54" w14:textId="77777777" w:rsidR="004A5900" w:rsidRPr="00E2526A" w:rsidRDefault="004A5900" w:rsidP="004A5900">
            <w:pPr>
              <w:pStyle w:val="FABodyCopy"/>
            </w:pPr>
            <w:r w:rsidRPr="00E2526A">
              <w:t>Nine-speed automatic</w:t>
            </w:r>
          </w:p>
        </w:tc>
        <w:tc>
          <w:tcPr>
            <w:tcW w:w="1082" w:type="dxa"/>
          </w:tcPr>
          <w:p w14:paraId="303DA457" w14:textId="77777777" w:rsidR="004A5900" w:rsidRPr="008B26A1" w:rsidRDefault="004A5900" w:rsidP="004A5900">
            <w:pPr>
              <w:pStyle w:val="S-O-P"/>
            </w:pPr>
            <w:r>
              <w:t>NA</w:t>
            </w:r>
            <w:r w:rsidRPr="008B26A1">
              <w:t>/S</w:t>
            </w:r>
          </w:p>
        </w:tc>
        <w:tc>
          <w:tcPr>
            <w:tcW w:w="1114" w:type="dxa"/>
          </w:tcPr>
          <w:p w14:paraId="47D65FB1" w14:textId="77777777" w:rsidR="004A5900" w:rsidRPr="008B26A1" w:rsidRDefault="004A5900" w:rsidP="004A5900">
            <w:pPr>
              <w:pStyle w:val="S-O-P"/>
            </w:pPr>
            <w:r>
              <w:t>NA</w:t>
            </w:r>
            <w:r w:rsidRPr="008B26A1">
              <w:t>/S</w:t>
            </w:r>
          </w:p>
        </w:tc>
        <w:tc>
          <w:tcPr>
            <w:tcW w:w="1138" w:type="dxa"/>
          </w:tcPr>
          <w:p w14:paraId="0621EB16" w14:textId="77777777" w:rsidR="004A5900" w:rsidRPr="008B26A1" w:rsidRDefault="004A5900" w:rsidP="004A5900">
            <w:pPr>
              <w:pStyle w:val="S-O-P"/>
            </w:pPr>
            <w:r w:rsidRPr="008B26A1">
              <w:t>S</w:t>
            </w:r>
          </w:p>
        </w:tc>
        <w:tc>
          <w:tcPr>
            <w:tcW w:w="1194" w:type="dxa"/>
          </w:tcPr>
          <w:p w14:paraId="5E44600A" w14:textId="77777777" w:rsidR="004A5900" w:rsidRPr="008B26A1" w:rsidRDefault="004A5900" w:rsidP="004A5900">
            <w:pPr>
              <w:pStyle w:val="S-O-P"/>
            </w:pPr>
            <w:r w:rsidRPr="008B26A1">
              <w:t>S</w:t>
            </w:r>
          </w:p>
        </w:tc>
        <w:tc>
          <w:tcPr>
            <w:tcW w:w="1078" w:type="dxa"/>
          </w:tcPr>
          <w:p w14:paraId="0025508E" w14:textId="77777777" w:rsidR="004A5900" w:rsidRPr="008B26A1" w:rsidRDefault="004A5900" w:rsidP="004A5900">
            <w:pPr>
              <w:pStyle w:val="S-O-P"/>
            </w:pPr>
            <w:r w:rsidRPr="008B26A1">
              <w:t>S</w:t>
            </w:r>
          </w:p>
        </w:tc>
      </w:tr>
    </w:tbl>
    <w:p w14:paraId="597B6834" w14:textId="77777777" w:rsidR="00A32027" w:rsidRDefault="00A32027" w:rsidP="008B26A1">
      <w:pPr>
        <w:pStyle w:val="Heading3"/>
      </w:pPr>
      <w:r w:rsidRPr="00A32027">
        <w:t>MECHANICAL</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8B26A1" w:rsidRPr="00A32027" w14:paraId="4A93EE4D" w14:textId="77777777" w:rsidTr="00F341F2">
        <w:trPr>
          <w:tblHeader/>
        </w:trPr>
        <w:tc>
          <w:tcPr>
            <w:tcW w:w="4474" w:type="dxa"/>
          </w:tcPr>
          <w:p w14:paraId="6E596FCD" w14:textId="77777777" w:rsidR="008B26A1" w:rsidRPr="008B26A1" w:rsidRDefault="008B26A1" w:rsidP="008B26A1">
            <w:pPr>
              <w:pStyle w:val="TableSubhead"/>
            </w:pPr>
            <w:r w:rsidRPr="008B26A1">
              <w:t>MECHANICAL</w:t>
            </w:r>
          </w:p>
        </w:tc>
        <w:tc>
          <w:tcPr>
            <w:tcW w:w="1082" w:type="dxa"/>
            <w:vAlign w:val="bottom"/>
          </w:tcPr>
          <w:p w14:paraId="7822EE4D" w14:textId="77777777" w:rsidR="008B26A1" w:rsidRPr="008B26A1" w:rsidRDefault="008B26A1" w:rsidP="008B26A1">
            <w:pPr>
              <w:pStyle w:val="ModelSubhead"/>
            </w:pPr>
            <w:r w:rsidRPr="008B26A1">
              <w:t>Sport 4x2/4x4</w:t>
            </w:r>
          </w:p>
        </w:tc>
        <w:tc>
          <w:tcPr>
            <w:tcW w:w="1114" w:type="dxa"/>
            <w:vAlign w:val="bottom"/>
          </w:tcPr>
          <w:p w14:paraId="6F1CF04A" w14:textId="77777777" w:rsidR="008B26A1" w:rsidRPr="008B26A1" w:rsidRDefault="008B26A1" w:rsidP="008B26A1">
            <w:pPr>
              <w:pStyle w:val="ModelSubhead"/>
            </w:pPr>
            <w:r w:rsidRPr="008B26A1">
              <w:t>Latitude 4x2/4x4</w:t>
            </w:r>
          </w:p>
        </w:tc>
        <w:tc>
          <w:tcPr>
            <w:tcW w:w="1138" w:type="dxa"/>
            <w:vAlign w:val="bottom"/>
          </w:tcPr>
          <w:p w14:paraId="443B2B83" w14:textId="77777777" w:rsidR="008B26A1" w:rsidRPr="008B26A1" w:rsidRDefault="008B26A1" w:rsidP="008B26A1">
            <w:pPr>
              <w:pStyle w:val="ModelSubhead"/>
            </w:pPr>
            <w:r w:rsidRPr="008B26A1">
              <w:t>Latitude</w:t>
            </w:r>
            <w:r w:rsidR="00F341F2">
              <w:t xml:space="preserve"> </w:t>
            </w:r>
            <w:r w:rsidRPr="008B26A1">
              <w:t xml:space="preserve">LUX </w:t>
            </w:r>
            <w:r w:rsidRPr="008B26A1">
              <w:br/>
              <w:t>4x4</w:t>
            </w:r>
          </w:p>
        </w:tc>
        <w:tc>
          <w:tcPr>
            <w:tcW w:w="1194" w:type="dxa"/>
            <w:vAlign w:val="bottom"/>
          </w:tcPr>
          <w:p w14:paraId="2D011855" w14:textId="77777777" w:rsidR="008B26A1" w:rsidRPr="008B26A1" w:rsidRDefault="008B26A1" w:rsidP="008B26A1">
            <w:pPr>
              <w:pStyle w:val="ModelSubhead"/>
            </w:pPr>
            <w:r w:rsidRPr="008B26A1">
              <w:t>Trailhawk 4x4</w:t>
            </w:r>
          </w:p>
        </w:tc>
        <w:tc>
          <w:tcPr>
            <w:tcW w:w="1078" w:type="dxa"/>
            <w:vAlign w:val="bottom"/>
          </w:tcPr>
          <w:p w14:paraId="1E0F4342" w14:textId="77777777" w:rsidR="008B26A1" w:rsidRPr="008B26A1" w:rsidRDefault="008B26A1" w:rsidP="008B26A1">
            <w:pPr>
              <w:pStyle w:val="ModelSubhead"/>
            </w:pPr>
            <w:r w:rsidRPr="008B26A1">
              <w:t>Limited 4x4</w:t>
            </w:r>
          </w:p>
        </w:tc>
      </w:tr>
      <w:tr w:rsidR="008B26A1" w:rsidRPr="00A32027" w14:paraId="5D21CF7B" w14:textId="77777777" w:rsidTr="008B26A1">
        <w:tc>
          <w:tcPr>
            <w:tcW w:w="4474" w:type="dxa"/>
          </w:tcPr>
          <w:p w14:paraId="2829EA13" w14:textId="77777777" w:rsidR="008B26A1" w:rsidRPr="00A32027" w:rsidRDefault="008B26A1" w:rsidP="008B26A1">
            <w:pPr>
              <w:pStyle w:val="FABodyCopy"/>
            </w:pPr>
            <w:r w:rsidRPr="00A32027">
              <w:t>Alternator — 160-amp alternator</w:t>
            </w:r>
          </w:p>
        </w:tc>
        <w:tc>
          <w:tcPr>
            <w:tcW w:w="1082" w:type="dxa"/>
          </w:tcPr>
          <w:p w14:paraId="6B05962B" w14:textId="77777777" w:rsidR="008B26A1" w:rsidRPr="00A32027" w:rsidRDefault="008B26A1" w:rsidP="008B26A1">
            <w:pPr>
              <w:pStyle w:val="S-O-P"/>
            </w:pPr>
            <w:r w:rsidRPr="00A32027">
              <w:t>S</w:t>
            </w:r>
          </w:p>
        </w:tc>
        <w:tc>
          <w:tcPr>
            <w:tcW w:w="1114" w:type="dxa"/>
          </w:tcPr>
          <w:p w14:paraId="505EE376" w14:textId="77777777" w:rsidR="008B26A1" w:rsidRPr="00A32027" w:rsidRDefault="008B26A1" w:rsidP="008B26A1">
            <w:pPr>
              <w:pStyle w:val="S-O-P"/>
            </w:pPr>
            <w:r w:rsidRPr="00A32027">
              <w:t>S</w:t>
            </w:r>
          </w:p>
        </w:tc>
        <w:tc>
          <w:tcPr>
            <w:tcW w:w="1138" w:type="dxa"/>
          </w:tcPr>
          <w:p w14:paraId="6348F8D0" w14:textId="77777777" w:rsidR="008B26A1" w:rsidRPr="00A32027" w:rsidRDefault="008B26A1" w:rsidP="008B26A1">
            <w:pPr>
              <w:pStyle w:val="S-O-P"/>
            </w:pPr>
            <w:r w:rsidRPr="00A32027">
              <w:t>S</w:t>
            </w:r>
          </w:p>
        </w:tc>
        <w:tc>
          <w:tcPr>
            <w:tcW w:w="1194" w:type="dxa"/>
          </w:tcPr>
          <w:p w14:paraId="017E2054" w14:textId="77777777" w:rsidR="008B26A1" w:rsidRPr="00A32027" w:rsidRDefault="008B26A1" w:rsidP="008B26A1">
            <w:pPr>
              <w:pStyle w:val="S-O-P"/>
            </w:pPr>
            <w:r w:rsidRPr="00A32027">
              <w:t>S</w:t>
            </w:r>
          </w:p>
        </w:tc>
        <w:tc>
          <w:tcPr>
            <w:tcW w:w="1078" w:type="dxa"/>
          </w:tcPr>
          <w:p w14:paraId="5EAAE50B" w14:textId="77777777" w:rsidR="008B26A1" w:rsidRPr="00A32027" w:rsidRDefault="008B26A1" w:rsidP="008B26A1">
            <w:pPr>
              <w:pStyle w:val="S-O-P"/>
            </w:pPr>
            <w:r w:rsidRPr="00A32027">
              <w:t>S</w:t>
            </w:r>
          </w:p>
        </w:tc>
      </w:tr>
      <w:tr w:rsidR="008B26A1" w:rsidRPr="00A32027" w14:paraId="72E5814A" w14:textId="77777777" w:rsidTr="008B26A1">
        <w:tc>
          <w:tcPr>
            <w:tcW w:w="4474" w:type="dxa"/>
          </w:tcPr>
          <w:p w14:paraId="752189FB" w14:textId="77777777" w:rsidR="008B26A1" w:rsidRPr="00A32027" w:rsidRDefault="008B26A1" w:rsidP="008B26A1">
            <w:pPr>
              <w:pStyle w:val="FABodyCopy"/>
            </w:pPr>
            <w:r w:rsidRPr="00A32027">
              <w:t>Auto Stick automatic transmission</w:t>
            </w:r>
          </w:p>
        </w:tc>
        <w:tc>
          <w:tcPr>
            <w:tcW w:w="1082" w:type="dxa"/>
          </w:tcPr>
          <w:p w14:paraId="22B75C65" w14:textId="77777777" w:rsidR="008B26A1" w:rsidRPr="00A32027" w:rsidRDefault="008B26A1" w:rsidP="008B26A1">
            <w:pPr>
              <w:pStyle w:val="S-O-P"/>
            </w:pPr>
            <w:r w:rsidRPr="00A32027">
              <w:t>S</w:t>
            </w:r>
          </w:p>
        </w:tc>
        <w:tc>
          <w:tcPr>
            <w:tcW w:w="1114" w:type="dxa"/>
          </w:tcPr>
          <w:p w14:paraId="6F604C0E" w14:textId="77777777" w:rsidR="008B26A1" w:rsidRPr="00A32027" w:rsidRDefault="008B26A1" w:rsidP="008B26A1">
            <w:pPr>
              <w:pStyle w:val="S-O-P"/>
            </w:pPr>
            <w:r w:rsidRPr="00A32027">
              <w:t>S</w:t>
            </w:r>
          </w:p>
        </w:tc>
        <w:tc>
          <w:tcPr>
            <w:tcW w:w="1138" w:type="dxa"/>
          </w:tcPr>
          <w:p w14:paraId="5C52AC38" w14:textId="77777777" w:rsidR="008B26A1" w:rsidRPr="00A32027" w:rsidRDefault="008B26A1" w:rsidP="008B26A1">
            <w:pPr>
              <w:pStyle w:val="S-O-P"/>
            </w:pPr>
            <w:r w:rsidRPr="00A32027">
              <w:t>S</w:t>
            </w:r>
          </w:p>
        </w:tc>
        <w:tc>
          <w:tcPr>
            <w:tcW w:w="1194" w:type="dxa"/>
          </w:tcPr>
          <w:p w14:paraId="6AA5D95A" w14:textId="77777777" w:rsidR="008B26A1" w:rsidRPr="00A32027" w:rsidRDefault="008B26A1" w:rsidP="008B26A1">
            <w:pPr>
              <w:pStyle w:val="S-O-P"/>
            </w:pPr>
            <w:r w:rsidRPr="00A32027">
              <w:t>S</w:t>
            </w:r>
          </w:p>
        </w:tc>
        <w:tc>
          <w:tcPr>
            <w:tcW w:w="1078" w:type="dxa"/>
          </w:tcPr>
          <w:p w14:paraId="779038F2" w14:textId="77777777" w:rsidR="008B26A1" w:rsidRPr="00A32027" w:rsidRDefault="008B26A1" w:rsidP="008B26A1">
            <w:pPr>
              <w:pStyle w:val="S-O-P"/>
            </w:pPr>
            <w:r w:rsidRPr="00A32027">
              <w:t>S</w:t>
            </w:r>
          </w:p>
        </w:tc>
      </w:tr>
      <w:tr w:rsidR="008B26A1" w:rsidRPr="00A32027" w14:paraId="4A826E75" w14:textId="77777777" w:rsidTr="008B26A1">
        <w:tc>
          <w:tcPr>
            <w:tcW w:w="4474" w:type="dxa"/>
          </w:tcPr>
          <w:p w14:paraId="699DEAF1" w14:textId="77777777" w:rsidR="008B26A1" w:rsidRPr="00A32027" w:rsidRDefault="008B26A1" w:rsidP="008B26A1">
            <w:pPr>
              <w:pStyle w:val="FABodyCopy"/>
            </w:pPr>
            <w:r w:rsidRPr="00A32027">
              <w:t xml:space="preserve">Speed control </w:t>
            </w:r>
          </w:p>
        </w:tc>
        <w:tc>
          <w:tcPr>
            <w:tcW w:w="1082" w:type="dxa"/>
          </w:tcPr>
          <w:p w14:paraId="6A4B1184" w14:textId="77777777" w:rsidR="008B26A1" w:rsidRPr="00A32027" w:rsidRDefault="008B26A1" w:rsidP="008B26A1">
            <w:pPr>
              <w:pStyle w:val="S-O-P"/>
            </w:pPr>
            <w:r w:rsidRPr="00A32027">
              <w:t>S</w:t>
            </w:r>
          </w:p>
        </w:tc>
        <w:tc>
          <w:tcPr>
            <w:tcW w:w="1114" w:type="dxa"/>
          </w:tcPr>
          <w:p w14:paraId="5CEBD95B" w14:textId="77777777" w:rsidR="008B26A1" w:rsidRPr="00A32027" w:rsidRDefault="008B26A1" w:rsidP="008B26A1">
            <w:pPr>
              <w:pStyle w:val="S-O-P"/>
            </w:pPr>
            <w:r w:rsidRPr="00A32027">
              <w:t>S</w:t>
            </w:r>
          </w:p>
        </w:tc>
        <w:tc>
          <w:tcPr>
            <w:tcW w:w="1138" w:type="dxa"/>
          </w:tcPr>
          <w:p w14:paraId="5EFE612E" w14:textId="77777777" w:rsidR="008B26A1" w:rsidRPr="00A32027" w:rsidRDefault="008B26A1" w:rsidP="008B26A1">
            <w:pPr>
              <w:pStyle w:val="S-O-P"/>
            </w:pPr>
            <w:r w:rsidRPr="00A32027">
              <w:t>S</w:t>
            </w:r>
          </w:p>
        </w:tc>
        <w:tc>
          <w:tcPr>
            <w:tcW w:w="1194" w:type="dxa"/>
          </w:tcPr>
          <w:p w14:paraId="5FE31BD8" w14:textId="77777777" w:rsidR="008B26A1" w:rsidRPr="00A32027" w:rsidRDefault="008B26A1" w:rsidP="008B26A1">
            <w:pPr>
              <w:pStyle w:val="S-O-P"/>
            </w:pPr>
            <w:r w:rsidRPr="00A32027">
              <w:t>S</w:t>
            </w:r>
          </w:p>
        </w:tc>
        <w:tc>
          <w:tcPr>
            <w:tcW w:w="1078" w:type="dxa"/>
          </w:tcPr>
          <w:p w14:paraId="26B00A28" w14:textId="77777777" w:rsidR="008B26A1" w:rsidRPr="00A32027" w:rsidRDefault="008B26A1" w:rsidP="008B26A1">
            <w:pPr>
              <w:pStyle w:val="S-O-P"/>
            </w:pPr>
            <w:r w:rsidRPr="00A32027">
              <w:t>S</w:t>
            </w:r>
          </w:p>
        </w:tc>
      </w:tr>
      <w:tr w:rsidR="008B26A1" w:rsidRPr="00A32027" w14:paraId="022B2194" w14:textId="77777777" w:rsidTr="008B26A1">
        <w:tc>
          <w:tcPr>
            <w:tcW w:w="4474" w:type="dxa"/>
          </w:tcPr>
          <w:p w14:paraId="08D454C0" w14:textId="77777777" w:rsidR="008B26A1" w:rsidRPr="00977138" w:rsidRDefault="008B26A1" w:rsidP="00977138">
            <w:pPr>
              <w:pStyle w:val="FABodyIndent1"/>
            </w:pPr>
            <w:r w:rsidRPr="00977138">
              <w:t>Adaptive cruise control (packaged with Driver Assist Group)</w:t>
            </w:r>
          </w:p>
        </w:tc>
        <w:tc>
          <w:tcPr>
            <w:tcW w:w="1082" w:type="dxa"/>
          </w:tcPr>
          <w:p w14:paraId="54C3FFD9" w14:textId="77777777" w:rsidR="008B26A1" w:rsidRPr="00A32027" w:rsidRDefault="00581AAD" w:rsidP="008B26A1">
            <w:pPr>
              <w:pStyle w:val="S-O-P"/>
            </w:pPr>
            <w:r>
              <w:t>NA</w:t>
            </w:r>
          </w:p>
        </w:tc>
        <w:tc>
          <w:tcPr>
            <w:tcW w:w="1114" w:type="dxa"/>
          </w:tcPr>
          <w:p w14:paraId="7E3B0736" w14:textId="77777777" w:rsidR="008B26A1" w:rsidRPr="00A32027" w:rsidRDefault="008B26A1" w:rsidP="008B26A1">
            <w:pPr>
              <w:pStyle w:val="S-O-P"/>
            </w:pPr>
            <w:r w:rsidRPr="00A32027">
              <w:t>O</w:t>
            </w:r>
          </w:p>
        </w:tc>
        <w:tc>
          <w:tcPr>
            <w:tcW w:w="1138" w:type="dxa"/>
          </w:tcPr>
          <w:p w14:paraId="3990AB96" w14:textId="77777777" w:rsidR="008B26A1" w:rsidRPr="00A32027" w:rsidRDefault="008B26A1" w:rsidP="008B26A1">
            <w:pPr>
              <w:pStyle w:val="S-O-P"/>
            </w:pPr>
            <w:r w:rsidRPr="00A32027">
              <w:t>O</w:t>
            </w:r>
          </w:p>
        </w:tc>
        <w:tc>
          <w:tcPr>
            <w:tcW w:w="1194" w:type="dxa"/>
          </w:tcPr>
          <w:p w14:paraId="7E1374D4" w14:textId="77777777" w:rsidR="008B26A1" w:rsidRPr="00A32027" w:rsidRDefault="008B26A1" w:rsidP="008B26A1">
            <w:pPr>
              <w:pStyle w:val="S-O-P"/>
            </w:pPr>
            <w:r w:rsidRPr="00A32027">
              <w:t>S</w:t>
            </w:r>
          </w:p>
        </w:tc>
        <w:tc>
          <w:tcPr>
            <w:tcW w:w="1078" w:type="dxa"/>
          </w:tcPr>
          <w:p w14:paraId="4B75D2F7" w14:textId="77777777" w:rsidR="008B26A1" w:rsidRPr="00A32027" w:rsidRDefault="008B26A1" w:rsidP="008B26A1">
            <w:pPr>
              <w:pStyle w:val="S-O-P"/>
            </w:pPr>
            <w:r w:rsidRPr="00A32027">
              <w:t>S</w:t>
            </w:r>
          </w:p>
        </w:tc>
      </w:tr>
      <w:tr w:rsidR="008B26A1" w:rsidRPr="00A32027" w14:paraId="01ACB6D2" w14:textId="77777777" w:rsidTr="008B26A1">
        <w:tc>
          <w:tcPr>
            <w:tcW w:w="4474" w:type="dxa"/>
          </w:tcPr>
          <w:p w14:paraId="4BB3E80E" w14:textId="77777777" w:rsidR="008B26A1" w:rsidRPr="00A32027" w:rsidRDefault="008B26A1" w:rsidP="008B26A1">
            <w:pPr>
              <w:pStyle w:val="FABodyCopy"/>
            </w:pPr>
            <w:r w:rsidRPr="00A32027">
              <w:t>Engine oil cooler</w:t>
            </w:r>
          </w:p>
        </w:tc>
        <w:tc>
          <w:tcPr>
            <w:tcW w:w="1082" w:type="dxa"/>
          </w:tcPr>
          <w:p w14:paraId="4FDA5141" w14:textId="77777777" w:rsidR="008B26A1" w:rsidRPr="00A32027" w:rsidRDefault="008B26A1" w:rsidP="008B26A1">
            <w:pPr>
              <w:pStyle w:val="S-O-P"/>
            </w:pPr>
            <w:r w:rsidRPr="00A32027">
              <w:t>S</w:t>
            </w:r>
          </w:p>
        </w:tc>
        <w:tc>
          <w:tcPr>
            <w:tcW w:w="1114" w:type="dxa"/>
          </w:tcPr>
          <w:p w14:paraId="056C183D" w14:textId="77777777" w:rsidR="008B26A1" w:rsidRPr="00A32027" w:rsidRDefault="008B26A1" w:rsidP="008B26A1">
            <w:pPr>
              <w:pStyle w:val="S-O-P"/>
            </w:pPr>
            <w:r w:rsidRPr="00A32027">
              <w:t>S</w:t>
            </w:r>
          </w:p>
        </w:tc>
        <w:tc>
          <w:tcPr>
            <w:tcW w:w="1138" w:type="dxa"/>
          </w:tcPr>
          <w:p w14:paraId="1EEA85AC" w14:textId="77777777" w:rsidR="008B26A1" w:rsidRPr="00A32027" w:rsidRDefault="008B26A1" w:rsidP="008B26A1">
            <w:pPr>
              <w:pStyle w:val="S-O-P"/>
            </w:pPr>
            <w:r w:rsidRPr="00A32027">
              <w:t>S</w:t>
            </w:r>
          </w:p>
        </w:tc>
        <w:tc>
          <w:tcPr>
            <w:tcW w:w="1194" w:type="dxa"/>
          </w:tcPr>
          <w:p w14:paraId="2616E317" w14:textId="77777777" w:rsidR="008B26A1" w:rsidRPr="00A32027" w:rsidRDefault="008B26A1" w:rsidP="008B26A1">
            <w:pPr>
              <w:pStyle w:val="S-O-P"/>
            </w:pPr>
            <w:r w:rsidRPr="00A32027">
              <w:t>S</w:t>
            </w:r>
          </w:p>
        </w:tc>
        <w:tc>
          <w:tcPr>
            <w:tcW w:w="1078" w:type="dxa"/>
          </w:tcPr>
          <w:p w14:paraId="5712A765" w14:textId="77777777" w:rsidR="008B26A1" w:rsidRPr="00A32027" w:rsidRDefault="008B26A1" w:rsidP="008B26A1">
            <w:pPr>
              <w:pStyle w:val="S-O-P"/>
            </w:pPr>
            <w:r w:rsidRPr="00A32027">
              <w:t>S</w:t>
            </w:r>
          </w:p>
        </w:tc>
      </w:tr>
      <w:tr w:rsidR="008B26A1" w:rsidRPr="00A32027" w14:paraId="142CF629" w14:textId="77777777" w:rsidTr="008B26A1">
        <w:tc>
          <w:tcPr>
            <w:tcW w:w="4474" w:type="dxa"/>
          </w:tcPr>
          <w:p w14:paraId="59EE43B2" w14:textId="77777777" w:rsidR="008B26A1" w:rsidRPr="00A32027" w:rsidRDefault="008B26A1" w:rsidP="008B26A1">
            <w:pPr>
              <w:pStyle w:val="FABodyCopy"/>
            </w:pPr>
            <w:r w:rsidRPr="00A32027">
              <w:t>Exhaust system — single rear exhaust with dual bright tip; hidden exhaust on remaining models</w:t>
            </w:r>
          </w:p>
        </w:tc>
        <w:tc>
          <w:tcPr>
            <w:tcW w:w="1082" w:type="dxa"/>
          </w:tcPr>
          <w:p w14:paraId="24A7E05B" w14:textId="77777777" w:rsidR="008B26A1" w:rsidRPr="00A32027" w:rsidRDefault="00581AAD" w:rsidP="008B26A1">
            <w:pPr>
              <w:pStyle w:val="S-O-P"/>
            </w:pPr>
            <w:r>
              <w:t>NA</w:t>
            </w:r>
          </w:p>
        </w:tc>
        <w:tc>
          <w:tcPr>
            <w:tcW w:w="1114" w:type="dxa"/>
          </w:tcPr>
          <w:p w14:paraId="5756C19F" w14:textId="77777777" w:rsidR="008B26A1" w:rsidRPr="00A32027" w:rsidRDefault="00581AAD" w:rsidP="008B26A1">
            <w:pPr>
              <w:pStyle w:val="S-O-P"/>
            </w:pPr>
            <w:r>
              <w:t>NA</w:t>
            </w:r>
          </w:p>
        </w:tc>
        <w:tc>
          <w:tcPr>
            <w:tcW w:w="1138" w:type="dxa"/>
          </w:tcPr>
          <w:p w14:paraId="364EE44D" w14:textId="77777777" w:rsidR="008B26A1" w:rsidRPr="00A32027" w:rsidRDefault="00581AAD" w:rsidP="008B26A1">
            <w:pPr>
              <w:pStyle w:val="S-O-P"/>
            </w:pPr>
            <w:r>
              <w:t>NA</w:t>
            </w:r>
          </w:p>
        </w:tc>
        <w:tc>
          <w:tcPr>
            <w:tcW w:w="1194" w:type="dxa"/>
          </w:tcPr>
          <w:p w14:paraId="0B993B43" w14:textId="77777777" w:rsidR="008B26A1" w:rsidRPr="00A32027" w:rsidRDefault="00581AAD" w:rsidP="008B26A1">
            <w:pPr>
              <w:pStyle w:val="S-O-P"/>
            </w:pPr>
            <w:r>
              <w:t>NA</w:t>
            </w:r>
          </w:p>
        </w:tc>
        <w:tc>
          <w:tcPr>
            <w:tcW w:w="1078" w:type="dxa"/>
          </w:tcPr>
          <w:p w14:paraId="1083324A" w14:textId="77777777" w:rsidR="008B26A1" w:rsidRPr="00A32027" w:rsidRDefault="008B26A1" w:rsidP="008B26A1">
            <w:pPr>
              <w:pStyle w:val="S-O-P"/>
            </w:pPr>
            <w:r w:rsidRPr="00A32027">
              <w:t>S</w:t>
            </w:r>
          </w:p>
        </w:tc>
      </w:tr>
      <w:tr w:rsidR="008B26A1" w:rsidRPr="00A32027" w14:paraId="5480D31B" w14:textId="77777777" w:rsidTr="008B26A1">
        <w:tc>
          <w:tcPr>
            <w:tcW w:w="4474" w:type="dxa"/>
          </w:tcPr>
          <w:p w14:paraId="1BEC3BFE" w14:textId="77777777" w:rsidR="008B26A1" w:rsidRPr="00A32027" w:rsidRDefault="008B26A1" w:rsidP="008B26A1">
            <w:pPr>
              <w:pStyle w:val="FABodyCopy"/>
            </w:pPr>
            <w:r w:rsidRPr="00A32027">
              <w:t>Final Drive Gear Ratios</w:t>
            </w:r>
          </w:p>
        </w:tc>
        <w:tc>
          <w:tcPr>
            <w:tcW w:w="1082" w:type="dxa"/>
          </w:tcPr>
          <w:p w14:paraId="50C6427C" w14:textId="77777777" w:rsidR="008B26A1" w:rsidRPr="00A32027" w:rsidRDefault="008B26A1" w:rsidP="008B26A1">
            <w:pPr>
              <w:pStyle w:val="S-O-P"/>
            </w:pPr>
          </w:p>
        </w:tc>
        <w:tc>
          <w:tcPr>
            <w:tcW w:w="1114" w:type="dxa"/>
          </w:tcPr>
          <w:p w14:paraId="60F16643" w14:textId="77777777" w:rsidR="008B26A1" w:rsidRPr="00A32027" w:rsidRDefault="008B26A1" w:rsidP="008B26A1">
            <w:pPr>
              <w:pStyle w:val="S-O-P"/>
            </w:pPr>
          </w:p>
        </w:tc>
        <w:tc>
          <w:tcPr>
            <w:tcW w:w="1138" w:type="dxa"/>
          </w:tcPr>
          <w:p w14:paraId="27ED02AA" w14:textId="77777777" w:rsidR="008B26A1" w:rsidRPr="00A32027" w:rsidRDefault="008B26A1" w:rsidP="008B26A1">
            <w:pPr>
              <w:pStyle w:val="S-O-P"/>
            </w:pPr>
          </w:p>
        </w:tc>
        <w:tc>
          <w:tcPr>
            <w:tcW w:w="1194" w:type="dxa"/>
          </w:tcPr>
          <w:p w14:paraId="4A8C03EE" w14:textId="77777777" w:rsidR="008B26A1" w:rsidRPr="00A32027" w:rsidRDefault="008B26A1" w:rsidP="008B26A1">
            <w:pPr>
              <w:pStyle w:val="S-O-P"/>
            </w:pPr>
          </w:p>
        </w:tc>
        <w:tc>
          <w:tcPr>
            <w:tcW w:w="1078" w:type="dxa"/>
          </w:tcPr>
          <w:p w14:paraId="787FA8EF" w14:textId="77777777" w:rsidR="008B26A1" w:rsidRPr="00A32027" w:rsidRDefault="008B26A1" w:rsidP="008B26A1">
            <w:pPr>
              <w:pStyle w:val="S-O-P"/>
            </w:pPr>
          </w:p>
        </w:tc>
      </w:tr>
      <w:tr w:rsidR="008B26A1" w:rsidRPr="00A32027" w14:paraId="116675CC" w14:textId="77777777" w:rsidTr="008B26A1">
        <w:tc>
          <w:tcPr>
            <w:tcW w:w="4474" w:type="dxa"/>
          </w:tcPr>
          <w:p w14:paraId="6D2F9D6E" w14:textId="77777777" w:rsidR="008B26A1" w:rsidRPr="00A32027" w:rsidRDefault="008B26A1" w:rsidP="00977138">
            <w:pPr>
              <w:pStyle w:val="FABodyIndent1"/>
            </w:pPr>
            <w:r w:rsidRPr="00A32027">
              <w:t>3.502 — front-wheel-drive models with six-speed automatic transmission</w:t>
            </w:r>
          </w:p>
        </w:tc>
        <w:tc>
          <w:tcPr>
            <w:tcW w:w="1082" w:type="dxa"/>
          </w:tcPr>
          <w:p w14:paraId="56B77102" w14:textId="77777777" w:rsidR="008B26A1" w:rsidRPr="00A32027" w:rsidRDefault="008B26A1" w:rsidP="008B26A1">
            <w:pPr>
              <w:pStyle w:val="S-O-P"/>
            </w:pPr>
            <w:r w:rsidRPr="00A32027">
              <w:t>S</w:t>
            </w:r>
          </w:p>
        </w:tc>
        <w:tc>
          <w:tcPr>
            <w:tcW w:w="1114" w:type="dxa"/>
          </w:tcPr>
          <w:p w14:paraId="567730DE" w14:textId="77777777" w:rsidR="008B26A1" w:rsidRPr="00A32027" w:rsidRDefault="008B26A1" w:rsidP="008B26A1">
            <w:pPr>
              <w:pStyle w:val="S-O-P"/>
            </w:pPr>
            <w:r w:rsidRPr="00A32027">
              <w:t>S</w:t>
            </w:r>
          </w:p>
        </w:tc>
        <w:tc>
          <w:tcPr>
            <w:tcW w:w="1138" w:type="dxa"/>
          </w:tcPr>
          <w:p w14:paraId="359A9801" w14:textId="77777777" w:rsidR="008B26A1" w:rsidRPr="00A32027" w:rsidRDefault="008B26A1" w:rsidP="008B26A1">
            <w:pPr>
              <w:pStyle w:val="S-O-P"/>
            </w:pPr>
            <w:r w:rsidRPr="00A32027">
              <w:t>S</w:t>
            </w:r>
          </w:p>
        </w:tc>
        <w:tc>
          <w:tcPr>
            <w:tcW w:w="1194" w:type="dxa"/>
          </w:tcPr>
          <w:p w14:paraId="06C632A9" w14:textId="77777777" w:rsidR="008B26A1" w:rsidRPr="00A32027" w:rsidRDefault="00581AAD" w:rsidP="008B26A1">
            <w:pPr>
              <w:pStyle w:val="S-O-P"/>
            </w:pPr>
            <w:r>
              <w:t>NA</w:t>
            </w:r>
          </w:p>
        </w:tc>
        <w:tc>
          <w:tcPr>
            <w:tcW w:w="1078" w:type="dxa"/>
          </w:tcPr>
          <w:p w14:paraId="7C923E21" w14:textId="77777777" w:rsidR="008B26A1" w:rsidRPr="00A32027" w:rsidRDefault="00581AAD" w:rsidP="008B26A1">
            <w:pPr>
              <w:pStyle w:val="S-O-P"/>
            </w:pPr>
            <w:r>
              <w:t>NA</w:t>
            </w:r>
          </w:p>
        </w:tc>
      </w:tr>
      <w:tr w:rsidR="008B26A1" w:rsidRPr="00A32027" w14:paraId="745A9B3E" w14:textId="77777777" w:rsidTr="008B26A1">
        <w:tc>
          <w:tcPr>
            <w:tcW w:w="4474" w:type="dxa"/>
          </w:tcPr>
          <w:p w14:paraId="22C1C5B0" w14:textId="77777777" w:rsidR="008B26A1" w:rsidRPr="00A32027" w:rsidRDefault="008B26A1" w:rsidP="00977138">
            <w:pPr>
              <w:pStyle w:val="FABodyIndent1"/>
            </w:pPr>
            <w:r w:rsidRPr="00A32027">
              <w:t>3.73 — included with nine-speed automatic (standard on 4x4 models)</w:t>
            </w:r>
          </w:p>
        </w:tc>
        <w:tc>
          <w:tcPr>
            <w:tcW w:w="1082" w:type="dxa"/>
          </w:tcPr>
          <w:p w14:paraId="7EC9BBB6" w14:textId="77777777" w:rsidR="008B26A1" w:rsidRPr="00A32027" w:rsidRDefault="008B26A1" w:rsidP="008B26A1">
            <w:pPr>
              <w:pStyle w:val="S-O-P"/>
            </w:pPr>
            <w:r w:rsidRPr="00A32027">
              <w:t>S</w:t>
            </w:r>
          </w:p>
        </w:tc>
        <w:tc>
          <w:tcPr>
            <w:tcW w:w="1114" w:type="dxa"/>
          </w:tcPr>
          <w:p w14:paraId="1C333FF6" w14:textId="77777777" w:rsidR="008B26A1" w:rsidRPr="00A32027" w:rsidRDefault="008B26A1" w:rsidP="008B26A1">
            <w:pPr>
              <w:pStyle w:val="S-O-P"/>
            </w:pPr>
            <w:r w:rsidRPr="00A32027">
              <w:t>S</w:t>
            </w:r>
          </w:p>
        </w:tc>
        <w:tc>
          <w:tcPr>
            <w:tcW w:w="1138" w:type="dxa"/>
          </w:tcPr>
          <w:p w14:paraId="75298A2B" w14:textId="77777777" w:rsidR="008B26A1" w:rsidRPr="00A32027" w:rsidRDefault="008B26A1" w:rsidP="008B26A1">
            <w:pPr>
              <w:pStyle w:val="S-O-P"/>
            </w:pPr>
            <w:r w:rsidRPr="00A32027">
              <w:t>S</w:t>
            </w:r>
          </w:p>
        </w:tc>
        <w:tc>
          <w:tcPr>
            <w:tcW w:w="1194" w:type="dxa"/>
          </w:tcPr>
          <w:p w14:paraId="55A6909A" w14:textId="77777777" w:rsidR="008B26A1" w:rsidRPr="00A32027" w:rsidRDefault="00581AAD" w:rsidP="008B26A1">
            <w:pPr>
              <w:pStyle w:val="S-O-P"/>
            </w:pPr>
            <w:r>
              <w:t>NA</w:t>
            </w:r>
          </w:p>
        </w:tc>
        <w:tc>
          <w:tcPr>
            <w:tcW w:w="1078" w:type="dxa"/>
          </w:tcPr>
          <w:p w14:paraId="72063CE2" w14:textId="77777777" w:rsidR="008B26A1" w:rsidRPr="00A32027" w:rsidRDefault="008B26A1" w:rsidP="008B26A1">
            <w:pPr>
              <w:pStyle w:val="S-O-P"/>
            </w:pPr>
            <w:r w:rsidRPr="00A32027">
              <w:t>S</w:t>
            </w:r>
          </w:p>
        </w:tc>
      </w:tr>
      <w:tr w:rsidR="008B26A1" w:rsidRPr="00A32027" w14:paraId="542F358D" w14:textId="77777777" w:rsidTr="008B26A1">
        <w:tc>
          <w:tcPr>
            <w:tcW w:w="4474" w:type="dxa"/>
          </w:tcPr>
          <w:p w14:paraId="53027E27" w14:textId="77777777" w:rsidR="008B26A1" w:rsidRPr="00A32027" w:rsidRDefault="008B26A1" w:rsidP="00977138">
            <w:pPr>
              <w:pStyle w:val="FABodyIndent1"/>
            </w:pPr>
            <w:r w:rsidRPr="00A32027">
              <w:t>4.334 (Trailhawk only)</w:t>
            </w:r>
          </w:p>
        </w:tc>
        <w:tc>
          <w:tcPr>
            <w:tcW w:w="1082" w:type="dxa"/>
          </w:tcPr>
          <w:p w14:paraId="21AE75E9" w14:textId="77777777" w:rsidR="008B26A1" w:rsidRPr="00A32027" w:rsidRDefault="00581AAD" w:rsidP="008B26A1">
            <w:pPr>
              <w:pStyle w:val="S-O-P"/>
            </w:pPr>
            <w:r>
              <w:t>NA</w:t>
            </w:r>
          </w:p>
        </w:tc>
        <w:tc>
          <w:tcPr>
            <w:tcW w:w="1114" w:type="dxa"/>
          </w:tcPr>
          <w:p w14:paraId="3CEE3A05" w14:textId="77777777" w:rsidR="008B26A1" w:rsidRPr="00A32027" w:rsidRDefault="00581AAD" w:rsidP="008B26A1">
            <w:pPr>
              <w:pStyle w:val="S-O-P"/>
            </w:pPr>
            <w:r>
              <w:t>NA</w:t>
            </w:r>
          </w:p>
        </w:tc>
        <w:tc>
          <w:tcPr>
            <w:tcW w:w="1138" w:type="dxa"/>
          </w:tcPr>
          <w:p w14:paraId="1A34AB82" w14:textId="77777777" w:rsidR="008B26A1" w:rsidRPr="00A32027" w:rsidRDefault="00581AAD" w:rsidP="008B26A1">
            <w:pPr>
              <w:pStyle w:val="S-O-P"/>
            </w:pPr>
            <w:r>
              <w:t>NA</w:t>
            </w:r>
          </w:p>
        </w:tc>
        <w:tc>
          <w:tcPr>
            <w:tcW w:w="1194" w:type="dxa"/>
          </w:tcPr>
          <w:p w14:paraId="71A45DF6" w14:textId="77777777" w:rsidR="008B26A1" w:rsidRPr="00A32027" w:rsidRDefault="008B26A1" w:rsidP="008B26A1">
            <w:pPr>
              <w:pStyle w:val="S-O-P"/>
            </w:pPr>
            <w:r w:rsidRPr="00A32027">
              <w:t>S</w:t>
            </w:r>
          </w:p>
        </w:tc>
        <w:tc>
          <w:tcPr>
            <w:tcW w:w="1078" w:type="dxa"/>
          </w:tcPr>
          <w:p w14:paraId="49B58800" w14:textId="77777777" w:rsidR="008B26A1" w:rsidRPr="00A32027" w:rsidRDefault="00581AAD" w:rsidP="008B26A1">
            <w:pPr>
              <w:pStyle w:val="S-O-P"/>
            </w:pPr>
            <w:r>
              <w:t>NA</w:t>
            </w:r>
          </w:p>
        </w:tc>
      </w:tr>
      <w:tr w:rsidR="008B26A1" w:rsidRPr="00A32027" w14:paraId="1B9CE579" w14:textId="77777777" w:rsidTr="008B26A1">
        <w:tc>
          <w:tcPr>
            <w:tcW w:w="4474" w:type="dxa"/>
          </w:tcPr>
          <w:p w14:paraId="32263BFD" w14:textId="77777777" w:rsidR="008B26A1" w:rsidRPr="00A32027" w:rsidRDefault="008B26A1" w:rsidP="008B26A1">
            <w:pPr>
              <w:pStyle w:val="FABodyCopy"/>
            </w:pPr>
            <w:r w:rsidRPr="00A32027">
              <w:t>Front-wheel drive (FWD)</w:t>
            </w:r>
          </w:p>
        </w:tc>
        <w:tc>
          <w:tcPr>
            <w:tcW w:w="1082" w:type="dxa"/>
          </w:tcPr>
          <w:p w14:paraId="7FD8239C" w14:textId="77777777" w:rsidR="008B26A1" w:rsidRPr="00A32027" w:rsidRDefault="008B26A1" w:rsidP="008B26A1">
            <w:pPr>
              <w:pStyle w:val="S-O-P"/>
            </w:pPr>
            <w:r w:rsidRPr="00A32027">
              <w:t>S</w:t>
            </w:r>
          </w:p>
        </w:tc>
        <w:tc>
          <w:tcPr>
            <w:tcW w:w="1114" w:type="dxa"/>
          </w:tcPr>
          <w:p w14:paraId="21DB1B8C" w14:textId="77777777" w:rsidR="008B26A1" w:rsidRPr="00A32027" w:rsidRDefault="008B26A1" w:rsidP="008B26A1">
            <w:pPr>
              <w:pStyle w:val="S-O-P"/>
            </w:pPr>
            <w:r w:rsidRPr="00A32027">
              <w:t>S</w:t>
            </w:r>
          </w:p>
        </w:tc>
        <w:tc>
          <w:tcPr>
            <w:tcW w:w="1138" w:type="dxa"/>
          </w:tcPr>
          <w:p w14:paraId="6DBC97B5" w14:textId="77777777" w:rsidR="008B26A1" w:rsidRPr="00A32027" w:rsidRDefault="008B26A1" w:rsidP="008B26A1">
            <w:pPr>
              <w:pStyle w:val="S-O-P"/>
            </w:pPr>
            <w:r w:rsidRPr="00A32027">
              <w:t>S</w:t>
            </w:r>
          </w:p>
        </w:tc>
        <w:tc>
          <w:tcPr>
            <w:tcW w:w="1194" w:type="dxa"/>
          </w:tcPr>
          <w:p w14:paraId="7714F063" w14:textId="77777777" w:rsidR="008B26A1" w:rsidRPr="00A32027" w:rsidRDefault="00581AAD" w:rsidP="008B26A1">
            <w:pPr>
              <w:pStyle w:val="S-O-P"/>
            </w:pPr>
            <w:r>
              <w:t>NA</w:t>
            </w:r>
          </w:p>
        </w:tc>
        <w:tc>
          <w:tcPr>
            <w:tcW w:w="1078" w:type="dxa"/>
          </w:tcPr>
          <w:p w14:paraId="79570D0F" w14:textId="77777777" w:rsidR="008B26A1" w:rsidRPr="00A32027" w:rsidRDefault="00581AAD" w:rsidP="008B26A1">
            <w:pPr>
              <w:pStyle w:val="S-O-P"/>
            </w:pPr>
            <w:r>
              <w:t>NA</w:t>
            </w:r>
          </w:p>
        </w:tc>
      </w:tr>
      <w:tr w:rsidR="008B26A1" w:rsidRPr="00A32027" w14:paraId="19B59EB0" w14:textId="77777777" w:rsidTr="008B26A1">
        <w:tc>
          <w:tcPr>
            <w:tcW w:w="4474" w:type="dxa"/>
          </w:tcPr>
          <w:p w14:paraId="6D1C1185" w14:textId="77777777" w:rsidR="008B26A1" w:rsidRPr="00A32027" w:rsidRDefault="008B26A1" w:rsidP="008B26A1">
            <w:pPr>
              <w:pStyle w:val="FABodyCopy"/>
            </w:pPr>
            <w:r w:rsidRPr="00A32027">
              <w:t>Fuel door — capless fuel filler</w:t>
            </w:r>
          </w:p>
        </w:tc>
        <w:tc>
          <w:tcPr>
            <w:tcW w:w="1082" w:type="dxa"/>
          </w:tcPr>
          <w:p w14:paraId="68D90EDB" w14:textId="77777777" w:rsidR="008B26A1" w:rsidRPr="00A32027" w:rsidRDefault="008B26A1" w:rsidP="008B26A1">
            <w:pPr>
              <w:pStyle w:val="S-O-P"/>
            </w:pPr>
            <w:r w:rsidRPr="00A32027">
              <w:t>S</w:t>
            </w:r>
          </w:p>
        </w:tc>
        <w:tc>
          <w:tcPr>
            <w:tcW w:w="1114" w:type="dxa"/>
          </w:tcPr>
          <w:p w14:paraId="6A1BC4FE" w14:textId="77777777" w:rsidR="008B26A1" w:rsidRPr="00A32027" w:rsidRDefault="008B26A1" w:rsidP="008B26A1">
            <w:pPr>
              <w:pStyle w:val="S-O-P"/>
            </w:pPr>
            <w:r w:rsidRPr="00A32027">
              <w:t>S</w:t>
            </w:r>
          </w:p>
        </w:tc>
        <w:tc>
          <w:tcPr>
            <w:tcW w:w="1138" w:type="dxa"/>
          </w:tcPr>
          <w:p w14:paraId="46613185" w14:textId="77777777" w:rsidR="008B26A1" w:rsidRPr="00A32027" w:rsidRDefault="008B26A1" w:rsidP="008B26A1">
            <w:pPr>
              <w:pStyle w:val="S-O-P"/>
            </w:pPr>
            <w:r w:rsidRPr="00A32027">
              <w:t>S</w:t>
            </w:r>
          </w:p>
        </w:tc>
        <w:tc>
          <w:tcPr>
            <w:tcW w:w="1194" w:type="dxa"/>
          </w:tcPr>
          <w:p w14:paraId="19B58EB7" w14:textId="77777777" w:rsidR="008B26A1" w:rsidRPr="00A32027" w:rsidRDefault="008B26A1" w:rsidP="008B26A1">
            <w:pPr>
              <w:pStyle w:val="S-O-P"/>
            </w:pPr>
            <w:r w:rsidRPr="00A32027">
              <w:t>S</w:t>
            </w:r>
          </w:p>
        </w:tc>
        <w:tc>
          <w:tcPr>
            <w:tcW w:w="1078" w:type="dxa"/>
          </w:tcPr>
          <w:p w14:paraId="6530BC53" w14:textId="77777777" w:rsidR="008B26A1" w:rsidRPr="00A32027" w:rsidRDefault="008B26A1" w:rsidP="008B26A1">
            <w:pPr>
              <w:pStyle w:val="S-O-P"/>
            </w:pPr>
            <w:r w:rsidRPr="00A32027">
              <w:t>S</w:t>
            </w:r>
          </w:p>
        </w:tc>
      </w:tr>
      <w:tr w:rsidR="008B26A1" w:rsidRPr="00A32027" w14:paraId="2F393853" w14:textId="77777777" w:rsidTr="008B26A1">
        <w:tc>
          <w:tcPr>
            <w:tcW w:w="4474" w:type="dxa"/>
          </w:tcPr>
          <w:p w14:paraId="679573F1" w14:textId="77777777" w:rsidR="008B26A1" w:rsidRPr="00A32027" w:rsidRDefault="008B26A1" w:rsidP="008B26A1">
            <w:pPr>
              <w:pStyle w:val="FABodyCopy"/>
            </w:pPr>
            <w:r w:rsidRPr="00A32027">
              <w:lastRenderedPageBreak/>
              <w:t>Fuel tank — 13.5 gallons</w:t>
            </w:r>
          </w:p>
        </w:tc>
        <w:tc>
          <w:tcPr>
            <w:tcW w:w="1082" w:type="dxa"/>
          </w:tcPr>
          <w:p w14:paraId="6B8DD29E" w14:textId="77777777" w:rsidR="008B26A1" w:rsidRPr="00A32027" w:rsidRDefault="008B26A1" w:rsidP="008B26A1">
            <w:pPr>
              <w:pStyle w:val="S-O-P"/>
            </w:pPr>
            <w:r w:rsidRPr="00A32027">
              <w:t>S</w:t>
            </w:r>
          </w:p>
        </w:tc>
        <w:tc>
          <w:tcPr>
            <w:tcW w:w="1114" w:type="dxa"/>
          </w:tcPr>
          <w:p w14:paraId="3AD5F115" w14:textId="77777777" w:rsidR="008B26A1" w:rsidRPr="00A32027" w:rsidRDefault="008B26A1" w:rsidP="008B26A1">
            <w:pPr>
              <w:pStyle w:val="S-O-P"/>
            </w:pPr>
            <w:r w:rsidRPr="00A32027">
              <w:t>S</w:t>
            </w:r>
          </w:p>
        </w:tc>
        <w:tc>
          <w:tcPr>
            <w:tcW w:w="1138" w:type="dxa"/>
          </w:tcPr>
          <w:p w14:paraId="3C8E8BDE" w14:textId="77777777" w:rsidR="008B26A1" w:rsidRPr="00A32027" w:rsidRDefault="008B26A1" w:rsidP="008B26A1">
            <w:pPr>
              <w:pStyle w:val="S-O-P"/>
            </w:pPr>
            <w:r w:rsidRPr="00A32027">
              <w:t>S</w:t>
            </w:r>
          </w:p>
        </w:tc>
        <w:tc>
          <w:tcPr>
            <w:tcW w:w="1194" w:type="dxa"/>
          </w:tcPr>
          <w:p w14:paraId="4398AA4D" w14:textId="77777777" w:rsidR="008B26A1" w:rsidRPr="00A32027" w:rsidRDefault="008B26A1" w:rsidP="008B26A1">
            <w:pPr>
              <w:pStyle w:val="S-O-P"/>
            </w:pPr>
            <w:r w:rsidRPr="00A32027">
              <w:t>S</w:t>
            </w:r>
          </w:p>
        </w:tc>
        <w:tc>
          <w:tcPr>
            <w:tcW w:w="1078" w:type="dxa"/>
          </w:tcPr>
          <w:p w14:paraId="52CA1FF7" w14:textId="77777777" w:rsidR="008B26A1" w:rsidRPr="00A32027" w:rsidRDefault="008B26A1" w:rsidP="008B26A1">
            <w:pPr>
              <w:pStyle w:val="S-O-P"/>
            </w:pPr>
            <w:r w:rsidRPr="00A32027">
              <w:t>S</w:t>
            </w:r>
          </w:p>
        </w:tc>
      </w:tr>
      <w:tr w:rsidR="008B26A1" w:rsidRPr="00A32027" w14:paraId="78160801" w14:textId="77777777" w:rsidTr="008B26A1">
        <w:tc>
          <w:tcPr>
            <w:tcW w:w="4474" w:type="dxa"/>
          </w:tcPr>
          <w:p w14:paraId="413289B7" w14:textId="77777777" w:rsidR="008B26A1" w:rsidRPr="00A32027" w:rsidRDefault="008B26A1" w:rsidP="008B26A1">
            <w:pPr>
              <w:pStyle w:val="FABodyCopy"/>
            </w:pPr>
            <w:r w:rsidRPr="00A32027">
              <w:t>Gross Vehicle Weight (GVW) Rating</w:t>
            </w:r>
          </w:p>
        </w:tc>
        <w:tc>
          <w:tcPr>
            <w:tcW w:w="1082" w:type="dxa"/>
          </w:tcPr>
          <w:p w14:paraId="4ADA08D9" w14:textId="77777777" w:rsidR="008B26A1" w:rsidRPr="00A32027" w:rsidRDefault="008B26A1" w:rsidP="008B26A1">
            <w:pPr>
              <w:pStyle w:val="S-O-P"/>
            </w:pPr>
          </w:p>
        </w:tc>
        <w:tc>
          <w:tcPr>
            <w:tcW w:w="1114" w:type="dxa"/>
          </w:tcPr>
          <w:p w14:paraId="29923EBB" w14:textId="77777777" w:rsidR="008B26A1" w:rsidRPr="00A32027" w:rsidRDefault="008B26A1" w:rsidP="008B26A1">
            <w:pPr>
              <w:pStyle w:val="S-O-P"/>
            </w:pPr>
          </w:p>
        </w:tc>
        <w:tc>
          <w:tcPr>
            <w:tcW w:w="1138" w:type="dxa"/>
          </w:tcPr>
          <w:p w14:paraId="6A7D53DD" w14:textId="77777777" w:rsidR="008B26A1" w:rsidRPr="00A32027" w:rsidRDefault="008B26A1" w:rsidP="008B26A1">
            <w:pPr>
              <w:pStyle w:val="S-O-P"/>
            </w:pPr>
          </w:p>
        </w:tc>
        <w:tc>
          <w:tcPr>
            <w:tcW w:w="1194" w:type="dxa"/>
          </w:tcPr>
          <w:p w14:paraId="65072D82" w14:textId="77777777" w:rsidR="008B26A1" w:rsidRPr="00A32027" w:rsidRDefault="008B26A1" w:rsidP="008B26A1">
            <w:pPr>
              <w:pStyle w:val="S-O-P"/>
            </w:pPr>
          </w:p>
        </w:tc>
        <w:tc>
          <w:tcPr>
            <w:tcW w:w="1078" w:type="dxa"/>
          </w:tcPr>
          <w:p w14:paraId="5F69C777" w14:textId="77777777" w:rsidR="008B26A1" w:rsidRPr="00A32027" w:rsidRDefault="008B26A1" w:rsidP="008B26A1">
            <w:pPr>
              <w:pStyle w:val="S-O-P"/>
            </w:pPr>
          </w:p>
        </w:tc>
      </w:tr>
      <w:tr w:rsidR="008B26A1" w:rsidRPr="00A32027" w14:paraId="69890982" w14:textId="77777777" w:rsidTr="008B26A1">
        <w:tc>
          <w:tcPr>
            <w:tcW w:w="4474" w:type="dxa"/>
          </w:tcPr>
          <w:p w14:paraId="003DFE29" w14:textId="77777777" w:rsidR="008B26A1" w:rsidRPr="00977138" w:rsidRDefault="008B26A1" w:rsidP="00977138">
            <w:pPr>
              <w:pStyle w:val="FABodyIndent1"/>
            </w:pPr>
            <w:r w:rsidRPr="00977138">
              <w:t>4,400 lbs. (FWD models only)</w:t>
            </w:r>
          </w:p>
        </w:tc>
        <w:tc>
          <w:tcPr>
            <w:tcW w:w="1082" w:type="dxa"/>
          </w:tcPr>
          <w:p w14:paraId="654C1EAB" w14:textId="77777777" w:rsidR="008B26A1" w:rsidRPr="00A32027" w:rsidRDefault="008B26A1" w:rsidP="008B26A1">
            <w:pPr>
              <w:pStyle w:val="S-O-P"/>
            </w:pPr>
            <w:r w:rsidRPr="00A32027">
              <w:t>S</w:t>
            </w:r>
          </w:p>
        </w:tc>
        <w:tc>
          <w:tcPr>
            <w:tcW w:w="1114" w:type="dxa"/>
          </w:tcPr>
          <w:p w14:paraId="344173AB" w14:textId="77777777" w:rsidR="008B26A1" w:rsidRPr="00A32027" w:rsidRDefault="008B26A1" w:rsidP="008B26A1">
            <w:pPr>
              <w:pStyle w:val="S-O-P"/>
            </w:pPr>
            <w:r w:rsidRPr="00A32027">
              <w:t>S</w:t>
            </w:r>
          </w:p>
        </w:tc>
        <w:tc>
          <w:tcPr>
            <w:tcW w:w="1138" w:type="dxa"/>
          </w:tcPr>
          <w:p w14:paraId="4DFF3E69" w14:textId="77777777" w:rsidR="008B26A1" w:rsidRPr="00A32027" w:rsidRDefault="008B26A1" w:rsidP="008B26A1">
            <w:pPr>
              <w:pStyle w:val="S-O-P"/>
            </w:pPr>
            <w:r w:rsidRPr="00A32027">
              <w:t>S</w:t>
            </w:r>
          </w:p>
        </w:tc>
        <w:tc>
          <w:tcPr>
            <w:tcW w:w="1194" w:type="dxa"/>
          </w:tcPr>
          <w:p w14:paraId="540A336F" w14:textId="77777777" w:rsidR="008B26A1" w:rsidRPr="00A32027" w:rsidRDefault="00581AAD" w:rsidP="008B26A1">
            <w:pPr>
              <w:pStyle w:val="S-O-P"/>
            </w:pPr>
            <w:r>
              <w:t>NA</w:t>
            </w:r>
          </w:p>
        </w:tc>
        <w:tc>
          <w:tcPr>
            <w:tcW w:w="1078" w:type="dxa"/>
          </w:tcPr>
          <w:p w14:paraId="26641BBE" w14:textId="77777777" w:rsidR="008B26A1" w:rsidRPr="00A32027" w:rsidRDefault="00581AAD" w:rsidP="008B26A1">
            <w:pPr>
              <w:pStyle w:val="S-O-P"/>
            </w:pPr>
            <w:r>
              <w:t>NA</w:t>
            </w:r>
          </w:p>
        </w:tc>
      </w:tr>
      <w:tr w:rsidR="008B26A1" w:rsidRPr="00A32027" w14:paraId="5C3F7F78" w14:textId="77777777" w:rsidTr="008B26A1">
        <w:tc>
          <w:tcPr>
            <w:tcW w:w="4474" w:type="dxa"/>
          </w:tcPr>
          <w:p w14:paraId="493EB6FD" w14:textId="77777777" w:rsidR="008B26A1" w:rsidRPr="00977138" w:rsidRDefault="008B26A1" w:rsidP="00977138">
            <w:pPr>
              <w:pStyle w:val="FABodyIndent1"/>
            </w:pPr>
            <w:r w:rsidRPr="00977138">
              <w:t>4,600 lbs. (standard on 4x4 models)</w:t>
            </w:r>
          </w:p>
        </w:tc>
        <w:tc>
          <w:tcPr>
            <w:tcW w:w="1082" w:type="dxa"/>
          </w:tcPr>
          <w:p w14:paraId="05FEDDEF" w14:textId="77777777" w:rsidR="008B26A1" w:rsidRPr="00A32027" w:rsidRDefault="008B26A1" w:rsidP="008B26A1">
            <w:pPr>
              <w:pStyle w:val="S-O-P"/>
            </w:pPr>
            <w:r w:rsidRPr="00A32027">
              <w:t>S</w:t>
            </w:r>
          </w:p>
        </w:tc>
        <w:tc>
          <w:tcPr>
            <w:tcW w:w="1114" w:type="dxa"/>
          </w:tcPr>
          <w:p w14:paraId="1D94BB05" w14:textId="77777777" w:rsidR="008B26A1" w:rsidRPr="00A32027" w:rsidRDefault="008B26A1" w:rsidP="008B26A1">
            <w:pPr>
              <w:pStyle w:val="S-O-P"/>
            </w:pPr>
            <w:r w:rsidRPr="00A32027">
              <w:t>S</w:t>
            </w:r>
          </w:p>
        </w:tc>
        <w:tc>
          <w:tcPr>
            <w:tcW w:w="1138" w:type="dxa"/>
          </w:tcPr>
          <w:p w14:paraId="6DD77433" w14:textId="77777777" w:rsidR="008B26A1" w:rsidRPr="00A32027" w:rsidRDefault="008B26A1" w:rsidP="008B26A1">
            <w:pPr>
              <w:pStyle w:val="S-O-P"/>
            </w:pPr>
            <w:r w:rsidRPr="00A32027">
              <w:t>S</w:t>
            </w:r>
          </w:p>
        </w:tc>
        <w:tc>
          <w:tcPr>
            <w:tcW w:w="1194" w:type="dxa"/>
          </w:tcPr>
          <w:p w14:paraId="7D91AA01" w14:textId="77777777" w:rsidR="008B26A1" w:rsidRPr="00A32027" w:rsidRDefault="00581AAD" w:rsidP="008B26A1">
            <w:pPr>
              <w:pStyle w:val="S-O-P"/>
            </w:pPr>
            <w:r>
              <w:t>NA</w:t>
            </w:r>
          </w:p>
        </w:tc>
        <w:tc>
          <w:tcPr>
            <w:tcW w:w="1078" w:type="dxa"/>
          </w:tcPr>
          <w:p w14:paraId="5833F4B4" w14:textId="77777777" w:rsidR="008B26A1" w:rsidRPr="00A32027" w:rsidRDefault="008B26A1" w:rsidP="008B26A1">
            <w:pPr>
              <w:pStyle w:val="S-O-P"/>
            </w:pPr>
            <w:r w:rsidRPr="00A32027">
              <w:t>S</w:t>
            </w:r>
          </w:p>
        </w:tc>
      </w:tr>
      <w:tr w:rsidR="008B26A1" w:rsidRPr="00A32027" w14:paraId="522C77CA" w14:textId="77777777" w:rsidTr="008B26A1">
        <w:tc>
          <w:tcPr>
            <w:tcW w:w="4474" w:type="dxa"/>
          </w:tcPr>
          <w:p w14:paraId="0B0A15E2" w14:textId="77777777" w:rsidR="008B26A1" w:rsidRPr="00977138" w:rsidRDefault="008B26A1" w:rsidP="00977138">
            <w:pPr>
              <w:pStyle w:val="FABodyIndent1"/>
            </w:pPr>
            <w:r w:rsidRPr="00977138">
              <w:t>4,700 lbs. (Trailhawk only)</w:t>
            </w:r>
          </w:p>
        </w:tc>
        <w:tc>
          <w:tcPr>
            <w:tcW w:w="1082" w:type="dxa"/>
          </w:tcPr>
          <w:p w14:paraId="1CF6392C" w14:textId="77777777" w:rsidR="008B26A1" w:rsidRPr="00A32027" w:rsidRDefault="00581AAD" w:rsidP="008B26A1">
            <w:pPr>
              <w:pStyle w:val="S-O-P"/>
            </w:pPr>
            <w:r>
              <w:t>NA</w:t>
            </w:r>
          </w:p>
        </w:tc>
        <w:tc>
          <w:tcPr>
            <w:tcW w:w="1114" w:type="dxa"/>
          </w:tcPr>
          <w:p w14:paraId="2CFC1E0F" w14:textId="77777777" w:rsidR="008B26A1" w:rsidRPr="00A32027" w:rsidRDefault="00581AAD" w:rsidP="008B26A1">
            <w:pPr>
              <w:pStyle w:val="S-O-P"/>
            </w:pPr>
            <w:r>
              <w:t>NA</w:t>
            </w:r>
          </w:p>
        </w:tc>
        <w:tc>
          <w:tcPr>
            <w:tcW w:w="1138" w:type="dxa"/>
          </w:tcPr>
          <w:p w14:paraId="5F19ED74" w14:textId="77777777" w:rsidR="008B26A1" w:rsidRPr="00A32027" w:rsidRDefault="00581AAD" w:rsidP="008B26A1">
            <w:pPr>
              <w:pStyle w:val="S-O-P"/>
            </w:pPr>
            <w:r>
              <w:t>NA</w:t>
            </w:r>
          </w:p>
        </w:tc>
        <w:tc>
          <w:tcPr>
            <w:tcW w:w="1194" w:type="dxa"/>
          </w:tcPr>
          <w:p w14:paraId="00B76A57" w14:textId="77777777" w:rsidR="008B26A1" w:rsidRPr="00A32027" w:rsidRDefault="008B26A1" w:rsidP="008B26A1">
            <w:pPr>
              <w:pStyle w:val="S-O-P"/>
            </w:pPr>
            <w:r w:rsidRPr="00A32027">
              <w:t>S</w:t>
            </w:r>
          </w:p>
        </w:tc>
        <w:tc>
          <w:tcPr>
            <w:tcW w:w="1078" w:type="dxa"/>
          </w:tcPr>
          <w:p w14:paraId="17772E00" w14:textId="77777777" w:rsidR="008B26A1" w:rsidRPr="00A32027" w:rsidRDefault="00581AAD" w:rsidP="008B26A1">
            <w:pPr>
              <w:pStyle w:val="S-O-P"/>
            </w:pPr>
            <w:r>
              <w:t>NA</w:t>
            </w:r>
          </w:p>
        </w:tc>
      </w:tr>
      <w:tr w:rsidR="008B26A1" w:rsidRPr="00A32027" w14:paraId="6D0D213C" w14:textId="77777777" w:rsidTr="008B26A1">
        <w:tc>
          <w:tcPr>
            <w:tcW w:w="4474" w:type="dxa"/>
          </w:tcPr>
          <w:p w14:paraId="0EFC51CC" w14:textId="77777777" w:rsidR="008B26A1" w:rsidRPr="00A32027" w:rsidRDefault="008B26A1" w:rsidP="008B26A1">
            <w:pPr>
              <w:pStyle w:val="FABodyCopy"/>
            </w:pPr>
            <w:r w:rsidRPr="00A32027">
              <w:t>Jeep Active Drive — a full-time 4x4 system</w:t>
            </w:r>
          </w:p>
        </w:tc>
        <w:tc>
          <w:tcPr>
            <w:tcW w:w="1082" w:type="dxa"/>
          </w:tcPr>
          <w:p w14:paraId="00DAACF8" w14:textId="77777777" w:rsidR="008B26A1" w:rsidRPr="00A32027" w:rsidRDefault="008B26A1" w:rsidP="008B26A1">
            <w:pPr>
              <w:pStyle w:val="S-O-P"/>
            </w:pPr>
            <w:r w:rsidRPr="00A32027">
              <w:t>S</w:t>
            </w:r>
          </w:p>
        </w:tc>
        <w:tc>
          <w:tcPr>
            <w:tcW w:w="1114" w:type="dxa"/>
          </w:tcPr>
          <w:p w14:paraId="602A5FDD" w14:textId="77777777" w:rsidR="008B26A1" w:rsidRPr="00A32027" w:rsidRDefault="008B26A1" w:rsidP="008B26A1">
            <w:pPr>
              <w:pStyle w:val="S-O-P"/>
            </w:pPr>
            <w:r w:rsidRPr="00A32027">
              <w:t>S</w:t>
            </w:r>
          </w:p>
        </w:tc>
        <w:tc>
          <w:tcPr>
            <w:tcW w:w="1138" w:type="dxa"/>
          </w:tcPr>
          <w:p w14:paraId="54AC7CD9" w14:textId="77777777" w:rsidR="008B26A1" w:rsidRPr="00A32027" w:rsidRDefault="008B26A1" w:rsidP="008B26A1">
            <w:pPr>
              <w:pStyle w:val="S-O-P"/>
            </w:pPr>
            <w:r w:rsidRPr="00A32027">
              <w:t>S</w:t>
            </w:r>
          </w:p>
        </w:tc>
        <w:tc>
          <w:tcPr>
            <w:tcW w:w="1194" w:type="dxa"/>
          </w:tcPr>
          <w:p w14:paraId="783E74C9" w14:textId="77777777" w:rsidR="008B26A1" w:rsidRPr="00A32027" w:rsidRDefault="00581AAD" w:rsidP="008B26A1">
            <w:pPr>
              <w:pStyle w:val="S-O-P"/>
            </w:pPr>
            <w:r>
              <w:t>NA</w:t>
            </w:r>
          </w:p>
        </w:tc>
        <w:tc>
          <w:tcPr>
            <w:tcW w:w="1078" w:type="dxa"/>
          </w:tcPr>
          <w:p w14:paraId="0F1328B3" w14:textId="77777777" w:rsidR="008B26A1" w:rsidRPr="00A32027" w:rsidRDefault="008B26A1" w:rsidP="008B26A1">
            <w:pPr>
              <w:pStyle w:val="S-O-P"/>
            </w:pPr>
            <w:r w:rsidRPr="00A32027">
              <w:t>S</w:t>
            </w:r>
          </w:p>
        </w:tc>
      </w:tr>
      <w:tr w:rsidR="00581AAD" w:rsidRPr="00A32027" w14:paraId="0A4B0BC4" w14:textId="77777777" w:rsidTr="008B26A1">
        <w:tc>
          <w:tcPr>
            <w:tcW w:w="4474" w:type="dxa"/>
          </w:tcPr>
          <w:p w14:paraId="2BC0DC35" w14:textId="77777777" w:rsidR="00581AAD" w:rsidRPr="00A32027" w:rsidRDefault="00581AAD" w:rsidP="00581AAD">
            <w:pPr>
              <w:pStyle w:val="FABodyCopy"/>
            </w:pPr>
            <w:r w:rsidRPr="00A32027">
              <w:t xml:space="preserve">Jeep Active Drive Low — a full-time 4x4 system with low range for a 20:1 crawl ratio </w:t>
            </w:r>
          </w:p>
        </w:tc>
        <w:tc>
          <w:tcPr>
            <w:tcW w:w="1082" w:type="dxa"/>
          </w:tcPr>
          <w:p w14:paraId="20CC95D4" w14:textId="77777777" w:rsidR="00581AAD" w:rsidRPr="00A32027" w:rsidRDefault="00581AAD" w:rsidP="00581AAD">
            <w:pPr>
              <w:pStyle w:val="S-O-P"/>
            </w:pPr>
            <w:r>
              <w:t>NA</w:t>
            </w:r>
          </w:p>
        </w:tc>
        <w:tc>
          <w:tcPr>
            <w:tcW w:w="1114" w:type="dxa"/>
          </w:tcPr>
          <w:p w14:paraId="639C9ECF" w14:textId="77777777" w:rsidR="00581AAD" w:rsidRPr="00A32027" w:rsidRDefault="00581AAD" w:rsidP="00581AAD">
            <w:pPr>
              <w:pStyle w:val="S-O-P"/>
            </w:pPr>
            <w:r>
              <w:t>NA</w:t>
            </w:r>
          </w:p>
        </w:tc>
        <w:tc>
          <w:tcPr>
            <w:tcW w:w="1138" w:type="dxa"/>
          </w:tcPr>
          <w:p w14:paraId="0A855F44" w14:textId="77777777" w:rsidR="00581AAD" w:rsidRPr="00A32027" w:rsidRDefault="00581AAD" w:rsidP="00581AAD">
            <w:pPr>
              <w:pStyle w:val="S-O-P"/>
            </w:pPr>
            <w:r>
              <w:t>NA</w:t>
            </w:r>
          </w:p>
        </w:tc>
        <w:tc>
          <w:tcPr>
            <w:tcW w:w="1194" w:type="dxa"/>
          </w:tcPr>
          <w:p w14:paraId="39A4750B" w14:textId="77777777" w:rsidR="00581AAD" w:rsidRPr="00A32027" w:rsidRDefault="00581AAD" w:rsidP="00581AAD">
            <w:pPr>
              <w:pStyle w:val="S-O-P"/>
            </w:pPr>
            <w:r w:rsidRPr="00A32027">
              <w:t>S</w:t>
            </w:r>
          </w:p>
        </w:tc>
        <w:tc>
          <w:tcPr>
            <w:tcW w:w="1078" w:type="dxa"/>
          </w:tcPr>
          <w:p w14:paraId="752AE974" w14:textId="77777777" w:rsidR="00581AAD" w:rsidRPr="00A32027" w:rsidRDefault="00581AAD" w:rsidP="00581AAD">
            <w:pPr>
              <w:pStyle w:val="S-O-P"/>
            </w:pPr>
            <w:r>
              <w:t>NA</w:t>
            </w:r>
          </w:p>
        </w:tc>
      </w:tr>
      <w:tr w:rsidR="008B26A1" w:rsidRPr="00A32027" w14:paraId="5EF6B360" w14:textId="77777777" w:rsidTr="008B26A1">
        <w:tc>
          <w:tcPr>
            <w:tcW w:w="4474" w:type="dxa"/>
          </w:tcPr>
          <w:p w14:paraId="7C0F2528" w14:textId="77777777" w:rsidR="008B26A1" w:rsidRPr="00A32027" w:rsidRDefault="008B26A1" w:rsidP="008B26A1">
            <w:pPr>
              <w:pStyle w:val="FABodyCopy"/>
            </w:pPr>
            <w:r w:rsidRPr="00A32027">
              <w:t>Push-button start</w:t>
            </w:r>
          </w:p>
        </w:tc>
        <w:tc>
          <w:tcPr>
            <w:tcW w:w="1082" w:type="dxa"/>
          </w:tcPr>
          <w:p w14:paraId="6C117041" w14:textId="77777777" w:rsidR="008B26A1" w:rsidRPr="00A32027" w:rsidRDefault="008B26A1" w:rsidP="008B26A1">
            <w:pPr>
              <w:pStyle w:val="S-O-P"/>
            </w:pPr>
            <w:r w:rsidRPr="00A32027">
              <w:t>S</w:t>
            </w:r>
          </w:p>
        </w:tc>
        <w:tc>
          <w:tcPr>
            <w:tcW w:w="1114" w:type="dxa"/>
          </w:tcPr>
          <w:p w14:paraId="740C7036" w14:textId="77777777" w:rsidR="008B26A1" w:rsidRPr="00A32027" w:rsidRDefault="008B26A1" w:rsidP="008B26A1">
            <w:pPr>
              <w:pStyle w:val="S-O-P"/>
            </w:pPr>
            <w:r w:rsidRPr="00A32027">
              <w:t>S</w:t>
            </w:r>
          </w:p>
        </w:tc>
        <w:tc>
          <w:tcPr>
            <w:tcW w:w="1138" w:type="dxa"/>
          </w:tcPr>
          <w:p w14:paraId="1C39B889" w14:textId="77777777" w:rsidR="008B26A1" w:rsidRPr="00A32027" w:rsidRDefault="008B26A1" w:rsidP="008B26A1">
            <w:pPr>
              <w:pStyle w:val="S-O-P"/>
            </w:pPr>
            <w:r w:rsidRPr="00A32027">
              <w:t>S</w:t>
            </w:r>
          </w:p>
        </w:tc>
        <w:tc>
          <w:tcPr>
            <w:tcW w:w="1194" w:type="dxa"/>
          </w:tcPr>
          <w:p w14:paraId="6D692F6A" w14:textId="77777777" w:rsidR="008B26A1" w:rsidRPr="00A32027" w:rsidRDefault="008B26A1" w:rsidP="008B26A1">
            <w:pPr>
              <w:pStyle w:val="S-O-P"/>
            </w:pPr>
            <w:r w:rsidRPr="00A32027">
              <w:t>S</w:t>
            </w:r>
          </w:p>
        </w:tc>
        <w:tc>
          <w:tcPr>
            <w:tcW w:w="1078" w:type="dxa"/>
          </w:tcPr>
          <w:p w14:paraId="774CF8EE" w14:textId="77777777" w:rsidR="008B26A1" w:rsidRPr="00A32027" w:rsidRDefault="008B26A1" w:rsidP="008B26A1">
            <w:pPr>
              <w:pStyle w:val="S-O-P"/>
            </w:pPr>
            <w:r w:rsidRPr="00A32027">
              <w:t>S</w:t>
            </w:r>
          </w:p>
        </w:tc>
      </w:tr>
      <w:tr w:rsidR="008B26A1" w:rsidRPr="00A32027" w14:paraId="03D78F32" w14:textId="77777777" w:rsidTr="008B26A1">
        <w:tc>
          <w:tcPr>
            <w:tcW w:w="4474" w:type="dxa"/>
          </w:tcPr>
          <w:p w14:paraId="394C5FE3" w14:textId="77777777" w:rsidR="008B26A1" w:rsidRPr="00A32027" w:rsidRDefault="008B26A1" w:rsidP="008B26A1">
            <w:pPr>
              <w:pStyle w:val="FABodyCopy"/>
            </w:pPr>
            <w:r w:rsidRPr="00A32027">
              <w:t>Selec-Terrain</w:t>
            </w:r>
          </w:p>
        </w:tc>
        <w:tc>
          <w:tcPr>
            <w:tcW w:w="1082" w:type="dxa"/>
          </w:tcPr>
          <w:p w14:paraId="42076487" w14:textId="77777777" w:rsidR="008B26A1" w:rsidRPr="00A32027" w:rsidRDefault="008B26A1" w:rsidP="008B26A1">
            <w:pPr>
              <w:pStyle w:val="S-O-P"/>
            </w:pPr>
          </w:p>
        </w:tc>
        <w:tc>
          <w:tcPr>
            <w:tcW w:w="1114" w:type="dxa"/>
          </w:tcPr>
          <w:p w14:paraId="30A85973" w14:textId="77777777" w:rsidR="008B26A1" w:rsidRPr="00A32027" w:rsidRDefault="008B26A1" w:rsidP="008B26A1">
            <w:pPr>
              <w:pStyle w:val="S-O-P"/>
            </w:pPr>
          </w:p>
        </w:tc>
        <w:tc>
          <w:tcPr>
            <w:tcW w:w="1138" w:type="dxa"/>
          </w:tcPr>
          <w:p w14:paraId="457C526A" w14:textId="77777777" w:rsidR="008B26A1" w:rsidRPr="00A32027" w:rsidRDefault="008B26A1" w:rsidP="008B26A1">
            <w:pPr>
              <w:pStyle w:val="S-O-P"/>
            </w:pPr>
          </w:p>
        </w:tc>
        <w:tc>
          <w:tcPr>
            <w:tcW w:w="1194" w:type="dxa"/>
          </w:tcPr>
          <w:p w14:paraId="4D728AD8" w14:textId="77777777" w:rsidR="008B26A1" w:rsidRPr="00A32027" w:rsidRDefault="008B26A1" w:rsidP="008B26A1">
            <w:pPr>
              <w:pStyle w:val="S-O-P"/>
            </w:pPr>
          </w:p>
        </w:tc>
        <w:tc>
          <w:tcPr>
            <w:tcW w:w="1078" w:type="dxa"/>
          </w:tcPr>
          <w:p w14:paraId="3E454E3F" w14:textId="77777777" w:rsidR="008B26A1" w:rsidRPr="00A32027" w:rsidRDefault="008B26A1" w:rsidP="008B26A1">
            <w:pPr>
              <w:pStyle w:val="S-O-P"/>
            </w:pPr>
          </w:p>
        </w:tc>
      </w:tr>
      <w:tr w:rsidR="008B26A1" w:rsidRPr="00A32027" w14:paraId="46868A07" w14:textId="77777777" w:rsidTr="008B26A1">
        <w:tc>
          <w:tcPr>
            <w:tcW w:w="4474" w:type="dxa"/>
          </w:tcPr>
          <w:p w14:paraId="7F9D2F80" w14:textId="77777777" w:rsidR="008B26A1" w:rsidRPr="00977138" w:rsidRDefault="008B26A1" w:rsidP="00977138">
            <w:pPr>
              <w:pStyle w:val="FABodyIndent1"/>
            </w:pPr>
            <w:r w:rsidRPr="00977138">
              <w:t>Center stack dial with three traction control settings: Auto, Snow, Sand/Mud (4x4 models only)</w:t>
            </w:r>
          </w:p>
        </w:tc>
        <w:tc>
          <w:tcPr>
            <w:tcW w:w="1082" w:type="dxa"/>
          </w:tcPr>
          <w:p w14:paraId="4C34467F" w14:textId="77777777" w:rsidR="008B26A1" w:rsidRPr="00A32027" w:rsidRDefault="008B26A1" w:rsidP="008B26A1">
            <w:pPr>
              <w:pStyle w:val="S-O-P"/>
            </w:pPr>
            <w:r w:rsidRPr="00A32027">
              <w:t>S</w:t>
            </w:r>
          </w:p>
        </w:tc>
        <w:tc>
          <w:tcPr>
            <w:tcW w:w="1114" w:type="dxa"/>
          </w:tcPr>
          <w:p w14:paraId="0C815FDD" w14:textId="77777777" w:rsidR="008B26A1" w:rsidRPr="00A32027" w:rsidRDefault="008B26A1" w:rsidP="008B26A1">
            <w:pPr>
              <w:pStyle w:val="S-O-P"/>
            </w:pPr>
            <w:r w:rsidRPr="00A32027">
              <w:t>S</w:t>
            </w:r>
          </w:p>
        </w:tc>
        <w:tc>
          <w:tcPr>
            <w:tcW w:w="1138" w:type="dxa"/>
          </w:tcPr>
          <w:p w14:paraId="5A476013" w14:textId="77777777" w:rsidR="008B26A1" w:rsidRPr="00A32027" w:rsidRDefault="008B26A1" w:rsidP="008B26A1">
            <w:pPr>
              <w:pStyle w:val="S-O-P"/>
            </w:pPr>
            <w:r w:rsidRPr="00A32027">
              <w:t>S</w:t>
            </w:r>
          </w:p>
        </w:tc>
        <w:tc>
          <w:tcPr>
            <w:tcW w:w="1194" w:type="dxa"/>
          </w:tcPr>
          <w:p w14:paraId="7F3D9AFB" w14:textId="77777777" w:rsidR="008B26A1" w:rsidRPr="00A32027" w:rsidRDefault="00581AAD" w:rsidP="008B26A1">
            <w:pPr>
              <w:pStyle w:val="S-O-P"/>
            </w:pPr>
            <w:r>
              <w:t>NA</w:t>
            </w:r>
          </w:p>
        </w:tc>
        <w:tc>
          <w:tcPr>
            <w:tcW w:w="1078" w:type="dxa"/>
          </w:tcPr>
          <w:p w14:paraId="796F8677" w14:textId="77777777" w:rsidR="008B26A1" w:rsidRPr="00A32027" w:rsidRDefault="008B26A1" w:rsidP="008B26A1">
            <w:pPr>
              <w:pStyle w:val="S-O-P"/>
            </w:pPr>
            <w:r w:rsidRPr="00A32027">
              <w:t>S</w:t>
            </w:r>
          </w:p>
        </w:tc>
      </w:tr>
      <w:tr w:rsidR="00581AAD" w:rsidRPr="00A32027" w14:paraId="6C8067E5" w14:textId="77777777" w:rsidTr="008B26A1">
        <w:tc>
          <w:tcPr>
            <w:tcW w:w="4474" w:type="dxa"/>
          </w:tcPr>
          <w:p w14:paraId="3269FFB1" w14:textId="77777777" w:rsidR="00581AAD" w:rsidRPr="00977138" w:rsidRDefault="00581AAD" w:rsidP="00977138">
            <w:pPr>
              <w:pStyle w:val="FABodyIndent1"/>
            </w:pPr>
            <w:r w:rsidRPr="00977138">
              <w:t>Auto, Snow, Sand/Mud and Rock modes with Hill-descent Control</w:t>
            </w:r>
          </w:p>
        </w:tc>
        <w:tc>
          <w:tcPr>
            <w:tcW w:w="1082" w:type="dxa"/>
          </w:tcPr>
          <w:p w14:paraId="2782F847" w14:textId="77777777" w:rsidR="00581AAD" w:rsidRPr="00A32027" w:rsidRDefault="00581AAD" w:rsidP="00581AAD">
            <w:pPr>
              <w:pStyle w:val="S-O-P"/>
            </w:pPr>
            <w:r>
              <w:t>NA</w:t>
            </w:r>
          </w:p>
        </w:tc>
        <w:tc>
          <w:tcPr>
            <w:tcW w:w="1114" w:type="dxa"/>
          </w:tcPr>
          <w:p w14:paraId="667B8080" w14:textId="77777777" w:rsidR="00581AAD" w:rsidRPr="00A32027" w:rsidRDefault="00581AAD" w:rsidP="00581AAD">
            <w:pPr>
              <w:pStyle w:val="S-O-P"/>
            </w:pPr>
            <w:r>
              <w:t>NA</w:t>
            </w:r>
          </w:p>
        </w:tc>
        <w:tc>
          <w:tcPr>
            <w:tcW w:w="1138" w:type="dxa"/>
          </w:tcPr>
          <w:p w14:paraId="2AFD9DFF" w14:textId="77777777" w:rsidR="00581AAD" w:rsidRPr="00A32027" w:rsidRDefault="00581AAD" w:rsidP="00581AAD">
            <w:pPr>
              <w:pStyle w:val="S-O-P"/>
            </w:pPr>
            <w:r>
              <w:t>NA</w:t>
            </w:r>
          </w:p>
        </w:tc>
        <w:tc>
          <w:tcPr>
            <w:tcW w:w="1194" w:type="dxa"/>
          </w:tcPr>
          <w:p w14:paraId="5EA2FDE7" w14:textId="77777777" w:rsidR="00581AAD" w:rsidRPr="00A32027" w:rsidRDefault="00581AAD" w:rsidP="00581AAD">
            <w:pPr>
              <w:pStyle w:val="S-O-P"/>
            </w:pPr>
            <w:r w:rsidRPr="00A32027">
              <w:t>S</w:t>
            </w:r>
          </w:p>
        </w:tc>
        <w:tc>
          <w:tcPr>
            <w:tcW w:w="1078" w:type="dxa"/>
          </w:tcPr>
          <w:p w14:paraId="2DF35E96" w14:textId="77777777" w:rsidR="00581AAD" w:rsidRPr="00A32027" w:rsidRDefault="00581AAD" w:rsidP="00581AAD">
            <w:pPr>
              <w:pStyle w:val="S-O-P"/>
            </w:pPr>
            <w:r>
              <w:t>NA</w:t>
            </w:r>
          </w:p>
        </w:tc>
      </w:tr>
      <w:tr w:rsidR="008B26A1" w:rsidRPr="00A32027" w14:paraId="7AF3900E" w14:textId="77777777" w:rsidTr="008B26A1">
        <w:tc>
          <w:tcPr>
            <w:tcW w:w="4474" w:type="dxa"/>
          </w:tcPr>
          <w:p w14:paraId="151EC05E" w14:textId="77777777" w:rsidR="008B26A1" w:rsidRPr="00A32027" w:rsidRDefault="008B26A1" w:rsidP="008B26A1">
            <w:pPr>
              <w:pStyle w:val="FABodyCopy"/>
            </w:pPr>
            <w:r w:rsidRPr="00A32027">
              <w:t>Steering — electric power; tilt/telescoping column</w:t>
            </w:r>
          </w:p>
        </w:tc>
        <w:tc>
          <w:tcPr>
            <w:tcW w:w="1082" w:type="dxa"/>
          </w:tcPr>
          <w:p w14:paraId="57C69982" w14:textId="77777777" w:rsidR="008B26A1" w:rsidRPr="00A32027" w:rsidRDefault="008B26A1" w:rsidP="008B26A1">
            <w:pPr>
              <w:pStyle w:val="S-O-P"/>
            </w:pPr>
            <w:r w:rsidRPr="00A32027">
              <w:t>S</w:t>
            </w:r>
          </w:p>
        </w:tc>
        <w:tc>
          <w:tcPr>
            <w:tcW w:w="1114" w:type="dxa"/>
          </w:tcPr>
          <w:p w14:paraId="78FBF560" w14:textId="77777777" w:rsidR="008B26A1" w:rsidRPr="00A32027" w:rsidRDefault="008B26A1" w:rsidP="008B26A1">
            <w:pPr>
              <w:pStyle w:val="S-O-P"/>
            </w:pPr>
            <w:r w:rsidRPr="00A32027">
              <w:t>S</w:t>
            </w:r>
          </w:p>
        </w:tc>
        <w:tc>
          <w:tcPr>
            <w:tcW w:w="1138" w:type="dxa"/>
          </w:tcPr>
          <w:p w14:paraId="75016C51" w14:textId="77777777" w:rsidR="008B26A1" w:rsidRPr="00A32027" w:rsidRDefault="008B26A1" w:rsidP="008B26A1">
            <w:pPr>
              <w:pStyle w:val="S-O-P"/>
            </w:pPr>
            <w:r w:rsidRPr="00A32027">
              <w:t>S</w:t>
            </w:r>
          </w:p>
        </w:tc>
        <w:tc>
          <w:tcPr>
            <w:tcW w:w="1194" w:type="dxa"/>
          </w:tcPr>
          <w:p w14:paraId="52A556C9" w14:textId="77777777" w:rsidR="008B26A1" w:rsidRPr="00A32027" w:rsidRDefault="008B26A1" w:rsidP="008B26A1">
            <w:pPr>
              <w:pStyle w:val="S-O-P"/>
            </w:pPr>
            <w:r w:rsidRPr="00A32027">
              <w:t>S</w:t>
            </w:r>
          </w:p>
        </w:tc>
        <w:tc>
          <w:tcPr>
            <w:tcW w:w="1078" w:type="dxa"/>
          </w:tcPr>
          <w:p w14:paraId="2BFF447F" w14:textId="77777777" w:rsidR="008B26A1" w:rsidRPr="00A32027" w:rsidRDefault="008B26A1" w:rsidP="008B26A1">
            <w:pPr>
              <w:pStyle w:val="S-O-P"/>
            </w:pPr>
            <w:r w:rsidRPr="00A32027">
              <w:t>S</w:t>
            </w:r>
          </w:p>
        </w:tc>
      </w:tr>
      <w:tr w:rsidR="008B26A1" w:rsidRPr="00A32027" w14:paraId="4AB0AE77" w14:textId="77777777" w:rsidTr="008B26A1">
        <w:tc>
          <w:tcPr>
            <w:tcW w:w="4474" w:type="dxa"/>
          </w:tcPr>
          <w:p w14:paraId="6CEA53B5" w14:textId="77777777" w:rsidR="008B26A1" w:rsidRPr="00A32027" w:rsidRDefault="008B26A1" w:rsidP="008B26A1">
            <w:pPr>
              <w:pStyle w:val="FABodyCopy"/>
            </w:pPr>
            <w:r w:rsidRPr="00A32027">
              <w:t>Stop-start dual battery system</w:t>
            </w:r>
          </w:p>
        </w:tc>
        <w:tc>
          <w:tcPr>
            <w:tcW w:w="1082" w:type="dxa"/>
          </w:tcPr>
          <w:p w14:paraId="749A32DF" w14:textId="77777777" w:rsidR="008B26A1" w:rsidRPr="00A32027" w:rsidRDefault="008B26A1" w:rsidP="008B26A1">
            <w:pPr>
              <w:pStyle w:val="S-O-P"/>
            </w:pPr>
            <w:r w:rsidRPr="00A32027">
              <w:t>S</w:t>
            </w:r>
          </w:p>
        </w:tc>
        <w:tc>
          <w:tcPr>
            <w:tcW w:w="1114" w:type="dxa"/>
          </w:tcPr>
          <w:p w14:paraId="5A9E9969" w14:textId="77777777" w:rsidR="008B26A1" w:rsidRPr="00A32027" w:rsidRDefault="008B26A1" w:rsidP="008B26A1">
            <w:pPr>
              <w:pStyle w:val="S-O-P"/>
            </w:pPr>
            <w:r w:rsidRPr="00A32027">
              <w:t>S</w:t>
            </w:r>
          </w:p>
        </w:tc>
        <w:tc>
          <w:tcPr>
            <w:tcW w:w="1138" w:type="dxa"/>
          </w:tcPr>
          <w:p w14:paraId="1170297D" w14:textId="77777777" w:rsidR="008B26A1" w:rsidRPr="00A32027" w:rsidRDefault="008B26A1" w:rsidP="008B26A1">
            <w:pPr>
              <w:pStyle w:val="S-O-P"/>
            </w:pPr>
            <w:r w:rsidRPr="00A32027">
              <w:t>S</w:t>
            </w:r>
          </w:p>
        </w:tc>
        <w:tc>
          <w:tcPr>
            <w:tcW w:w="1194" w:type="dxa"/>
          </w:tcPr>
          <w:p w14:paraId="16F459CF" w14:textId="77777777" w:rsidR="008B26A1" w:rsidRPr="00A32027" w:rsidRDefault="008B26A1" w:rsidP="008B26A1">
            <w:pPr>
              <w:pStyle w:val="S-O-P"/>
            </w:pPr>
            <w:r w:rsidRPr="00A32027">
              <w:t>S</w:t>
            </w:r>
          </w:p>
        </w:tc>
        <w:tc>
          <w:tcPr>
            <w:tcW w:w="1078" w:type="dxa"/>
          </w:tcPr>
          <w:p w14:paraId="372612EC" w14:textId="77777777" w:rsidR="008B26A1" w:rsidRPr="00A32027" w:rsidRDefault="008B26A1" w:rsidP="008B26A1">
            <w:pPr>
              <w:pStyle w:val="S-O-P"/>
            </w:pPr>
            <w:r w:rsidRPr="00A32027">
              <w:t>S</w:t>
            </w:r>
          </w:p>
        </w:tc>
      </w:tr>
      <w:tr w:rsidR="008B26A1" w:rsidRPr="00A32027" w14:paraId="269D2B17" w14:textId="77777777" w:rsidTr="008B26A1">
        <w:tc>
          <w:tcPr>
            <w:tcW w:w="4474" w:type="dxa"/>
          </w:tcPr>
          <w:p w14:paraId="7721F70D" w14:textId="77777777" w:rsidR="008B26A1" w:rsidRPr="00A32027" w:rsidRDefault="008B26A1" w:rsidP="008B26A1">
            <w:pPr>
              <w:pStyle w:val="FABodyCopy"/>
            </w:pPr>
            <w:r w:rsidRPr="00A32027">
              <w:t>Suspension</w:t>
            </w:r>
          </w:p>
        </w:tc>
        <w:tc>
          <w:tcPr>
            <w:tcW w:w="1082" w:type="dxa"/>
          </w:tcPr>
          <w:p w14:paraId="6D0F962C" w14:textId="77777777" w:rsidR="008B26A1" w:rsidRPr="00A32027" w:rsidRDefault="008B26A1" w:rsidP="008B26A1">
            <w:pPr>
              <w:pStyle w:val="S-O-P"/>
            </w:pPr>
          </w:p>
        </w:tc>
        <w:tc>
          <w:tcPr>
            <w:tcW w:w="1114" w:type="dxa"/>
          </w:tcPr>
          <w:p w14:paraId="0A00F7EB" w14:textId="77777777" w:rsidR="008B26A1" w:rsidRPr="00A32027" w:rsidRDefault="008B26A1" w:rsidP="008B26A1">
            <w:pPr>
              <w:pStyle w:val="S-O-P"/>
            </w:pPr>
          </w:p>
        </w:tc>
        <w:tc>
          <w:tcPr>
            <w:tcW w:w="1138" w:type="dxa"/>
          </w:tcPr>
          <w:p w14:paraId="6233B56E" w14:textId="77777777" w:rsidR="008B26A1" w:rsidRPr="00A32027" w:rsidRDefault="008B26A1" w:rsidP="008B26A1">
            <w:pPr>
              <w:pStyle w:val="S-O-P"/>
            </w:pPr>
          </w:p>
        </w:tc>
        <w:tc>
          <w:tcPr>
            <w:tcW w:w="1194" w:type="dxa"/>
          </w:tcPr>
          <w:p w14:paraId="74C42C9A" w14:textId="77777777" w:rsidR="008B26A1" w:rsidRPr="00A32027" w:rsidRDefault="008B26A1" w:rsidP="008B26A1">
            <w:pPr>
              <w:pStyle w:val="S-O-P"/>
            </w:pPr>
          </w:p>
        </w:tc>
        <w:tc>
          <w:tcPr>
            <w:tcW w:w="1078" w:type="dxa"/>
          </w:tcPr>
          <w:p w14:paraId="24F00283" w14:textId="77777777" w:rsidR="008B26A1" w:rsidRPr="00A32027" w:rsidRDefault="008B26A1" w:rsidP="008B26A1">
            <w:pPr>
              <w:pStyle w:val="S-O-P"/>
            </w:pPr>
          </w:p>
        </w:tc>
      </w:tr>
      <w:tr w:rsidR="008B26A1" w:rsidRPr="00A32027" w14:paraId="6D802168" w14:textId="77777777" w:rsidTr="008B26A1">
        <w:tc>
          <w:tcPr>
            <w:tcW w:w="4474" w:type="dxa"/>
          </w:tcPr>
          <w:p w14:paraId="768AE07A" w14:textId="77777777" w:rsidR="008B26A1" w:rsidRPr="00A32027" w:rsidRDefault="008B26A1" w:rsidP="00977138">
            <w:pPr>
              <w:pStyle w:val="FABodyIndent1"/>
            </w:pPr>
            <w:r w:rsidRPr="00A32027">
              <w:t>Normal duty; FWD models</w:t>
            </w:r>
          </w:p>
        </w:tc>
        <w:tc>
          <w:tcPr>
            <w:tcW w:w="1082" w:type="dxa"/>
          </w:tcPr>
          <w:p w14:paraId="48D2A154" w14:textId="77777777" w:rsidR="008B26A1" w:rsidRPr="00A32027" w:rsidRDefault="008B26A1" w:rsidP="008B26A1">
            <w:pPr>
              <w:pStyle w:val="S-O-P"/>
            </w:pPr>
            <w:r w:rsidRPr="00A32027">
              <w:t>S</w:t>
            </w:r>
          </w:p>
        </w:tc>
        <w:tc>
          <w:tcPr>
            <w:tcW w:w="1114" w:type="dxa"/>
          </w:tcPr>
          <w:p w14:paraId="5383FAD7" w14:textId="77777777" w:rsidR="008B26A1" w:rsidRPr="00A32027" w:rsidRDefault="008B26A1" w:rsidP="008B26A1">
            <w:pPr>
              <w:pStyle w:val="S-O-P"/>
            </w:pPr>
            <w:r w:rsidRPr="00A32027">
              <w:t>S</w:t>
            </w:r>
          </w:p>
        </w:tc>
        <w:tc>
          <w:tcPr>
            <w:tcW w:w="1138" w:type="dxa"/>
          </w:tcPr>
          <w:p w14:paraId="093AF675" w14:textId="77777777" w:rsidR="008B26A1" w:rsidRPr="00A32027" w:rsidRDefault="008B26A1" w:rsidP="008B26A1">
            <w:pPr>
              <w:pStyle w:val="S-O-P"/>
            </w:pPr>
            <w:r w:rsidRPr="00A32027">
              <w:t>S</w:t>
            </w:r>
          </w:p>
        </w:tc>
        <w:tc>
          <w:tcPr>
            <w:tcW w:w="1194" w:type="dxa"/>
          </w:tcPr>
          <w:p w14:paraId="360D8CA5" w14:textId="77777777" w:rsidR="008B26A1" w:rsidRPr="00A32027" w:rsidRDefault="00581AAD" w:rsidP="008B26A1">
            <w:pPr>
              <w:pStyle w:val="S-O-P"/>
            </w:pPr>
            <w:r>
              <w:t>NA</w:t>
            </w:r>
          </w:p>
        </w:tc>
        <w:tc>
          <w:tcPr>
            <w:tcW w:w="1078" w:type="dxa"/>
          </w:tcPr>
          <w:p w14:paraId="40D95AE0" w14:textId="77777777" w:rsidR="008B26A1" w:rsidRPr="00A32027" w:rsidRDefault="00581AAD" w:rsidP="008B26A1">
            <w:pPr>
              <w:pStyle w:val="S-O-P"/>
            </w:pPr>
            <w:r>
              <w:t>NA</w:t>
            </w:r>
          </w:p>
        </w:tc>
      </w:tr>
      <w:tr w:rsidR="008B26A1" w:rsidRPr="00A32027" w14:paraId="33774F51" w14:textId="77777777" w:rsidTr="008B26A1">
        <w:tc>
          <w:tcPr>
            <w:tcW w:w="4474" w:type="dxa"/>
          </w:tcPr>
          <w:p w14:paraId="678E9168" w14:textId="77777777" w:rsidR="008B26A1" w:rsidRPr="00A32027" w:rsidRDefault="008B26A1" w:rsidP="00977138">
            <w:pPr>
              <w:pStyle w:val="FABodyIndent1"/>
            </w:pPr>
            <w:r w:rsidRPr="00A32027">
              <w:t>All-wheel drive (AWD); 4x4 models</w:t>
            </w:r>
          </w:p>
        </w:tc>
        <w:tc>
          <w:tcPr>
            <w:tcW w:w="1082" w:type="dxa"/>
          </w:tcPr>
          <w:p w14:paraId="636D4215" w14:textId="77777777" w:rsidR="008B26A1" w:rsidRPr="00A32027" w:rsidRDefault="008B26A1" w:rsidP="008B26A1">
            <w:pPr>
              <w:pStyle w:val="S-O-P"/>
            </w:pPr>
            <w:r w:rsidRPr="00A32027">
              <w:t>S</w:t>
            </w:r>
          </w:p>
        </w:tc>
        <w:tc>
          <w:tcPr>
            <w:tcW w:w="1114" w:type="dxa"/>
          </w:tcPr>
          <w:p w14:paraId="718D10C5" w14:textId="77777777" w:rsidR="008B26A1" w:rsidRPr="00A32027" w:rsidRDefault="008B26A1" w:rsidP="008B26A1">
            <w:pPr>
              <w:pStyle w:val="S-O-P"/>
            </w:pPr>
            <w:r w:rsidRPr="00A32027">
              <w:t>S</w:t>
            </w:r>
          </w:p>
        </w:tc>
        <w:tc>
          <w:tcPr>
            <w:tcW w:w="1138" w:type="dxa"/>
          </w:tcPr>
          <w:p w14:paraId="4BC93A0B" w14:textId="77777777" w:rsidR="008B26A1" w:rsidRPr="00A32027" w:rsidRDefault="008B26A1" w:rsidP="008B26A1">
            <w:pPr>
              <w:pStyle w:val="S-O-P"/>
            </w:pPr>
            <w:r w:rsidRPr="00A32027">
              <w:t>S</w:t>
            </w:r>
          </w:p>
        </w:tc>
        <w:tc>
          <w:tcPr>
            <w:tcW w:w="1194" w:type="dxa"/>
          </w:tcPr>
          <w:p w14:paraId="01C4A82B" w14:textId="77777777" w:rsidR="008B26A1" w:rsidRPr="00A32027" w:rsidRDefault="00581AAD" w:rsidP="008B26A1">
            <w:pPr>
              <w:pStyle w:val="S-O-P"/>
            </w:pPr>
            <w:r>
              <w:t>NA</w:t>
            </w:r>
          </w:p>
        </w:tc>
        <w:tc>
          <w:tcPr>
            <w:tcW w:w="1078" w:type="dxa"/>
          </w:tcPr>
          <w:p w14:paraId="707429DF" w14:textId="77777777" w:rsidR="008B26A1" w:rsidRPr="00A32027" w:rsidRDefault="008B26A1" w:rsidP="008B26A1">
            <w:pPr>
              <w:pStyle w:val="S-O-P"/>
            </w:pPr>
            <w:r w:rsidRPr="00A32027">
              <w:t>S</w:t>
            </w:r>
          </w:p>
        </w:tc>
      </w:tr>
      <w:tr w:rsidR="00581AAD" w:rsidRPr="00A32027" w14:paraId="58A53D82" w14:textId="77777777" w:rsidTr="008B26A1">
        <w:tc>
          <w:tcPr>
            <w:tcW w:w="4474" w:type="dxa"/>
          </w:tcPr>
          <w:p w14:paraId="032AB836" w14:textId="77777777" w:rsidR="00581AAD" w:rsidRPr="00A32027" w:rsidRDefault="00581AAD" w:rsidP="00977138">
            <w:pPr>
              <w:pStyle w:val="FABodyIndent1"/>
            </w:pPr>
            <w:r w:rsidRPr="00A32027">
              <w:t>Off-road</w:t>
            </w:r>
          </w:p>
        </w:tc>
        <w:tc>
          <w:tcPr>
            <w:tcW w:w="1082" w:type="dxa"/>
          </w:tcPr>
          <w:p w14:paraId="18E9A4AB" w14:textId="77777777" w:rsidR="00581AAD" w:rsidRPr="00A32027" w:rsidRDefault="00581AAD" w:rsidP="00581AAD">
            <w:pPr>
              <w:pStyle w:val="S-O-P"/>
            </w:pPr>
            <w:r>
              <w:t>NA</w:t>
            </w:r>
          </w:p>
        </w:tc>
        <w:tc>
          <w:tcPr>
            <w:tcW w:w="1114" w:type="dxa"/>
          </w:tcPr>
          <w:p w14:paraId="565EFEAD" w14:textId="77777777" w:rsidR="00581AAD" w:rsidRPr="00A32027" w:rsidRDefault="00581AAD" w:rsidP="00581AAD">
            <w:pPr>
              <w:pStyle w:val="S-O-P"/>
            </w:pPr>
            <w:r>
              <w:t>NA</w:t>
            </w:r>
          </w:p>
        </w:tc>
        <w:tc>
          <w:tcPr>
            <w:tcW w:w="1138" w:type="dxa"/>
          </w:tcPr>
          <w:p w14:paraId="155D196D" w14:textId="77777777" w:rsidR="00581AAD" w:rsidRPr="00A32027" w:rsidRDefault="00581AAD" w:rsidP="00581AAD">
            <w:pPr>
              <w:pStyle w:val="S-O-P"/>
            </w:pPr>
            <w:r>
              <w:t>NA</w:t>
            </w:r>
          </w:p>
        </w:tc>
        <w:tc>
          <w:tcPr>
            <w:tcW w:w="1194" w:type="dxa"/>
          </w:tcPr>
          <w:p w14:paraId="2FA537A0" w14:textId="77777777" w:rsidR="00581AAD" w:rsidRPr="00A32027" w:rsidRDefault="00581AAD" w:rsidP="00581AAD">
            <w:pPr>
              <w:pStyle w:val="S-O-P"/>
            </w:pPr>
            <w:r w:rsidRPr="00A32027">
              <w:t>S</w:t>
            </w:r>
          </w:p>
        </w:tc>
        <w:tc>
          <w:tcPr>
            <w:tcW w:w="1078" w:type="dxa"/>
          </w:tcPr>
          <w:p w14:paraId="7053C479" w14:textId="77777777" w:rsidR="00581AAD" w:rsidRPr="00A32027" w:rsidRDefault="00581AAD" w:rsidP="00581AAD">
            <w:pPr>
              <w:pStyle w:val="S-O-P"/>
            </w:pPr>
            <w:r>
              <w:t>NA</w:t>
            </w:r>
          </w:p>
        </w:tc>
      </w:tr>
      <w:tr w:rsidR="00581AAD" w:rsidRPr="00A32027" w14:paraId="499B2A60" w14:textId="77777777" w:rsidTr="008B26A1">
        <w:tc>
          <w:tcPr>
            <w:tcW w:w="4474" w:type="dxa"/>
          </w:tcPr>
          <w:p w14:paraId="56357F43" w14:textId="77777777" w:rsidR="00581AAD" w:rsidRPr="00A32027" w:rsidRDefault="00581AAD" w:rsidP="00581AAD">
            <w:pPr>
              <w:pStyle w:val="FABodyCopy"/>
            </w:pPr>
            <w:r w:rsidRPr="00A32027">
              <w:t>Towing capacity — 2,000 lbs. (when properly equipped) (packaged with Trailer Tow Group)</w:t>
            </w:r>
          </w:p>
        </w:tc>
        <w:tc>
          <w:tcPr>
            <w:tcW w:w="1082" w:type="dxa"/>
          </w:tcPr>
          <w:p w14:paraId="5D6021C7" w14:textId="77777777" w:rsidR="00581AAD" w:rsidRPr="00A32027" w:rsidRDefault="00581AAD" w:rsidP="00581AAD">
            <w:pPr>
              <w:pStyle w:val="S-O-P"/>
            </w:pPr>
            <w:r>
              <w:t>NA</w:t>
            </w:r>
          </w:p>
        </w:tc>
        <w:tc>
          <w:tcPr>
            <w:tcW w:w="1114" w:type="dxa"/>
          </w:tcPr>
          <w:p w14:paraId="4BFCB379" w14:textId="77777777" w:rsidR="00581AAD" w:rsidRPr="00A32027" w:rsidRDefault="00581AAD" w:rsidP="00581AAD">
            <w:pPr>
              <w:pStyle w:val="S-O-P"/>
            </w:pPr>
            <w:r>
              <w:t>NA</w:t>
            </w:r>
          </w:p>
        </w:tc>
        <w:tc>
          <w:tcPr>
            <w:tcW w:w="1138" w:type="dxa"/>
          </w:tcPr>
          <w:p w14:paraId="387DFD2D" w14:textId="77777777" w:rsidR="00581AAD" w:rsidRPr="00A32027" w:rsidRDefault="00581AAD" w:rsidP="00581AAD">
            <w:pPr>
              <w:pStyle w:val="S-O-P"/>
            </w:pPr>
            <w:r>
              <w:t>NA</w:t>
            </w:r>
          </w:p>
        </w:tc>
        <w:tc>
          <w:tcPr>
            <w:tcW w:w="1194" w:type="dxa"/>
          </w:tcPr>
          <w:p w14:paraId="5466877B" w14:textId="77777777" w:rsidR="00581AAD" w:rsidRPr="00A32027" w:rsidRDefault="00581AAD" w:rsidP="00581AAD">
            <w:pPr>
              <w:pStyle w:val="S-O-P"/>
            </w:pPr>
            <w:r w:rsidRPr="00A32027">
              <w:t>P</w:t>
            </w:r>
          </w:p>
        </w:tc>
        <w:tc>
          <w:tcPr>
            <w:tcW w:w="1078" w:type="dxa"/>
          </w:tcPr>
          <w:p w14:paraId="7C68553E" w14:textId="77777777" w:rsidR="00581AAD" w:rsidRPr="00A32027" w:rsidRDefault="00581AAD" w:rsidP="00581AAD">
            <w:pPr>
              <w:pStyle w:val="S-O-P"/>
            </w:pPr>
            <w:r>
              <w:t>NA</w:t>
            </w:r>
          </w:p>
        </w:tc>
      </w:tr>
      <w:tr w:rsidR="00581AAD" w:rsidRPr="00A32027" w14:paraId="7DB374DA" w14:textId="77777777" w:rsidTr="008B26A1">
        <w:tc>
          <w:tcPr>
            <w:tcW w:w="4474" w:type="dxa"/>
          </w:tcPr>
          <w:p w14:paraId="60B592A5" w14:textId="77777777" w:rsidR="00581AAD" w:rsidRPr="00A32027" w:rsidRDefault="00581AAD" w:rsidP="00581AAD">
            <w:pPr>
              <w:pStyle w:val="FABodyCopy"/>
            </w:pPr>
            <w:r w:rsidRPr="00A32027">
              <w:t>Trail Rated capability — includes Jeep Active Drive Low mode with 20:1 crawl ratio, 1-in. increased height, unique front and rear fascia, unique 17-in. wheels and all-season on/off-road tires, skid plates, two front and one rear anodized red tow hooks, signature red/black accents and Trail Rated badge</w:t>
            </w:r>
          </w:p>
        </w:tc>
        <w:tc>
          <w:tcPr>
            <w:tcW w:w="1082" w:type="dxa"/>
          </w:tcPr>
          <w:p w14:paraId="30C7A1C1" w14:textId="77777777" w:rsidR="00581AAD" w:rsidRPr="00A32027" w:rsidRDefault="00581AAD" w:rsidP="00581AAD">
            <w:pPr>
              <w:pStyle w:val="S-O-P"/>
            </w:pPr>
            <w:r>
              <w:t>NA</w:t>
            </w:r>
          </w:p>
        </w:tc>
        <w:tc>
          <w:tcPr>
            <w:tcW w:w="1114" w:type="dxa"/>
          </w:tcPr>
          <w:p w14:paraId="75952C79" w14:textId="77777777" w:rsidR="00581AAD" w:rsidRPr="00A32027" w:rsidRDefault="00581AAD" w:rsidP="00581AAD">
            <w:pPr>
              <w:pStyle w:val="S-O-P"/>
            </w:pPr>
            <w:r>
              <w:t>NA</w:t>
            </w:r>
          </w:p>
        </w:tc>
        <w:tc>
          <w:tcPr>
            <w:tcW w:w="1138" w:type="dxa"/>
          </w:tcPr>
          <w:p w14:paraId="76D8031B" w14:textId="77777777" w:rsidR="00581AAD" w:rsidRPr="00A32027" w:rsidRDefault="00581AAD" w:rsidP="00581AAD">
            <w:pPr>
              <w:pStyle w:val="S-O-P"/>
            </w:pPr>
            <w:r>
              <w:t>NA</w:t>
            </w:r>
          </w:p>
        </w:tc>
        <w:tc>
          <w:tcPr>
            <w:tcW w:w="1194" w:type="dxa"/>
          </w:tcPr>
          <w:p w14:paraId="57FC2B67" w14:textId="77777777" w:rsidR="00581AAD" w:rsidRPr="00A32027" w:rsidRDefault="00581AAD" w:rsidP="00581AAD">
            <w:pPr>
              <w:pStyle w:val="S-O-P"/>
            </w:pPr>
            <w:r w:rsidRPr="00A32027">
              <w:t>S</w:t>
            </w:r>
          </w:p>
        </w:tc>
        <w:tc>
          <w:tcPr>
            <w:tcW w:w="1078" w:type="dxa"/>
          </w:tcPr>
          <w:p w14:paraId="0019ED5B" w14:textId="77777777" w:rsidR="00581AAD" w:rsidRPr="00A32027" w:rsidRDefault="00581AAD" w:rsidP="00581AAD">
            <w:pPr>
              <w:pStyle w:val="S-O-P"/>
            </w:pPr>
            <w:r>
              <w:t>NA</w:t>
            </w:r>
          </w:p>
        </w:tc>
      </w:tr>
    </w:tbl>
    <w:p w14:paraId="6896C342" w14:textId="77777777" w:rsidR="00F341F2" w:rsidRDefault="00F341F2" w:rsidP="004B5DEE">
      <w:pPr>
        <w:pStyle w:val="Heading3"/>
        <w:keepNext/>
        <w:keepLines/>
      </w:pPr>
      <w:r w:rsidRPr="00A32027">
        <w:lastRenderedPageBreak/>
        <w:t>EXTERIOR</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F341F2" w:rsidRPr="00A32027" w14:paraId="368EFB11" w14:textId="77777777" w:rsidTr="00F341F2">
        <w:trPr>
          <w:tblHeader/>
        </w:trPr>
        <w:tc>
          <w:tcPr>
            <w:tcW w:w="4474" w:type="dxa"/>
          </w:tcPr>
          <w:p w14:paraId="3FF4B802" w14:textId="77777777" w:rsidR="00F341F2" w:rsidRPr="00F341F2" w:rsidRDefault="00F341F2" w:rsidP="004B5DEE">
            <w:pPr>
              <w:pStyle w:val="TableSubhead"/>
              <w:keepNext/>
              <w:keepLines/>
            </w:pPr>
            <w:r w:rsidRPr="00F341F2">
              <w:t>EXTERIOR</w:t>
            </w:r>
          </w:p>
        </w:tc>
        <w:tc>
          <w:tcPr>
            <w:tcW w:w="1082" w:type="dxa"/>
            <w:vAlign w:val="bottom"/>
          </w:tcPr>
          <w:p w14:paraId="2A43E9E3" w14:textId="77777777" w:rsidR="00F341F2" w:rsidRPr="00A32027" w:rsidRDefault="00F341F2" w:rsidP="004B5DEE">
            <w:pPr>
              <w:pStyle w:val="ModelSubhead"/>
              <w:keepNext/>
              <w:keepLines/>
            </w:pPr>
            <w:r w:rsidRPr="008B26A1">
              <w:t>Sport 4x2/4x4</w:t>
            </w:r>
          </w:p>
        </w:tc>
        <w:tc>
          <w:tcPr>
            <w:tcW w:w="1114" w:type="dxa"/>
            <w:vAlign w:val="bottom"/>
          </w:tcPr>
          <w:p w14:paraId="0A70760C" w14:textId="77777777" w:rsidR="00F341F2" w:rsidRPr="00A32027" w:rsidRDefault="00F341F2" w:rsidP="004B5DEE">
            <w:pPr>
              <w:pStyle w:val="ModelSubhead"/>
              <w:keepNext/>
              <w:keepLines/>
            </w:pPr>
            <w:r w:rsidRPr="008B26A1">
              <w:t>Latitude 4x2/4x4</w:t>
            </w:r>
          </w:p>
        </w:tc>
        <w:tc>
          <w:tcPr>
            <w:tcW w:w="1138" w:type="dxa"/>
            <w:vAlign w:val="bottom"/>
          </w:tcPr>
          <w:p w14:paraId="176D4FE7" w14:textId="77777777" w:rsidR="00F341F2" w:rsidRPr="00A32027" w:rsidRDefault="00F341F2" w:rsidP="004B5DEE">
            <w:pPr>
              <w:pStyle w:val="ModelSubhead"/>
              <w:keepNext/>
              <w:keepLines/>
            </w:pPr>
            <w:r w:rsidRPr="008B26A1">
              <w:t xml:space="preserve">Latitude LUX </w:t>
            </w:r>
            <w:r w:rsidRPr="008B26A1">
              <w:br/>
              <w:t>4x4</w:t>
            </w:r>
          </w:p>
        </w:tc>
        <w:tc>
          <w:tcPr>
            <w:tcW w:w="1194" w:type="dxa"/>
            <w:vAlign w:val="bottom"/>
          </w:tcPr>
          <w:p w14:paraId="579F0478" w14:textId="77777777" w:rsidR="00F341F2" w:rsidRPr="00A32027" w:rsidRDefault="00F341F2" w:rsidP="004B5DEE">
            <w:pPr>
              <w:pStyle w:val="ModelSubhead"/>
              <w:keepNext/>
              <w:keepLines/>
            </w:pPr>
            <w:r w:rsidRPr="008B26A1">
              <w:t>Trailhawk 4x4</w:t>
            </w:r>
          </w:p>
        </w:tc>
        <w:tc>
          <w:tcPr>
            <w:tcW w:w="1078" w:type="dxa"/>
            <w:vAlign w:val="bottom"/>
          </w:tcPr>
          <w:p w14:paraId="0A7B483D" w14:textId="77777777" w:rsidR="00F341F2" w:rsidRPr="00A32027" w:rsidRDefault="00F341F2" w:rsidP="004B5DEE">
            <w:pPr>
              <w:pStyle w:val="ModelSubhead"/>
              <w:keepNext/>
              <w:keepLines/>
            </w:pPr>
            <w:r w:rsidRPr="008B26A1">
              <w:t>Limited 4x4</w:t>
            </w:r>
          </w:p>
        </w:tc>
      </w:tr>
      <w:tr w:rsidR="00F341F2" w:rsidRPr="00A32027" w14:paraId="7E523E77" w14:textId="77777777" w:rsidTr="008B26A1">
        <w:tc>
          <w:tcPr>
            <w:tcW w:w="4474" w:type="dxa"/>
          </w:tcPr>
          <w:p w14:paraId="264289C7" w14:textId="77777777" w:rsidR="00F341F2" w:rsidRPr="00A32027" w:rsidRDefault="00F341F2" w:rsidP="00F341F2">
            <w:pPr>
              <w:pStyle w:val="FABodyCopy"/>
            </w:pPr>
            <w:r w:rsidRPr="00A32027">
              <w:t>Daylight Opening (DLO) Trim</w:t>
            </w:r>
          </w:p>
        </w:tc>
        <w:tc>
          <w:tcPr>
            <w:tcW w:w="1082" w:type="dxa"/>
          </w:tcPr>
          <w:p w14:paraId="61AC5F86" w14:textId="77777777" w:rsidR="00F341F2" w:rsidRPr="00A32027" w:rsidRDefault="00F341F2" w:rsidP="00F341F2">
            <w:pPr>
              <w:pStyle w:val="S-O-P"/>
            </w:pPr>
          </w:p>
        </w:tc>
        <w:tc>
          <w:tcPr>
            <w:tcW w:w="1114" w:type="dxa"/>
          </w:tcPr>
          <w:p w14:paraId="2CD9756B" w14:textId="77777777" w:rsidR="00F341F2" w:rsidRPr="00A32027" w:rsidRDefault="00F341F2" w:rsidP="00F341F2">
            <w:pPr>
              <w:pStyle w:val="S-O-P"/>
            </w:pPr>
          </w:p>
        </w:tc>
        <w:tc>
          <w:tcPr>
            <w:tcW w:w="1138" w:type="dxa"/>
          </w:tcPr>
          <w:p w14:paraId="2D7A4644" w14:textId="77777777" w:rsidR="00F341F2" w:rsidRPr="00A32027" w:rsidRDefault="00F341F2" w:rsidP="00F341F2">
            <w:pPr>
              <w:pStyle w:val="S-O-P"/>
            </w:pPr>
          </w:p>
        </w:tc>
        <w:tc>
          <w:tcPr>
            <w:tcW w:w="1194" w:type="dxa"/>
          </w:tcPr>
          <w:p w14:paraId="46E6619D" w14:textId="77777777" w:rsidR="00F341F2" w:rsidRPr="00A32027" w:rsidRDefault="00F341F2" w:rsidP="00F341F2">
            <w:pPr>
              <w:pStyle w:val="S-O-P"/>
            </w:pPr>
          </w:p>
        </w:tc>
        <w:tc>
          <w:tcPr>
            <w:tcW w:w="1078" w:type="dxa"/>
          </w:tcPr>
          <w:p w14:paraId="0F3BA5BF" w14:textId="77777777" w:rsidR="00F341F2" w:rsidRPr="00A32027" w:rsidRDefault="00F341F2" w:rsidP="00F341F2">
            <w:pPr>
              <w:pStyle w:val="S-O-P"/>
            </w:pPr>
          </w:p>
        </w:tc>
      </w:tr>
      <w:tr w:rsidR="00F341F2" w:rsidRPr="00A32027" w14:paraId="4FCE1EA5" w14:textId="77777777" w:rsidTr="008B26A1">
        <w:tc>
          <w:tcPr>
            <w:tcW w:w="4474" w:type="dxa"/>
          </w:tcPr>
          <w:p w14:paraId="34335045" w14:textId="77777777" w:rsidR="00F341F2" w:rsidRPr="00977138" w:rsidRDefault="00F341F2" w:rsidP="00977138">
            <w:pPr>
              <w:pStyle w:val="FABodyIndent1"/>
            </w:pPr>
            <w:r w:rsidRPr="00977138">
              <w:t xml:space="preserve">Bright Chrome </w:t>
            </w:r>
          </w:p>
        </w:tc>
        <w:tc>
          <w:tcPr>
            <w:tcW w:w="1082" w:type="dxa"/>
          </w:tcPr>
          <w:p w14:paraId="2F9B366B" w14:textId="77777777" w:rsidR="00F341F2" w:rsidRPr="00A32027" w:rsidRDefault="00F341F2" w:rsidP="00F341F2">
            <w:pPr>
              <w:pStyle w:val="S-O-P"/>
            </w:pPr>
            <w:r w:rsidRPr="00A32027">
              <w:t>S</w:t>
            </w:r>
          </w:p>
        </w:tc>
        <w:tc>
          <w:tcPr>
            <w:tcW w:w="1114" w:type="dxa"/>
          </w:tcPr>
          <w:p w14:paraId="7083680E" w14:textId="77777777" w:rsidR="00F341F2" w:rsidRPr="00A32027" w:rsidRDefault="00F341F2" w:rsidP="00F341F2">
            <w:pPr>
              <w:pStyle w:val="S-O-P"/>
            </w:pPr>
            <w:r w:rsidRPr="00A32027">
              <w:t>S</w:t>
            </w:r>
          </w:p>
        </w:tc>
        <w:tc>
          <w:tcPr>
            <w:tcW w:w="1138" w:type="dxa"/>
          </w:tcPr>
          <w:p w14:paraId="7C3BE255" w14:textId="77777777" w:rsidR="00F341F2" w:rsidRPr="00A32027" w:rsidRDefault="00F341F2" w:rsidP="00F341F2">
            <w:pPr>
              <w:pStyle w:val="S-O-P"/>
            </w:pPr>
            <w:r w:rsidRPr="00A32027">
              <w:t>S</w:t>
            </w:r>
          </w:p>
        </w:tc>
        <w:tc>
          <w:tcPr>
            <w:tcW w:w="1194" w:type="dxa"/>
          </w:tcPr>
          <w:p w14:paraId="2066E3D2" w14:textId="77777777" w:rsidR="00F341F2" w:rsidRPr="00A32027" w:rsidRDefault="00581AAD" w:rsidP="00F341F2">
            <w:pPr>
              <w:pStyle w:val="S-O-P"/>
            </w:pPr>
            <w:r>
              <w:t>NA</w:t>
            </w:r>
          </w:p>
        </w:tc>
        <w:tc>
          <w:tcPr>
            <w:tcW w:w="1078" w:type="dxa"/>
          </w:tcPr>
          <w:p w14:paraId="263EBC64" w14:textId="77777777" w:rsidR="00F341F2" w:rsidRPr="00A32027" w:rsidRDefault="00F341F2" w:rsidP="00F341F2">
            <w:pPr>
              <w:pStyle w:val="S-O-P"/>
            </w:pPr>
            <w:r w:rsidRPr="00A32027">
              <w:t>S</w:t>
            </w:r>
          </w:p>
        </w:tc>
      </w:tr>
      <w:tr w:rsidR="00581AAD" w:rsidRPr="00A32027" w14:paraId="3675F8EC" w14:textId="77777777" w:rsidTr="008B26A1">
        <w:tc>
          <w:tcPr>
            <w:tcW w:w="4474" w:type="dxa"/>
          </w:tcPr>
          <w:p w14:paraId="317A835F" w14:textId="77777777" w:rsidR="00581AAD" w:rsidRPr="00977138" w:rsidRDefault="00581AAD" w:rsidP="00977138">
            <w:pPr>
              <w:pStyle w:val="FABodyIndent1"/>
            </w:pPr>
            <w:r w:rsidRPr="00977138">
              <w:t>Gloss Black (included with Altitude Package)</w:t>
            </w:r>
          </w:p>
        </w:tc>
        <w:tc>
          <w:tcPr>
            <w:tcW w:w="1082" w:type="dxa"/>
          </w:tcPr>
          <w:p w14:paraId="440EAEC6" w14:textId="77777777" w:rsidR="00581AAD" w:rsidRPr="00A32027" w:rsidRDefault="00581AAD" w:rsidP="00581AAD">
            <w:pPr>
              <w:pStyle w:val="S-O-P"/>
            </w:pPr>
            <w:r>
              <w:t>NA</w:t>
            </w:r>
          </w:p>
        </w:tc>
        <w:tc>
          <w:tcPr>
            <w:tcW w:w="1114" w:type="dxa"/>
          </w:tcPr>
          <w:p w14:paraId="0253C4EA" w14:textId="77777777" w:rsidR="00581AAD" w:rsidRPr="00A32027" w:rsidRDefault="00581AAD" w:rsidP="00581AAD">
            <w:pPr>
              <w:pStyle w:val="S-O-P"/>
            </w:pPr>
            <w:r w:rsidRPr="00A32027">
              <w:t>P</w:t>
            </w:r>
          </w:p>
        </w:tc>
        <w:tc>
          <w:tcPr>
            <w:tcW w:w="1138" w:type="dxa"/>
          </w:tcPr>
          <w:p w14:paraId="62B5F675" w14:textId="77777777" w:rsidR="00581AAD" w:rsidRPr="00A32027" w:rsidRDefault="00581AAD" w:rsidP="00581AAD">
            <w:pPr>
              <w:pStyle w:val="S-O-P"/>
            </w:pPr>
            <w:r>
              <w:t>NA</w:t>
            </w:r>
          </w:p>
        </w:tc>
        <w:tc>
          <w:tcPr>
            <w:tcW w:w="1194" w:type="dxa"/>
          </w:tcPr>
          <w:p w14:paraId="79BCE236" w14:textId="77777777" w:rsidR="00581AAD" w:rsidRPr="00A32027" w:rsidRDefault="00581AAD" w:rsidP="00581AAD">
            <w:pPr>
              <w:pStyle w:val="S-O-P"/>
            </w:pPr>
            <w:r>
              <w:t>NA</w:t>
            </w:r>
          </w:p>
        </w:tc>
        <w:tc>
          <w:tcPr>
            <w:tcW w:w="1078" w:type="dxa"/>
          </w:tcPr>
          <w:p w14:paraId="5E3F1E30" w14:textId="77777777" w:rsidR="00581AAD" w:rsidRPr="00A32027" w:rsidRDefault="00581AAD" w:rsidP="00581AAD">
            <w:pPr>
              <w:pStyle w:val="S-O-P"/>
            </w:pPr>
            <w:r>
              <w:t>NA</w:t>
            </w:r>
          </w:p>
        </w:tc>
      </w:tr>
      <w:tr w:rsidR="00581AAD" w:rsidRPr="00A32027" w14:paraId="5279529B" w14:textId="77777777" w:rsidTr="008B26A1">
        <w:tc>
          <w:tcPr>
            <w:tcW w:w="4474" w:type="dxa"/>
          </w:tcPr>
          <w:p w14:paraId="66DB3546" w14:textId="77777777" w:rsidR="00581AAD" w:rsidRPr="00977138" w:rsidRDefault="00581AAD" w:rsidP="00977138">
            <w:pPr>
              <w:pStyle w:val="FABodyIndent1"/>
            </w:pPr>
            <w:r w:rsidRPr="00977138">
              <w:t>Neutral Grey (included with High Altitude Package)</w:t>
            </w:r>
          </w:p>
        </w:tc>
        <w:tc>
          <w:tcPr>
            <w:tcW w:w="1082" w:type="dxa"/>
          </w:tcPr>
          <w:p w14:paraId="02979979" w14:textId="77777777" w:rsidR="00581AAD" w:rsidRPr="00A32027" w:rsidRDefault="00581AAD" w:rsidP="00581AAD">
            <w:pPr>
              <w:pStyle w:val="S-O-P"/>
            </w:pPr>
            <w:r>
              <w:t>NA</w:t>
            </w:r>
          </w:p>
        </w:tc>
        <w:tc>
          <w:tcPr>
            <w:tcW w:w="1114" w:type="dxa"/>
          </w:tcPr>
          <w:p w14:paraId="0CE75EAC" w14:textId="77777777" w:rsidR="00581AAD" w:rsidRPr="00A32027" w:rsidRDefault="00581AAD" w:rsidP="00581AAD">
            <w:pPr>
              <w:pStyle w:val="S-O-P"/>
            </w:pPr>
            <w:r>
              <w:t>NA</w:t>
            </w:r>
          </w:p>
        </w:tc>
        <w:tc>
          <w:tcPr>
            <w:tcW w:w="1138" w:type="dxa"/>
          </w:tcPr>
          <w:p w14:paraId="2327AA4E" w14:textId="77777777" w:rsidR="00581AAD" w:rsidRPr="00A32027" w:rsidRDefault="00581AAD" w:rsidP="00581AAD">
            <w:pPr>
              <w:pStyle w:val="S-O-P"/>
            </w:pPr>
            <w:r>
              <w:t>NA</w:t>
            </w:r>
          </w:p>
        </w:tc>
        <w:tc>
          <w:tcPr>
            <w:tcW w:w="1194" w:type="dxa"/>
          </w:tcPr>
          <w:p w14:paraId="43BD3730" w14:textId="77777777" w:rsidR="00581AAD" w:rsidRPr="00A32027" w:rsidRDefault="00581AAD" w:rsidP="00581AAD">
            <w:pPr>
              <w:pStyle w:val="S-O-P"/>
            </w:pPr>
            <w:r w:rsidRPr="00A32027">
              <w:t>S</w:t>
            </w:r>
          </w:p>
        </w:tc>
        <w:tc>
          <w:tcPr>
            <w:tcW w:w="1078" w:type="dxa"/>
          </w:tcPr>
          <w:p w14:paraId="4CFAF441" w14:textId="77777777" w:rsidR="00581AAD" w:rsidRPr="00A32027" w:rsidRDefault="00581AAD" w:rsidP="00581AAD">
            <w:pPr>
              <w:pStyle w:val="S-O-P"/>
            </w:pPr>
            <w:r>
              <w:t>NA</w:t>
            </w:r>
          </w:p>
        </w:tc>
      </w:tr>
      <w:tr w:rsidR="00F341F2" w:rsidRPr="00A32027" w14:paraId="6F26934F" w14:textId="77777777" w:rsidTr="008B26A1">
        <w:tc>
          <w:tcPr>
            <w:tcW w:w="4474" w:type="dxa"/>
          </w:tcPr>
          <w:p w14:paraId="1362DADB" w14:textId="77777777" w:rsidR="00F341F2" w:rsidRPr="00A32027" w:rsidRDefault="00F341F2" w:rsidP="00F341F2">
            <w:pPr>
              <w:pStyle w:val="FABodyCopy"/>
            </w:pPr>
            <w:r w:rsidRPr="00A32027">
              <w:t xml:space="preserve">Door Handles </w:t>
            </w:r>
          </w:p>
        </w:tc>
        <w:tc>
          <w:tcPr>
            <w:tcW w:w="1082" w:type="dxa"/>
          </w:tcPr>
          <w:p w14:paraId="5272AF2B" w14:textId="77777777" w:rsidR="00F341F2" w:rsidRPr="00A32027" w:rsidRDefault="00F341F2" w:rsidP="00F341F2">
            <w:pPr>
              <w:pStyle w:val="S-O-P"/>
            </w:pPr>
          </w:p>
        </w:tc>
        <w:tc>
          <w:tcPr>
            <w:tcW w:w="1114" w:type="dxa"/>
          </w:tcPr>
          <w:p w14:paraId="14B6D386" w14:textId="77777777" w:rsidR="00F341F2" w:rsidRPr="00A32027" w:rsidRDefault="00F341F2" w:rsidP="00F341F2">
            <w:pPr>
              <w:pStyle w:val="S-O-P"/>
            </w:pPr>
          </w:p>
        </w:tc>
        <w:tc>
          <w:tcPr>
            <w:tcW w:w="1138" w:type="dxa"/>
          </w:tcPr>
          <w:p w14:paraId="44DD796C" w14:textId="77777777" w:rsidR="00F341F2" w:rsidRPr="00A32027" w:rsidRDefault="00F341F2" w:rsidP="00F341F2">
            <w:pPr>
              <w:pStyle w:val="S-O-P"/>
            </w:pPr>
          </w:p>
        </w:tc>
        <w:tc>
          <w:tcPr>
            <w:tcW w:w="1194" w:type="dxa"/>
          </w:tcPr>
          <w:p w14:paraId="7F87F17B" w14:textId="77777777" w:rsidR="00F341F2" w:rsidRPr="00A32027" w:rsidRDefault="00F341F2" w:rsidP="00F341F2">
            <w:pPr>
              <w:pStyle w:val="S-O-P"/>
            </w:pPr>
          </w:p>
        </w:tc>
        <w:tc>
          <w:tcPr>
            <w:tcW w:w="1078" w:type="dxa"/>
          </w:tcPr>
          <w:p w14:paraId="1D48064E" w14:textId="77777777" w:rsidR="00F341F2" w:rsidRPr="00A32027" w:rsidRDefault="00F341F2" w:rsidP="00F341F2">
            <w:pPr>
              <w:pStyle w:val="S-O-P"/>
            </w:pPr>
          </w:p>
        </w:tc>
      </w:tr>
      <w:tr w:rsidR="00581AAD" w:rsidRPr="00A32027" w14:paraId="051F5BBF" w14:textId="77777777" w:rsidTr="008B26A1">
        <w:tc>
          <w:tcPr>
            <w:tcW w:w="4474" w:type="dxa"/>
          </w:tcPr>
          <w:p w14:paraId="35EE27A6" w14:textId="77777777" w:rsidR="00581AAD" w:rsidRPr="00977138" w:rsidRDefault="00581AAD" w:rsidP="00977138">
            <w:pPr>
              <w:pStyle w:val="FABodyIndent1"/>
            </w:pPr>
            <w:r w:rsidRPr="00977138">
              <w:t>Black</w:t>
            </w:r>
          </w:p>
        </w:tc>
        <w:tc>
          <w:tcPr>
            <w:tcW w:w="1082" w:type="dxa"/>
          </w:tcPr>
          <w:p w14:paraId="0C73DF27" w14:textId="77777777" w:rsidR="00581AAD" w:rsidRPr="00A32027" w:rsidRDefault="00581AAD" w:rsidP="00581AAD">
            <w:pPr>
              <w:pStyle w:val="S-O-P"/>
            </w:pPr>
            <w:r w:rsidRPr="00A32027">
              <w:t>S</w:t>
            </w:r>
          </w:p>
        </w:tc>
        <w:tc>
          <w:tcPr>
            <w:tcW w:w="1114" w:type="dxa"/>
          </w:tcPr>
          <w:p w14:paraId="54449875" w14:textId="77777777" w:rsidR="00581AAD" w:rsidRPr="00A32027" w:rsidRDefault="00581AAD" w:rsidP="00581AAD">
            <w:pPr>
              <w:pStyle w:val="S-O-P"/>
            </w:pPr>
            <w:r>
              <w:t>NA</w:t>
            </w:r>
          </w:p>
        </w:tc>
        <w:tc>
          <w:tcPr>
            <w:tcW w:w="1138" w:type="dxa"/>
          </w:tcPr>
          <w:p w14:paraId="6699B0AB" w14:textId="77777777" w:rsidR="00581AAD" w:rsidRPr="00A32027" w:rsidRDefault="00581AAD" w:rsidP="00581AAD">
            <w:pPr>
              <w:pStyle w:val="S-O-P"/>
            </w:pPr>
            <w:r>
              <w:t>NA</w:t>
            </w:r>
          </w:p>
        </w:tc>
        <w:tc>
          <w:tcPr>
            <w:tcW w:w="1194" w:type="dxa"/>
          </w:tcPr>
          <w:p w14:paraId="311B8D1A" w14:textId="77777777" w:rsidR="00581AAD" w:rsidRPr="00A32027" w:rsidRDefault="00581AAD" w:rsidP="00581AAD">
            <w:pPr>
              <w:pStyle w:val="S-O-P"/>
            </w:pPr>
            <w:r>
              <w:t>NA</w:t>
            </w:r>
          </w:p>
        </w:tc>
        <w:tc>
          <w:tcPr>
            <w:tcW w:w="1078" w:type="dxa"/>
          </w:tcPr>
          <w:p w14:paraId="0900F764" w14:textId="77777777" w:rsidR="00581AAD" w:rsidRPr="00A32027" w:rsidRDefault="00581AAD" w:rsidP="00581AAD">
            <w:pPr>
              <w:pStyle w:val="S-O-P"/>
            </w:pPr>
            <w:r>
              <w:t>NA</w:t>
            </w:r>
          </w:p>
        </w:tc>
      </w:tr>
      <w:tr w:rsidR="00F341F2" w:rsidRPr="00A32027" w14:paraId="6D2ABCC2" w14:textId="77777777" w:rsidTr="008B26A1">
        <w:tc>
          <w:tcPr>
            <w:tcW w:w="4474" w:type="dxa"/>
          </w:tcPr>
          <w:p w14:paraId="1F0F6C81" w14:textId="77777777" w:rsidR="00F341F2" w:rsidRPr="00977138" w:rsidRDefault="00F341F2" w:rsidP="00977138">
            <w:pPr>
              <w:pStyle w:val="FABodyIndent1"/>
            </w:pPr>
            <w:r w:rsidRPr="00977138">
              <w:t xml:space="preserve">Body color </w:t>
            </w:r>
          </w:p>
        </w:tc>
        <w:tc>
          <w:tcPr>
            <w:tcW w:w="1082" w:type="dxa"/>
          </w:tcPr>
          <w:p w14:paraId="2DC25A98" w14:textId="77777777" w:rsidR="00F341F2" w:rsidRPr="00A32027" w:rsidRDefault="00581AAD" w:rsidP="00F341F2">
            <w:pPr>
              <w:pStyle w:val="S-O-P"/>
            </w:pPr>
            <w:r>
              <w:t>NA</w:t>
            </w:r>
          </w:p>
        </w:tc>
        <w:tc>
          <w:tcPr>
            <w:tcW w:w="1114" w:type="dxa"/>
          </w:tcPr>
          <w:p w14:paraId="141A48DF" w14:textId="77777777" w:rsidR="00F341F2" w:rsidRPr="00A32027" w:rsidRDefault="00F341F2" w:rsidP="00F341F2">
            <w:pPr>
              <w:pStyle w:val="S-O-P"/>
            </w:pPr>
            <w:r w:rsidRPr="00A32027">
              <w:t>S</w:t>
            </w:r>
          </w:p>
        </w:tc>
        <w:tc>
          <w:tcPr>
            <w:tcW w:w="1138" w:type="dxa"/>
          </w:tcPr>
          <w:p w14:paraId="4F6A49B5" w14:textId="77777777" w:rsidR="00F341F2" w:rsidRPr="00A32027" w:rsidRDefault="00F341F2" w:rsidP="00F341F2">
            <w:pPr>
              <w:pStyle w:val="S-O-P"/>
            </w:pPr>
            <w:r w:rsidRPr="00A32027">
              <w:t>S</w:t>
            </w:r>
          </w:p>
        </w:tc>
        <w:tc>
          <w:tcPr>
            <w:tcW w:w="1194" w:type="dxa"/>
          </w:tcPr>
          <w:p w14:paraId="3B9A9586" w14:textId="77777777" w:rsidR="00F341F2" w:rsidRPr="00A32027" w:rsidRDefault="00F341F2" w:rsidP="00F341F2">
            <w:pPr>
              <w:pStyle w:val="S-O-P"/>
            </w:pPr>
            <w:r w:rsidRPr="00A32027">
              <w:t>S</w:t>
            </w:r>
          </w:p>
        </w:tc>
        <w:tc>
          <w:tcPr>
            <w:tcW w:w="1078" w:type="dxa"/>
          </w:tcPr>
          <w:p w14:paraId="3466F751" w14:textId="77777777" w:rsidR="00F341F2" w:rsidRPr="00A32027" w:rsidRDefault="00F341F2" w:rsidP="00F341F2">
            <w:pPr>
              <w:pStyle w:val="S-O-P"/>
            </w:pPr>
            <w:r w:rsidRPr="00A32027">
              <w:t>S</w:t>
            </w:r>
          </w:p>
        </w:tc>
      </w:tr>
      <w:tr w:rsidR="00F341F2" w:rsidRPr="00A32027" w14:paraId="2BC7542F" w14:textId="77777777" w:rsidTr="008B26A1">
        <w:tc>
          <w:tcPr>
            <w:tcW w:w="4474" w:type="dxa"/>
          </w:tcPr>
          <w:p w14:paraId="1B98529E" w14:textId="77777777" w:rsidR="00F341F2" w:rsidRPr="00A32027" w:rsidRDefault="00F341F2" w:rsidP="00F341F2">
            <w:pPr>
              <w:pStyle w:val="FABodyCopy"/>
            </w:pPr>
            <w:r w:rsidRPr="00A32027">
              <w:t>Front and Rear Fascia</w:t>
            </w:r>
          </w:p>
        </w:tc>
        <w:tc>
          <w:tcPr>
            <w:tcW w:w="1082" w:type="dxa"/>
          </w:tcPr>
          <w:p w14:paraId="3DA63FDB" w14:textId="77777777" w:rsidR="00F341F2" w:rsidRPr="00A32027" w:rsidRDefault="00F341F2" w:rsidP="00F341F2">
            <w:pPr>
              <w:pStyle w:val="S-O-P"/>
            </w:pPr>
          </w:p>
        </w:tc>
        <w:tc>
          <w:tcPr>
            <w:tcW w:w="1114" w:type="dxa"/>
          </w:tcPr>
          <w:p w14:paraId="2DEC80D6" w14:textId="77777777" w:rsidR="00F341F2" w:rsidRPr="00A32027" w:rsidRDefault="00F341F2" w:rsidP="00F341F2">
            <w:pPr>
              <w:pStyle w:val="S-O-P"/>
            </w:pPr>
          </w:p>
        </w:tc>
        <w:tc>
          <w:tcPr>
            <w:tcW w:w="1138" w:type="dxa"/>
          </w:tcPr>
          <w:p w14:paraId="65176822" w14:textId="77777777" w:rsidR="00F341F2" w:rsidRPr="00A32027" w:rsidRDefault="00F341F2" w:rsidP="00F341F2">
            <w:pPr>
              <w:pStyle w:val="S-O-P"/>
            </w:pPr>
          </w:p>
        </w:tc>
        <w:tc>
          <w:tcPr>
            <w:tcW w:w="1194" w:type="dxa"/>
          </w:tcPr>
          <w:p w14:paraId="4E02CAC0" w14:textId="77777777" w:rsidR="00F341F2" w:rsidRPr="00A32027" w:rsidRDefault="00F341F2" w:rsidP="00F341F2">
            <w:pPr>
              <w:pStyle w:val="S-O-P"/>
            </w:pPr>
          </w:p>
        </w:tc>
        <w:tc>
          <w:tcPr>
            <w:tcW w:w="1078" w:type="dxa"/>
          </w:tcPr>
          <w:p w14:paraId="5C28FEE4" w14:textId="77777777" w:rsidR="00F341F2" w:rsidRPr="00A32027" w:rsidRDefault="00F341F2" w:rsidP="00F341F2">
            <w:pPr>
              <w:pStyle w:val="S-O-P"/>
            </w:pPr>
          </w:p>
        </w:tc>
      </w:tr>
      <w:tr w:rsidR="00581AAD" w:rsidRPr="00A32027" w14:paraId="669ADBAA" w14:textId="77777777" w:rsidTr="008B26A1">
        <w:tc>
          <w:tcPr>
            <w:tcW w:w="4474" w:type="dxa"/>
          </w:tcPr>
          <w:p w14:paraId="18F5635F" w14:textId="77777777" w:rsidR="00581AAD" w:rsidRPr="00977138" w:rsidRDefault="00581AAD" w:rsidP="00977138">
            <w:pPr>
              <w:pStyle w:val="FABodyIndent1"/>
            </w:pPr>
            <w:r w:rsidRPr="00977138">
              <w:t>Mold-in-color black front and rear lower fascias</w:t>
            </w:r>
          </w:p>
        </w:tc>
        <w:tc>
          <w:tcPr>
            <w:tcW w:w="1082" w:type="dxa"/>
          </w:tcPr>
          <w:p w14:paraId="18F1F441" w14:textId="77777777" w:rsidR="00581AAD" w:rsidRPr="00A32027" w:rsidRDefault="00581AAD" w:rsidP="00581AAD">
            <w:pPr>
              <w:pStyle w:val="S-O-P"/>
            </w:pPr>
            <w:r w:rsidRPr="00A32027">
              <w:t>S</w:t>
            </w:r>
          </w:p>
        </w:tc>
        <w:tc>
          <w:tcPr>
            <w:tcW w:w="1114" w:type="dxa"/>
          </w:tcPr>
          <w:p w14:paraId="153412B2" w14:textId="77777777" w:rsidR="00581AAD" w:rsidRPr="00A32027" w:rsidRDefault="00581AAD" w:rsidP="00581AAD">
            <w:pPr>
              <w:pStyle w:val="S-O-P"/>
            </w:pPr>
            <w:r w:rsidRPr="00A32027">
              <w:t>S</w:t>
            </w:r>
          </w:p>
        </w:tc>
        <w:tc>
          <w:tcPr>
            <w:tcW w:w="1138" w:type="dxa"/>
          </w:tcPr>
          <w:p w14:paraId="09BDE92B" w14:textId="77777777" w:rsidR="00581AAD" w:rsidRPr="00A32027" w:rsidRDefault="00581AAD" w:rsidP="00581AAD">
            <w:pPr>
              <w:pStyle w:val="S-O-P"/>
            </w:pPr>
            <w:r w:rsidRPr="00A32027">
              <w:t>S</w:t>
            </w:r>
          </w:p>
        </w:tc>
        <w:tc>
          <w:tcPr>
            <w:tcW w:w="1194" w:type="dxa"/>
          </w:tcPr>
          <w:p w14:paraId="55A6DA6E" w14:textId="77777777" w:rsidR="00581AAD" w:rsidRPr="00A32027" w:rsidRDefault="00581AAD" w:rsidP="00581AAD">
            <w:pPr>
              <w:pStyle w:val="S-O-P"/>
            </w:pPr>
            <w:r>
              <w:t>NA</w:t>
            </w:r>
          </w:p>
        </w:tc>
        <w:tc>
          <w:tcPr>
            <w:tcW w:w="1078" w:type="dxa"/>
          </w:tcPr>
          <w:p w14:paraId="7D16968F" w14:textId="77777777" w:rsidR="00581AAD" w:rsidRPr="00A32027" w:rsidRDefault="00581AAD" w:rsidP="00581AAD">
            <w:pPr>
              <w:pStyle w:val="S-O-P"/>
            </w:pPr>
            <w:r>
              <w:t>NA</w:t>
            </w:r>
          </w:p>
        </w:tc>
      </w:tr>
      <w:tr w:rsidR="00581AAD" w:rsidRPr="00A32027" w14:paraId="513474C5" w14:textId="77777777" w:rsidTr="008B26A1">
        <w:tc>
          <w:tcPr>
            <w:tcW w:w="4474" w:type="dxa"/>
          </w:tcPr>
          <w:p w14:paraId="5DEA025D" w14:textId="77777777" w:rsidR="00581AAD" w:rsidRPr="00977138" w:rsidRDefault="00581AAD" w:rsidP="00977138">
            <w:pPr>
              <w:pStyle w:val="FABodyIndent1"/>
            </w:pPr>
            <w:r w:rsidRPr="00977138">
              <w:t>Mold-in-color black front and rear lower fascias with Gloss Black accents (included with Altitude Package)</w:t>
            </w:r>
          </w:p>
        </w:tc>
        <w:tc>
          <w:tcPr>
            <w:tcW w:w="1082" w:type="dxa"/>
          </w:tcPr>
          <w:p w14:paraId="7569A26B" w14:textId="77777777" w:rsidR="00581AAD" w:rsidRPr="00A32027" w:rsidRDefault="00581AAD" w:rsidP="00581AAD">
            <w:pPr>
              <w:pStyle w:val="S-O-P"/>
            </w:pPr>
            <w:r>
              <w:t>NA</w:t>
            </w:r>
          </w:p>
        </w:tc>
        <w:tc>
          <w:tcPr>
            <w:tcW w:w="1114" w:type="dxa"/>
          </w:tcPr>
          <w:p w14:paraId="7088CDA4" w14:textId="77777777" w:rsidR="00581AAD" w:rsidRPr="00A32027" w:rsidRDefault="00581AAD" w:rsidP="00581AAD">
            <w:pPr>
              <w:pStyle w:val="S-O-P"/>
            </w:pPr>
            <w:r w:rsidRPr="00A32027">
              <w:t>P</w:t>
            </w:r>
          </w:p>
        </w:tc>
        <w:tc>
          <w:tcPr>
            <w:tcW w:w="1138" w:type="dxa"/>
          </w:tcPr>
          <w:p w14:paraId="4B4606A3" w14:textId="77777777" w:rsidR="00581AAD" w:rsidRPr="00A32027" w:rsidRDefault="00581AAD" w:rsidP="00581AAD">
            <w:pPr>
              <w:pStyle w:val="S-O-P"/>
            </w:pPr>
            <w:r>
              <w:t>NA</w:t>
            </w:r>
          </w:p>
        </w:tc>
        <w:tc>
          <w:tcPr>
            <w:tcW w:w="1194" w:type="dxa"/>
          </w:tcPr>
          <w:p w14:paraId="58797102" w14:textId="77777777" w:rsidR="00581AAD" w:rsidRPr="00A32027" w:rsidRDefault="00581AAD" w:rsidP="00581AAD">
            <w:pPr>
              <w:pStyle w:val="S-O-P"/>
            </w:pPr>
            <w:r>
              <w:t>NA</w:t>
            </w:r>
          </w:p>
        </w:tc>
        <w:tc>
          <w:tcPr>
            <w:tcW w:w="1078" w:type="dxa"/>
          </w:tcPr>
          <w:p w14:paraId="45F132BE" w14:textId="77777777" w:rsidR="00581AAD" w:rsidRPr="00A32027" w:rsidRDefault="00581AAD" w:rsidP="00581AAD">
            <w:pPr>
              <w:pStyle w:val="S-O-P"/>
            </w:pPr>
            <w:r>
              <w:t>NA</w:t>
            </w:r>
          </w:p>
        </w:tc>
      </w:tr>
      <w:tr w:rsidR="00581AAD" w:rsidRPr="00A32027" w14:paraId="5EA9B657" w14:textId="77777777" w:rsidTr="008B26A1">
        <w:tc>
          <w:tcPr>
            <w:tcW w:w="4474" w:type="dxa"/>
          </w:tcPr>
          <w:p w14:paraId="647089EC" w14:textId="77777777" w:rsidR="00581AAD" w:rsidRPr="00977138" w:rsidRDefault="00581AAD" w:rsidP="00977138">
            <w:pPr>
              <w:pStyle w:val="FABodyIndent1"/>
            </w:pPr>
            <w:r w:rsidRPr="00977138">
              <w:t xml:space="preserve">Mold-in-color black front and rear lower fascias with Neutral Grey accents </w:t>
            </w:r>
          </w:p>
        </w:tc>
        <w:tc>
          <w:tcPr>
            <w:tcW w:w="1082" w:type="dxa"/>
          </w:tcPr>
          <w:p w14:paraId="4C681334" w14:textId="77777777" w:rsidR="00581AAD" w:rsidRPr="00A32027" w:rsidRDefault="00581AAD" w:rsidP="00581AAD">
            <w:pPr>
              <w:pStyle w:val="S-O-P"/>
            </w:pPr>
            <w:r>
              <w:t>NA</w:t>
            </w:r>
          </w:p>
        </w:tc>
        <w:tc>
          <w:tcPr>
            <w:tcW w:w="1114" w:type="dxa"/>
          </w:tcPr>
          <w:p w14:paraId="4FB57E04" w14:textId="77777777" w:rsidR="00581AAD" w:rsidRPr="00A32027" w:rsidRDefault="00581AAD" w:rsidP="00581AAD">
            <w:pPr>
              <w:pStyle w:val="S-O-P"/>
            </w:pPr>
            <w:r>
              <w:t>NA</w:t>
            </w:r>
          </w:p>
        </w:tc>
        <w:tc>
          <w:tcPr>
            <w:tcW w:w="1138" w:type="dxa"/>
          </w:tcPr>
          <w:p w14:paraId="00B04E47" w14:textId="77777777" w:rsidR="00581AAD" w:rsidRPr="00A32027" w:rsidRDefault="00581AAD" w:rsidP="00581AAD">
            <w:pPr>
              <w:pStyle w:val="S-O-P"/>
            </w:pPr>
            <w:r>
              <w:t>NA</w:t>
            </w:r>
          </w:p>
        </w:tc>
        <w:tc>
          <w:tcPr>
            <w:tcW w:w="1194" w:type="dxa"/>
          </w:tcPr>
          <w:p w14:paraId="06B79FB6" w14:textId="77777777" w:rsidR="00581AAD" w:rsidRPr="00A32027" w:rsidRDefault="00581AAD" w:rsidP="00581AAD">
            <w:pPr>
              <w:pStyle w:val="S-O-P"/>
            </w:pPr>
            <w:r w:rsidRPr="00A32027">
              <w:t>S</w:t>
            </w:r>
          </w:p>
        </w:tc>
        <w:tc>
          <w:tcPr>
            <w:tcW w:w="1078" w:type="dxa"/>
          </w:tcPr>
          <w:p w14:paraId="4D76B926" w14:textId="77777777" w:rsidR="00581AAD" w:rsidRPr="00A32027" w:rsidRDefault="00581AAD" w:rsidP="00581AAD">
            <w:pPr>
              <w:pStyle w:val="S-O-P"/>
            </w:pPr>
            <w:r>
              <w:t>NA</w:t>
            </w:r>
          </w:p>
        </w:tc>
      </w:tr>
      <w:tr w:rsidR="00581AAD" w:rsidRPr="00A32027" w14:paraId="715A24EF" w14:textId="77777777" w:rsidTr="008B26A1">
        <w:tc>
          <w:tcPr>
            <w:tcW w:w="4474" w:type="dxa"/>
          </w:tcPr>
          <w:p w14:paraId="2FC50D5C" w14:textId="77777777" w:rsidR="00581AAD" w:rsidRPr="00977138" w:rsidRDefault="00581AAD" w:rsidP="00977138">
            <w:pPr>
              <w:pStyle w:val="FABodyIndent1"/>
            </w:pPr>
            <w:r w:rsidRPr="00977138">
              <w:t xml:space="preserve">Mold-in-color black front and rear lower fascias with Painted Silver accents </w:t>
            </w:r>
          </w:p>
        </w:tc>
        <w:tc>
          <w:tcPr>
            <w:tcW w:w="1082" w:type="dxa"/>
          </w:tcPr>
          <w:p w14:paraId="359E4F86" w14:textId="77777777" w:rsidR="00581AAD" w:rsidRPr="00A32027" w:rsidRDefault="00581AAD" w:rsidP="00581AAD">
            <w:pPr>
              <w:pStyle w:val="S-O-P"/>
            </w:pPr>
            <w:r>
              <w:t>NA</w:t>
            </w:r>
          </w:p>
        </w:tc>
        <w:tc>
          <w:tcPr>
            <w:tcW w:w="1114" w:type="dxa"/>
          </w:tcPr>
          <w:p w14:paraId="155D9E00" w14:textId="77777777" w:rsidR="00581AAD" w:rsidRPr="00A32027" w:rsidRDefault="00581AAD" w:rsidP="00581AAD">
            <w:pPr>
              <w:pStyle w:val="S-O-P"/>
            </w:pPr>
            <w:r>
              <w:t>NA</w:t>
            </w:r>
          </w:p>
        </w:tc>
        <w:tc>
          <w:tcPr>
            <w:tcW w:w="1138" w:type="dxa"/>
          </w:tcPr>
          <w:p w14:paraId="43832311" w14:textId="77777777" w:rsidR="00581AAD" w:rsidRPr="00A32027" w:rsidRDefault="00581AAD" w:rsidP="00581AAD">
            <w:pPr>
              <w:pStyle w:val="S-O-P"/>
            </w:pPr>
            <w:r>
              <w:t>NA</w:t>
            </w:r>
          </w:p>
        </w:tc>
        <w:tc>
          <w:tcPr>
            <w:tcW w:w="1194" w:type="dxa"/>
          </w:tcPr>
          <w:p w14:paraId="18E51E71" w14:textId="77777777" w:rsidR="00581AAD" w:rsidRPr="00A32027" w:rsidRDefault="00581AAD" w:rsidP="00581AAD">
            <w:pPr>
              <w:pStyle w:val="S-O-P"/>
            </w:pPr>
            <w:r>
              <w:t>NA</w:t>
            </w:r>
          </w:p>
        </w:tc>
        <w:tc>
          <w:tcPr>
            <w:tcW w:w="1078" w:type="dxa"/>
          </w:tcPr>
          <w:p w14:paraId="28CD91AB" w14:textId="77777777" w:rsidR="00581AAD" w:rsidRPr="00A32027" w:rsidRDefault="00581AAD" w:rsidP="00581AAD">
            <w:pPr>
              <w:pStyle w:val="S-O-P"/>
            </w:pPr>
            <w:r w:rsidRPr="00A32027">
              <w:t>S</w:t>
            </w:r>
          </w:p>
        </w:tc>
      </w:tr>
      <w:tr w:rsidR="00581AAD" w:rsidRPr="00A32027" w14:paraId="371A4F92" w14:textId="77777777" w:rsidTr="008B26A1">
        <w:tc>
          <w:tcPr>
            <w:tcW w:w="4474" w:type="dxa"/>
          </w:tcPr>
          <w:p w14:paraId="2A47E088" w14:textId="77777777" w:rsidR="00581AAD" w:rsidRPr="00977138" w:rsidRDefault="00581AAD" w:rsidP="00977138">
            <w:pPr>
              <w:pStyle w:val="FABodyIndent1"/>
            </w:pPr>
            <w:r w:rsidRPr="00977138">
              <w:t>Gloss Black front and rear lower fascias with Painted Silver accents (packaged with Elite Exterior Group)</w:t>
            </w:r>
          </w:p>
        </w:tc>
        <w:tc>
          <w:tcPr>
            <w:tcW w:w="1082" w:type="dxa"/>
          </w:tcPr>
          <w:p w14:paraId="227D970D" w14:textId="77777777" w:rsidR="00581AAD" w:rsidRPr="00A32027" w:rsidRDefault="00581AAD" w:rsidP="00581AAD">
            <w:pPr>
              <w:pStyle w:val="S-O-P"/>
            </w:pPr>
            <w:r>
              <w:t>NA</w:t>
            </w:r>
          </w:p>
        </w:tc>
        <w:tc>
          <w:tcPr>
            <w:tcW w:w="1114" w:type="dxa"/>
          </w:tcPr>
          <w:p w14:paraId="471898CD" w14:textId="77777777" w:rsidR="00581AAD" w:rsidRPr="00A32027" w:rsidRDefault="00581AAD" w:rsidP="00581AAD">
            <w:pPr>
              <w:pStyle w:val="S-O-P"/>
            </w:pPr>
            <w:r>
              <w:t>NA</w:t>
            </w:r>
          </w:p>
        </w:tc>
        <w:tc>
          <w:tcPr>
            <w:tcW w:w="1138" w:type="dxa"/>
          </w:tcPr>
          <w:p w14:paraId="15AACA77" w14:textId="77777777" w:rsidR="00581AAD" w:rsidRPr="00A32027" w:rsidRDefault="00581AAD" w:rsidP="00581AAD">
            <w:pPr>
              <w:pStyle w:val="S-O-P"/>
            </w:pPr>
            <w:r>
              <w:t>NA</w:t>
            </w:r>
          </w:p>
        </w:tc>
        <w:tc>
          <w:tcPr>
            <w:tcW w:w="1194" w:type="dxa"/>
          </w:tcPr>
          <w:p w14:paraId="5425F07A" w14:textId="77777777" w:rsidR="00581AAD" w:rsidRPr="00A32027" w:rsidRDefault="00581AAD" w:rsidP="00581AAD">
            <w:pPr>
              <w:pStyle w:val="S-O-P"/>
            </w:pPr>
            <w:r>
              <w:t>NA</w:t>
            </w:r>
          </w:p>
        </w:tc>
        <w:tc>
          <w:tcPr>
            <w:tcW w:w="1078" w:type="dxa"/>
          </w:tcPr>
          <w:p w14:paraId="4E874978" w14:textId="77777777" w:rsidR="00581AAD" w:rsidRPr="00A32027" w:rsidRDefault="00581AAD" w:rsidP="00581AAD">
            <w:pPr>
              <w:pStyle w:val="S-O-P"/>
            </w:pPr>
            <w:r w:rsidRPr="00A32027">
              <w:t>P</w:t>
            </w:r>
          </w:p>
        </w:tc>
      </w:tr>
      <w:tr w:rsidR="00581AAD" w:rsidRPr="00A32027" w14:paraId="7BA0E7A8" w14:textId="77777777" w:rsidTr="008B26A1">
        <w:tc>
          <w:tcPr>
            <w:tcW w:w="4474" w:type="dxa"/>
          </w:tcPr>
          <w:p w14:paraId="076B58C1" w14:textId="77777777" w:rsidR="00581AAD" w:rsidRPr="00977138" w:rsidRDefault="00581AAD" w:rsidP="00977138">
            <w:pPr>
              <w:pStyle w:val="FABodyIndent1"/>
            </w:pPr>
            <w:r w:rsidRPr="00977138">
              <w:t>Body-color painted front and rear lower fascias with Neutral Grey accents (included with High Altitude Package)</w:t>
            </w:r>
          </w:p>
        </w:tc>
        <w:tc>
          <w:tcPr>
            <w:tcW w:w="1082" w:type="dxa"/>
          </w:tcPr>
          <w:p w14:paraId="3C3886E1" w14:textId="77777777" w:rsidR="00581AAD" w:rsidRPr="00A32027" w:rsidRDefault="00581AAD" w:rsidP="00581AAD">
            <w:pPr>
              <w:pStyle w:val="S-O-P"/>
            </w:pPr>
            <w:r>
              <w:t>NA</w:t>
            </w:r>
          </w:p>
        </w:tc>
        <w:tc>
          <w:tcPr>
            <w:tcW w:w="1114" w:type="dxa"/>
          </w:tcPr>
          <w:p w14:paraId="5F9B4A5E" w14:textId="77777777" w:rsidR="00581AAD" w:rsidRPr="00A32027" w:rsidRDefault="00581AAD" w:rsidP="00581AAD">
            <w:pPr>
              <w:pStyle w:val="S-O-P"/>
            </w:pPr>
            <w:r>
              <w:t>NA</w:t>
            </w:r>
          </w:p>
        </w:tc>
        <w:tc>
          <w:tcPr>
            <w:tcW w:w="1138" w:type="dxa"/>
          </w:tcPr>
          <w:p w14:paraId="6380CFD0" w14:textId="77777777" w:rsidR="00581AAD" w:rsidRPr="00A32027" w:rsidRDefault="00581AAD" w:rsidP="00581AAD">
            <w:pPr>
              <w:pStyle w:val="S-O-P"/>
            </w:pPr>
            <w:r>
              <w:t>NA</w:t>
            </w:r>
          </w:p>
        </w:tc>
        <w:tc>
          <w:tcPr>
            <w:tcW w:w="1194" w:type="dxa"/>
          </w:tcPr>
          <w:p w14:paraId="5FB14C55" w14:textId="77777777" w:rsidR="00581AAD" w:rsidRPr="00A32027" w:rsidRDefault="00581AAD" w:rsidP="00581AAD">
            <w:pPr>
              <w:pStyle w:val="S-O-P"/>
            </w:pPr>
            <w:r>
              <w:t>NA</w:t>
            </w:r>
          </w:p>
        </w:tc>
        <w:tc>
          <w:tcPr>
            <w:tcW w:w="1078" w:type="dxa"/>
          </w:tcPr>
          <w:p w14:paraId="2FCA36B1" w14:textId="77777777" w:rsidR="00581AAD" w:rsidRPr="00A32027" w:rsidRDefault="00581AAD" w:rsidP="00581AAD">
            <w:pPr>
              <w:pStyle w:val="S-O-P"/>
            </w:pPr>
            <w:r w:rsidRPr="00A32027">
              <w:t>P</w:t>
            </w:r>
          </w:p>
        </w:tc>
      </w:tr>
      <w:tr w:rsidR="00F341F2" w:rsidRPr="00A32027" w14:paraId="1D00033E" w14:textId="77777777" w:rsidTr="008B26A1">
        <w:tc>
          <w:tcPr>
            <w:tcW w:w="4474" w:type="dxa"/>
          </w:tcPr>
          <w:p w14:paraId="66E4238C" w14:textId="77777777" w:rsidR="00F341F2" w:rsidRPr="00A32027" w:rsidRDefault="00F341F2" w:rsidP="00F341F2">
            <w:pPr>
              <w:pStyle w:val="FABodyCopy"/>
            </w:pPr>
            <w:r w:rsidRPr="00A32027">
              <w:t>Fog Lamps</w:t>
            </w:r>
          </w:p>
        </w:tc>
        <w:tc>
          <w:tcPr>
            <w:tcW w:w="1082" w:type="dxa"/>
          </w:tcPr>
          <w:p w14:paraId="59349417" w14:textId="77777777" w:rsidR="00F341F2" w:rsidRPr="00A32027" w:rsidRDefault="00F341F2" w:rsidP="00F341F2">
            <w:pPr>
              <w:pStyle w:val="S-O-P"/>
            </w:pPr>
          </w:p>
        </w:tc>
        <w:tc>
          <w:tcPr>
            <w:tcW w:w="1114" w:type="dxa"/>
          </w:tcPr>
          <w:p w14:paraId="51221537" w14:textId="77777777" w:rsidR="00F341F2" w:rsidRPr="00A32027" w:rsidRDefault="00F341F2" w:rsidP="00F341F2">
            <w:pPr>
              <w:pStyle w:val="S-O-P"/>
            </w:pPr>
          </w:p>
        </w:tc>
        <w:tc>
          <w:tcPr>
            <w:tcW w:w="1138" w:type="dxa"/>
          </w:tcPr>
          <w:p w14:paraId="2394B72C" w14:textId="77777777" w:rsidR="00F341F2" w:rsidRPr="00A32027" w:rsidRDefault="00F341F2" w:rsidP="00F341F2">
            <w:pPr>
              <w:pStyle w:val="S-O-P"/>
            </w:pPr>
          </w:p>
        </w:tc>
        <w:tc>
          <w:tcPr>
            <w:tcW w:w="1194" w:type="dxa"/>
          </w:tcPr>
          <w:p w14:paraId="1B43E4CF" w14:textId="77777777" w:rsidR="00F341F2" w:rsidRPr="00A32027" w:rsidRDefault="00F341F2" w:rsidP="00F341F2">
            <w:pPr>
              <w:pStyle w:val="S-O-P"/>
            </w:pPr>
          </w:p>
        </w:tc>
        <w:tc>
          <w:tcPr>
            <w:tcW w:w="1078" w:type="dxa"/>
          </w:tcPr>
          <w:p w14:paraId="16AD9A2A" w14:textId="77777777" w:rsidR="00F341F2" w:rsidRPr="00A32027" w:rsidRDefault="00F341F2" w:rsidP="00F341F2">
            <w:pPr>
              <w:pStyle w:val="S-O-P"/>
            </w:pPr>
          </w:p>
        </w:tc>
      </w:tr>
      <w:tr w:rsidR="00F341F2" w:rsidRPr="00A32027" w14:paraId="1C58C8D6" w14:textId="77777777" w:rsidTr="008B26A1">
        <w:tc>
          <w:tcPr>
            <w:tcW w:w="4474" w:type="dxa"/>
          </w:tcPr>
          <w:p w14:paraId="24892E07" w14:textId="77777777" w:rsidR="00F341F2" w:rsidRPr="00977138" w:rsidRDefault="00F341F2" w:rsidP="00977138">
            <w:pPr>
              <w:pStyle w:val="FABodyIndent1"/>
            </w:pPr>
            <w:r w:rsidRPr="00977138">
              <w:t>Halogen</w:t>
            </w:r>
          </w:p>
        </w:tc>
        <w:tc>
          <w:tcPr>
            <w:tcW w:w="1082" w:type="dxa"/>
          </w:tcPr>
          <w:p w14:paraId="3DB7877A" w14:textId="77777777" w:rsidR="00F341F2" w:rsidRPr="00A32027" w:rsidRDefault="00581AAD" w:rsidP="00F341F2">
            <w:pPr>
              <w:pStyle w:val="S-O-P"/>
            </w:pPr>
            <w:r>
              <w:t>NA</w:t>
            </w:r>
          </w:p>
        </w:tc>
        <w:tc>
          <w:tcPr>
            <w:tcW w:w="1114" w:type="dxa"/>
          </w:tcPr>
          <w:p w14:paraId="44D5315B" w14:textId="77777777" w:rsidR="00F341F2" w:rsidRPr="00A32027" w:rsidRDefault="00F341F2" w:rsidP="00F341F2">
            <w:pPr>
              <w:pStyle w:val="S-O-P"/>
            </w:pPr>
            <w:r w:rsidRPr="00A32027">
              <w:t>S</w:t>
            </w:r>
          </w:p>
        </w:tc>
        <w:tc>
          <w:tcPr>
            <w:tcW w:w="1138" w:type="dxa"/>
          </w:tcPr>
          <w:p w14:paraId="41D34853" w14:textId="77777777" w:rsidR="00F341F2" w:rsidRPr="00A32027" w:rsidRDefault="00F341F2" w:rsidP="00F341F2">
            <w:pPr>
              <w:pStyle w:val="S-O-P"/>
            </w:pPr>
            <w:r w:rsidRPr="00A32027">
              <w:t>S</w:t>
            </w:r>
          </w:p>
        </w:tc>
        <w:tc>
          <w:tcPr>
            <w:tcW w:w="1194" w:type="dxa"/>
          </w:tcPr>
          <w:p w14:paraId="618A70F1" w14:textId="77777777" w:rsidR="00F341F2" w:rsidRPr="00A32027" w:rsidRDefault="00F341F2" w:rsidP="00F341F2">
            <w:pPr>
              <w:pStyle w:val="S-O-P"/>
            </w:pPr>
            <w:r w:rsidRPr="00A32027">
              <w:t>S</w:t>
            </w:r>
          </w:p>
        </w:tc>
        <w:tc>
          <w:tcPr>
            <w:tcW w:w="1078" w:type="dxa"/>
          </w:tcPr>
          <w:p w14:paraId="171BB0C2" w14:textId="77777777" w:rsidR="00F341F2" w:rsidRPr="00A32027" w:rsidRDefault="00F341F2" w:rsidP="00F341F2">
            <w:pPr>
              <w:pStyle w:val="S-O-P"/>
            </w:pPr>
            <w:r w:rsidRPr="00A32027">
              <w:t>S</w:t>
            </w:r>
          </w:p>
        </w:tc>
      </w:tr>
      <w:tr w:rsidR="00F341F2" w:rsidRPr="00A32027" w14:paraId="7ECB9F0A" w14:textId="77777777" w:rsidTr="008B26A1">
        <w:tc>
          <w:tcPr>
            <w:tcW w:w="4474" w:type="dxa"/>
          </w:tcPr>
          <w:p w14:paraId="151D82BA" w14:textId="77777777" w:rsidR="00F341F2" w:rsidRPr="00977138" w:rsidRDefault="00F341F2" w:rsidP="00977138">
            <w:pPr>
              <w:pStyle w:val="FABodyIndent1"/>
              <w:rPr>
                <w:highlight w:val="yellow"/>
              </w:rPr>
            </w:pPr>
            <w:r w:rsidRPr="00977138">
              <w:t>Premium LED (packaged with Driver Assist Group on Latitude, Premium Lighting Group on Latitude LUX and Elite Group on Trailhawk and Limited)</w:t>
            </w:r>
          </w:p>
        </w:tc>
        <w:tc>
          <w:tcPr>
            <w:tcW w:w="1082" w:type="dxa"/>
          </w:tcPr>
          <w:p w14:paraId="282CC9E7" w14:textId="77777777" w:rsidR="00F341F2" w:rsidRPr="00A32027" w:rsidRDefault="00581AAD" w:rsidP="00F341F2">
            <w:pPr>
              <w:pStyle w:val="S-O-P"/>
            </w:pPr>
            <w:r>
              <w:t>NA</w:t>
            </w:r>
          </w:p>
        </w:tc>
        <w:tc>
          <w:tcPr>
            <w:tcW w:w="1114" w:type="dxa"/>
          </w:tcPr>
          <w:p w14:paraId="594A5C76" w14:textId="77777777" w:rsidR="00F341F2" w:rsidRPr="00A32027" w:rsidRDefault="00F341F2" w:rsidP="00F341F2">
            <w:pPr>
              <w:pStyle w:val="S-O-P"/>
            </w:pPr>
            <w:r w:rsidRPr="00A32027">
              <w:t>P</w:t>
            </w:r>
          </w:p>
        </w:tc>
        <w:tc>
          <w:tcPr>
            <w:tcW w:w="1138" w:type="dxa"/>
          </w:tcPr>
          <w:p w14:paraId="14CA07E4" w14:textId="77777777" w:rsidR="00F341F2" w:rsidRPr="00A32027" w:rsidRDefault="00F341F2" w:rsidP="00F341F2">
            <w:pPr>
              <w:pStyle w:val="S-O-P"/>
            </w:pPr>
            <w:r w:rsidRPr="00A32027">
              <w:t>P</w:t>
            </w:r>
          </w:p>
        </w:tc>
        <w:tc>
          <w:tcPr>
            <w:tcW w:w="1194" w:type="dxa"/>
          </w:tcPr>
          <w:p w14:paraId="259D7452" w14:textId="77777777" w:rsidR="00F341F2" w:rsidRPr="00A32027" w:rsidRDefault="00F341F2" w:rsidP="00F341F2">
            <w:pPr>
              <w:pStyle w:val="S-O-P"/>
            </w:pPr>
            <w:r w:rsidRPr="00A32027">
              <w:t>P</w:t>
            </w:r>
          </w:p>
        </w:tc>
        <w:tc>
          <w:tcPr>
            <w:tcW w:w="1078" w:type="dxa"/>
          </w:tcPr>
          <w:p w14:paraId="24843400" w14:textId="77777777" w:rsidR="00F341F2" w:rsidRPr="00A32027" w:rsidRDefault="00F341F2" w:rsidP="00F341F2">
            <w:pPr>
              <w:pStyle w:val="S-O-P"/>
            </w:pPr>
            <w:r w:rsidRPr="00A32027">
              <w:t>P</w:t>
            </w:r>
          </w:p>
        </w:tc>
      </w:tr>
      <w:tr w:rsidR="00F341F2" w:rsidRPr="00A32027" w14:paraId="40F7BC8E" w14:textId="77777777" w:rsidTr="008B26A1">
        <w:tc>
          <w:tcPr>
            <w:tcW w:w="4474" w:type="dxa"/>
          </w:tcPr>
          <w:p w14:paraId="64A147EE" w14:textId="77777777" w:rsidR="00F341F2" w:rsidRPr="00A32027" w:rsidRDefault="00F341F2" w:rsidP="00F341F2">
            <w:pPr>
              <w:pStyle w:val="FABodyCopy"/>
            </w:pPr>
            <w:r w:rsidRPr="00A32027">
              <w:t xml:space="preserve">Glass </w:t>
            </w:r>
          </w:p>
        </w:tc>
        <w:tc>
          <w:tcPr>
            <w:tcW w:w="1082" w:type="dxa"/>
          </w:tcPr>
          <w:p w14:paraId="1A5154B3" w14:textId="77777777" w:rsidR="00F341F2" w:rsidRPr="00A32027" w:rsidRDefault="00F341F2" w:rsidP="00F341F2">
            <w:pPr>
              <w:pStyle w:val="S-O-P"/>
            </w:pPr>
          </w:p>
        </w:tc>
        <w:tc>
          <w:tcPr>
            <w:tcW w:w="1114" w:type="dxa"/>
          </w:tcPr>
          <w:p w14:paraId="3D2B0555" w14:textId="77777777" w:rsidR="00F341F2" w:rsidRPr="00A32027" w:rsidRDefault="00F341F2" w:rsidP="00F341F2">
            <w:pPr>
              <w:pStyle w:val="S-O-P"/>
            </w:pPr>
          </w:p>
        </w:tc>
        <w:tc>
          <w:tcPr>
            <w:tcW w:w="1138" w:type="dxa"/>
          </w:tcPr>
          <w:p w14:paraId="36787176" w14:textId="77777777" w:rsidR="00F341F2" w:rsidRPr="00A32027" w:rsidRDefault="00F341F2" w:rsidP="00F341F2">
            <w:pPr>
              <w:pStyle w:val="S-O-P"/>
            </w:pPr>
          </w:p>
        </w:tc>
        <w:tc>
          <w:tcPr>
            <w:tcW w:w="1194" w:type="dxa"/>
          </w:tcPr>
          <w:p w14:paraId="45A57EB4" w14:textId="77777777" w:rsidR="00F341F2" w:rsidRPr="00A32027" w:rsidRDefault="00F341F2" w:rsidP="00F341F2">
            <w:pPr>
              <w:pStyle w:val="S-O-P"/>
            </w:pPr>
          </w:p>
        </w:tc>
        <w:tc>
          <w:tcPr>
            <w:tcW w:w="1078" w:type="dxa"/>
          </w:tcPr>
          <w:p w14:paraId="78FA9A20" w14:textId="77777777" w:rsidR="00F341F2" w:rsidRPr="00A32027" w:rsidRDefault="00F341F2" w:rsidP="00F341F2">
            <w:pPr>
              <w:pStyle w:val="S-O-P"/>
            </w:pPr>
          </w:p>
        </w:tc>
      </w:tr>
      <w:tr w:rsidR="00F341F2" w:rsidRPr="00A32027" w14:paraId="073ABF06" w14:textId="77777777" w:rsidTr="008B26A1">
        <w:tc>
          <w:tcPr>
            <w:tcW w:w="4474" w:type="dxa"/>
          </w:tcPr>
          <w:p w14:paraId="7B096208" w14:textId="77777777" w:rsidR="00F341F2" w:rsidRPr="00977138" w:rsidRDefault="00F341F2" w:rsidP="00977138">
            <w:pPr>
              <w:pStyle w:val="FABodyIndent1"/>
            </w:pPr>
            <w:r w:rsidRPr="00977138">
              <w:t xml:space="preserve">Deep-tint sunscreen </w:t>
            </w:r>
          </w:p>
        </w:tc>
        <w:tc>
          <w:tcPr>
            <w:tcW w:w="1082" w:type="dxa"/>
          </w:tcPr>
          <w:p w14:paraId="3202D3EE" w14:textId="77777777" w:rsidR="00F341F2" w:rsidRPr="00A32027" w:rsidRDefault="00F341F2" w:rsidP="00F341F2">
            <w:pPr>
              <w:pStyle w:val="S-O-P"/>
            </w:pPr>
            <w:r w:rsidRPr="00A32027">
              <w:t>S</w:t>
            </w:r>
          </w:p>
        </w:tc>
        <w:tc>
          <w:tcPr>
            <w:tcW w:w="1114" w:type="dxa"/>
          </w:tcPr>
          <w:p w14:paraId="3189113A" w14:textId="77777777" w:rsidR="00F341F2" w:rsidRPr="00A32027" w:rsidRDefault="00F341F2" w:rsidP="00F341F2">
            <w:pPr>
              <w:pStyle w:val="S-O-P"/>
            </w:pPr>
            <w:r w:rsidRPr="00A32027">
              <w:t>S</w:t>
            </w:r>
          </w:p>
        </w:tc>
        <w:tc>
          <w:tcPr>
            <w:tcW w:w="1138" w:type="dxa"/>
          </w:tcPr>
          <w:p w14:paraId="7266A7A6" w14:textId="77777777" w:rsidR="00F341F2" w:rsidRPr="00A32027" w:rsidRDefault="00F341F2" w:rsidP="00F341F2">
            <w:pPr>
              <w:pStyle w:val="S-O-P"/>
            </w:pPr>
            <w:r w:rsidRPr="00A32027">
              <w:t>S</w:t>
            </w:r>
          </w:p>
        </w:tc>
        <w:tc>
          <w:tcPr>
            <w:tcW w:w="1194" w:type="dxa"/>
          </w:tcPr>
          <w:p w14:paraId="673A7361" w14:textId="77777777" w:rsidR="00F341F2" w:rsidRPr="00A32027" w:rsidRDefault="00F341F2" w:rsidP="00F341F2">
            <w:pPr>
              <w:pStyle w:val="S-O-P"/>
            </w:pPr>
            <w:r w:rsidRPr="00A32027">
              <w:t>S</w:t>
            </w:r>
          </w:p>
        </w:tc>
        <w:tc>
          <w:tcPr>
            <w:tcW w:w="1078" w:type="dxa"/>
          </w:tcPr>
          <w:p w14:paraId="4869359E" w14:textId="77777777" w:rsidR="00F341F2" w:rsidRPr="00A32027" w:rsidRDefault="00F341F2" w:rsidP="00F341F2">
            <w:pPr>
              <w:pStyle w:val="S-O-P"/>
            </w:pPr>
            <w:r w:rsidRPr="00A32027">
              <w:t>S</w:t>
            </w:r>
          </w:p>
        </w:tc>
      </w:tr>
      <w:tr w:rsidR="00F341F2" w:rsidRPr="00A32027" w14:paraId="75C7069A" w14:textId="77777777" w:rsidTr="008B26A1">
        <w:tc>
          <w:tcPr>
            <w:tcW w:w="4474" w:type="dxa"/>
          </w:tcPr>
          <w:p w14:paraId="73BF0DBC" w14:textId="77777777" w:rsidR="00F341F2" w:rsidRPr="00A32027" w:rsidRDefault="00F341F2" w:rsidP="004B5DEE">
            <w:pPr>
              <w:pStyle w:val="FABodyCopy"/>
              <w:keepNext/>
              <w:keepLines/>
            </w:pPr>
            <w:r w:rsidRPr="00A32027">
              <w:lastRenderedPageBreak/>
              <w:t>Grille/Surround</w:t>
            </w:r>
          </w:p>
        </w:tc>
        <w:tc>
          <w:tcPr>
            <w:tcW w:w="1082" w:type="dxa"/>
          </w:tcPr>
          <w:p w14:paraId="037EED39" w14:textId="77777777" w:rsidR="00F341F2" w:rsidRPr="00A32027" w:rsidRDefault="00F341F2" w:rsidP="00F341F2">
            <w:pPr>
              <w:pStyle w:val="S-O-P"/>
            </w:pPr>
          </w:p>
        </w:tc>
        <w:tc>
          <w:tcPr>
            <w:tcW w:w="1114" w:type="dxa"/>
          </w:tcPr>
          <w:p w14:paraId="375F4401" w14:textId="77777777" w:rsidR="00F341F2" w:rsidRPr="00A32027" w:rsidRDefault="00F341F2" w:rsidP="00F341F2">
            <w:pPr>
              <w:pStyle w:val="S-O-P"/>
            </w:pPr>
          </w:p>
        </w:tc>
        <w:tc>
          <w:tcPr>
            <w:tcW w:w="1138" w:type="dxa"/>
          </w:tcPr>
          <w:p w14:paraId="5CC098DA" w14:textId="77777777" w:rsidR="00F341F2" w:rsidRPr="00A32027" w:rsidRDefault="00F341F2" w:rsidP="00F341F2">
            <w:pPr>
              <w:pStyle w:val="S-O-P"/>
            </w:pPr>
          </w:p>
        </w:tc>
        <w:tc>
          <w:tcPr>
            <w:tcW w:w="1194" w:type="dxa"/>
          </w:tcPr>
          <w:p w14:paraId="63B4CFC4" w14:textId="77777777" w:rsidR="00F341F2" w:rsidRPr="00A32027" w:rsidRDefault="00F341F2" w:rsidP="00F341F2">
            <w:pPr>
              <w:pStyle w:val="S-O-P"/>
            </w:pPr>
          </w:p>
        </w:tc>
        <w:tc>
          <w:tcPr>
            <w:tcW w:w="1078" w:type="dxa"/>
          </w:tcPr>
          <w:p w14:paraId="2A93739D" w14:textId="77777777" w:rsidR="00F341F2" w:rsidRPr="00A32027" w:rsidRDefault="00F341F2" w:rsidP="00F341F2">
            <w:pPr>
              <w:pStyle w:val="S-O-P"/>
            </w:pPr>
          </w:p>
        </w:tc>
      </w:tr>
      <w:tr w:rsidR="00581AAD" w:rsidRPr="00A32027" w14:paraId="30D2061B" w14:textId="77777777" w:rsidTr="008B26A1">
        <w:tc>
          <w:tcPr>
            <w:tcW w:w="4474" w:type="dxa"/>
          </w:tcPr>
          <w:p w14:paraId="6F554777" w14:textId="77777777" w:rsidR="00581AAD" w:rsidRPr="00A32027" w:rsidRDefault="00581AAD" w:rsidP="004B5DEE">
            <w:pPr>
              <w:pStyle w:val="FABodyIndent1"/>
              <w:keepNext/>
              <w:keepLines/>
            </w:pPr>
            <w:r w:rsidRPr="00A32027">
              <w:t>Mold-in-color black surround with Painted Silver grille rings</w:t>
            </w:r>
          </w:p>
        </w:tc>
        <w:tc>
          <w:tcPr>
            <w:tcW w:w="1082" w:type="dxa"/>
          </w:tcPr>
          <w:p w14:paraId="35A39472" w14:textId="77777777" w:rsidR="00581AAD" w:rsidRPr="00A32027" w:rsidRDefault="00581AAD" w:rsidP="00581AAD">
            <w:pPr>
              <w:pStyle w:val="S-O-P"/>
            </w:pPr>
            <w:r w:rsidRPr="00A32027">
              <w:t>S</w:t>
            </w:r>
          </w:p>
        </w:tc>
        <w:tc>
          <w:tcPr>
            <w:tcW w:w="1114" w:type="dxa"/>
          </w:tcPr>
          <w:p w14:paraId="5F82A8C3" w14:textId="77777777" w:rsidR="00581AAD" w:rsidRPr="00A32027" w:rsidRDefault="00581AAD" w:rsidP="00581AAD">
            <w:pPr>
              <w:pStyle w:val="S-O-P"/>
            </w:pPr>
            <w:r w:rsidRPr="00A32027">
              <w:t>S</w:t>
            </w:r>
          </w:p>
        </w:tc>
        <w:tc>
          <w:tcPr>
            <w:tcW w:w="1138" w:type="dxa"/>
          </w:tcPr>
          <w:p w14:paraId="32912864" w14:textId="77777777" w:rsidR="00581AAD" w:rsidRPr="00A32027" w:rsidRDefault="00581AAD" w:rsidP="00581AAD">
            <w:pPr>
              <w:pStyle w:val="S-O-P"/>
            </w:pPr>
            <w:r w:rsidRPr="00A32027">
              <w:t>S</w:t>
            </w:r>
          </w:p>
        </w:tc>
        <w:tc>
          <w:tcPr>
            <w:tcW w:w="1194" w:type="dxa"/>
          </w:tcPr>
          <w:p w14:paraId="05C75F38" w14:textId="77777777" w:rsidR="00581AAD" w:rsidRPr="00A32027" w:rsidRDefault="00581AAD" w:rsidP="00581AAD">
            <w:pPr>
              <w:pStyle w:val="S-O-P"/>
            </w:pPr>
            <w:r>
              <w:t>NA</w:t>
            </w:r>
          </w:p>
        </w:tc>
        <w:tc>
          <w:tcPr>
            <w:tcW w:w="1078" w:type="dxa"/>
          </w:tcPr>
          <w:p w14:paraId="4C9CA77B" w14:textId="77777777" w:rsidR="00581AAD" w:rsidRPr="00A32027" w:rsidRDefault="00581AAD" w:rsidP="00581AAD">
            <w:pPr>
              <w:pStyle w:val="S-O-P"/>
            </w:pPr>
            <w:r>
              <w:t>NA</w:t>
            </w:r>
          </w:p>
        </w:tc>
      </w:tr>
      <w:tr w:rsidR="00581AAD" w:rsidRPr="00A32027" w14:paraId="18F17EA1" w14:textId="77777777" w:rsidTr="008B26A1">
        <w:tc>
          <w:tcPr>
            <w:tcW w:w="4474" w:type="dxa"/>
          </w:tcPr>
          <w:p w14:paraId="04410D48" w14:textId="77777777" w:rsidR="00581AAD" w:rsidRPr="00A32027" w:rsidRDefault="00581AAD" w:rsidP="00977138">
            <w:pPr>
              <w:pStyle w:val="FABodyIndent1"/>
            </w:pPr>
            <w:r w:rsidRPr="00A32027">
              <w:t>Mold-in-color black surround with Gloss Black grille rings (included with Altitude Package)</w:t>
            </w:r>
          </w:p>
        </w:tc>
        <w:tc>
          <w:tcPr>
            <w:tcW w:w="1082" w:type="dxa"/>
          </w:tcPr>
          <w:p w14:paraId="4EA743F8" w14:textId="77777777" w:rsidR="00581AAD" w:rsidRPr="00A32027" w:rsidRDefault="00581AAD" w:rsidP="00581AAD">
            <w:pPr>
              <w:pStyle w:val="S-O-P"/>
            </w:pPr>
            <w:r>
              <w:t>NA</w:t>
            </w:r>
          </w:p>
        </w:tc>
        <w:tc>
          <w:tcPr>
            <w:tcW w:w="1114" w:type="dxa"/>
          </w:tcPr>
          <w:p w14:paraId="01E75F82" w14:textId="77777777" w:rsidR="00581AAD" w:rsidRPr="00A32027" w:rsidRDefault="00581AAD" w:rsidP="00581AAD">
            <w:pPr>
              <w:pStyle w:val="S-O-P"/>
            </w:pPr>
            <w:r w:rsidRPr="00A32027">
              <w:t>P</w:t>
            </w:r>
          </w:p>
        </w:tc>
        <w:tc>
          <w:tcPr>
            <w:tcW w:w="1138" w:type="dxa"/>
          </w:tcPr>
          <w:p w14:paraId="2447AC9C" w14:textId="77777777" w:rsidR="00581AAD" w:rsidRPr="00A32027" w:rsidRDefault="00581AAD" w:rsidP="00581AAD">
            <w:pPr>
              <w:pStyle w:val="S-O-P"/>
            </w:pPr>
            <w:r>
              <w:t>NA</w:t>
            </w:r>
          </w:p>
        </w:tc>
        <w:tc>
          <w:tcPr>
            <w:tcW w:w="1194" w:type="dxa"/>
          </w:tcPr>
          <w:p w14:paraId="6CB5A0DB" w14:textId="77777777" w:rsidR="00581AAD" w:rsidRPr="00A32027" w:rsidRDefault="00581AAD" w:rsidP="00581AAD">
            <w:pPr>
              <w:pStyle w:val="S-O-P"/>
            </w:pPr>
            <w:r>
              <w:t>NA</w:t>
            </w:r>
          </w:p>
        </w:tc>
        <w:tc>
          <w:tcPr>
            <w:tcW w:w="1078" w:type="dxa"/>
          </w:tcPr>
          <w:p w14:paraId="0EE8EDA5" w14:textId="77777777" w:rsidR="00581AAD" w:rsidRPr="00A32027" w:rsidRDefault="00581AAD" w:rsidP="00581AAD">
            <w:pPr>
              <w:pStyle w:val="S-O-P"/>
            </w:pPr>
            <w:r>
              <w:t>NA</w:t>
            </w:r>
          </w:p>
        </w:tc>
      </w:tr>
      <w:tr w:rsidR="00581AAD" w:rsidRPr="00A32027" w14:paraId="36A36339" w14:textId="77777777" w:rsidTr="008B26A1">
        <w:tc>
          <w:tcPr>
            <w:tcW w:w="4474" w:type="dxa"/>
          </w:tcPr>
          <w:p w14:paraId="039395FF" w14:textId="77777777" w:rsidR="00581AAD" w:rsidRPr="00A32027" w:rsidRDefault="00581AAD" w:rsidP="00977138">
            <w:pPr>
              <w:pStyle w:val="FABodyIndent1"/>
            </w:pPr>
            <w:r w:rsidRPr="00A32027">
              <w:t>Mold-in-color black surround with Neutral Grey grille rings</w:t>
            </w:r>
          </w:p>
        </w:tc>
        <w:tc>
          <w:tcPr>
            <w:tcW w:w="1082" w:type="dxa"/>
          </w:tcPr>
          <w:p w14:paraId="4FEE1142" w14:textId="77777777" w:rsidR="00581AAD" w:rsidRPr="00A32027" w:rsidRDefault="00581AAD" w:rsidP="00581AAD">
            <w:pPr>
              <w:pStyle w:val="S-O-P"/>
            </w:pPr>
            <w:r>
              <w:t>NA</w:t>
            </w:r>
          </w:p>
        </w:tc>
        <w:tc>
          <w:tcPr>
            <w:tcW w:w="1114" w:type="dxa"/>
          </w:tcPr>
          <w:p w14:paraId="7B18DE99" w14:textId="77777777" w:rsidR="00581AAD" w:rsidRPr="00A32027" w:rsidRDefault="00581AAD" w:rsidP="00581AAD">
            <w:pPr>
              <w:pStyle w:val="S-O-P"/>
            </w:pPr>
            <w:r>
              <w:t>NA</w:t>
            </w:r>
          </w:p>
        </w:tc>
        <w:tc>
          <w:tcPr>
            <w:tcW w:w="1138" w:type="dxa"/>
          </w:tcPr>
          <w:p w14:paraId="04209AAF" w14:textId="77777777" w:rsidR="00581AAD" w:rsidRPr="00A32027" w:rsidRDefault="00581AAD" w:rsidP="00581AAD">
            <w:pPr>
              <w:pStyle w:val="S-O-P"/>
            </w:pPr>
            <w:r>
              <w:t>NA</w:t>
            </w:r>
          </w:p>
        </w:tc>
        <w:tc>
          <w:tcPr>
            <w:tcW w:w="1194" w:type="dxa"/>
          </w:tcPr>
          <w:p w14:paraId="71DACBDE" w14:textId="77777777" w:rsidR="00581AAD" w:rsidRPr="00A32027" w:rsidRDefault="00581AAD" w:rsidP="00581AAD">
            <w:pPr>
              <w:pStyle w:val="S-O-P"/>
            </w:pPr>
            <w:r w:rsidRPr="00A32027">
              <w:t>S</w:t>
            </w:r>
          </w:p>
        </w:tc>
        <w:tc>
          <w:tcPr>
            <w:tcW w:w="1078" w:type="dxa"/>
          </w:tcPr>
          <w:p w14:paraId="71CBE880" w14:textId="77777777" w:rsidR="00581AAD" w:rsidRPr="00A32027" w:rsidRDefault="00581AAD" w:rsidP="00581AAD">
            <w:pPr>
              <w:pStyle w:val="S-O-P"/>
            </w:pPr>
            <w:r>
              <w:t>NA</w:t>
            </w:r>
          </w:p>
        </w:tc>
      </w:tr>
      <w:tr w:rsidR="00581AAD" w:rsidRPr="00A32027" w14:paraId="25B6506A" w14:textId="77777777" w:rsidTr="008B26A1">
        <w:tc>
          <w:tcPr>
            <w:tcW w:w="4474" w:type="dxa"/>
          </w:tcPr>
          <w:p w14:paraId="35224AC3" w14:textId="77777777" w:rsidR="00581AAD" w:rsidRPr="00A32027" w:rsidRDefault="00581AAD" w:rsidP="00977138">
            <w:pPr>
              <w:pStyle w:val="FABodyIndent1"/>
            </w:pPr>
            <w:r w:rsidRPr="00A32027">
              <w:t xml:space="preserve">Gloss Black surround with Bright Chrome grille rings </w:t>
            </w:r>
          </w:p>
        </w:tc>
        <w:tc>
          <w:tcPr>
            <w:tcW w:w="1082" w:type="dxa"/>
          </w:tcPr>
          <w:p w14:paraId="7F9AF87F" w14:textId="77777777" w:rsidR="00581AAD" w:rsidRPr="00A32027" w:rsidRDefault="00581AAD" w:rsidP="00581AAD">
            <w:pPr>
              <w:pStyle w:val="S-O-P"/>
            </w:pPr>
            <w:r>
              <w:t>NA</w:t>
            </w:r>
          </w:p>
        </w:tc>
        <w:tc>
          <w:tcPr>
            <w:tcW w:w="1114" w:type="dxa"/>
          </w:tcPr>
          <w:p w14:paraId="773C2249" w14:textId="77777777" w:rsidR="00581AAD" w:rsidRPr="00A32027" w:rsidRDefault="00581AAD" w:rsidP="00581AAD">
            <w:pPr>
              <w:pStyle w:val="S-O-P"/>
            </w:pPr>
            <w:r>
              <w:t>NA</w:t>
            </w:r>
          </w:p>
        </w:tc>
        <w:tc>
          <w:tcPr>
            <w:tcW w:w="1138" w:type="dxa"/>
          </w:tcPr>
          <w:p w14:paraId="58FC37FD" w14:textId="77777777" w:rsidR="00581AAD" w:rsidRPr="00A32027" w:rsidRDefault="00581AAD" w:rsidP="00581AAD">
            <w:pPr>
              <w:pStyle w:val="S-O-P"/>
            </w:pPr>
          </w:p>
        </w:tc>
        <w:tc>
          <w:tcPr>
            <w:tcW w:w="1194" w:type="dxa"/>
          </w:tcPr>
          <w:p w14:paraId="5EFCCD49" w14:textId="77777777" w:rsidR="00581AAD" w:rsidRPr="00A32027" w:rsidRDefault="00581AAD" w:rsidP="00581AAD">
            <w:pPr>
              <w:pStyle w:val="S-O-P"/>
            </w:pPr>
            <w:r>
              <w:t>NA</w:t>
            </w:r>
          </w:p>
        </w:tc>
        <w:tc>
          <w:tcPr>
            <w:tcW w:w="1078" w:type="dxa"/>
          </w:tcPr>
          <w:p w14:paraId="235C4456" w14:textId="77777777" w:rsidR="00581AAD" w:rsidRPr="00A32027" w:rsidRDefault="00581AAD" w:rsidP="00581AAD">
            <w:pPr>
              <w:pStyle w:val="S-O-P"/>
            </w:pPr>
            <w:r w:rsidRPr="00A32027">
              <w:t>S</w:t>
            </w:r>
          </w:p>
        </w:tc>
      </w:tr>
      <w:tr w:rsidR="00581AAD" w:rsidRPr="00A32027" w14:paraId="4F9A6CA8" w14:textId="77777777" w:rsidTr="008B26A1">
        <w:tc>
          <w:tcPr>
            <w:tcW w:w="4474" w:type="dxa"/>
          </w:tcPr>
          <w:p w14:paraId="5E37BCAF" w14:textId="77777777" w:rsidR="00581AAD" w:rsidRPr="00A32027" w:rsidRDefault="00581AAD" w:rsidP="00977138">
            <w:pPr>
              <w:pStyle w:val="FABodyIndent1"/>
            </w:pPr>
            <w:r w:rsidRPr="00A32027">
              <w:t>Gloss Black surround with Neutral Grey grille rings (included with High Altitude Package)</w:t>
            </w:r>
          </w:p>
        </w:tc>
        <w:tc>
          <w:tcPr>
            <w:tcW w:w="1082" w:type="dxa"/>
          </w:tcPr>
          <w:p w14:paraId="1B4E7F09" w14:textId="77777777" w:rsidR="00581AAD" w:rsidRPr="00A32027" w:rsidRDefault="00581AAD" w:rsidP="00581AAD">
            <w:pPr>
              <w:pStyle w:val="S-O-P"/>
            </w:pPr>
            <w:r>
              <w:t>NA</w:t>
            </w:r>
          </w:p>
        </w:tc>
        <w:tc>
          <w:tcPr>
            <w:tcW w:w="1114" w:type="dxa"/>
          </w:tcPr>
          <w:p w14:paraId="2D6C409B" w14:textId="77777777" w:rsidR="00581AAD" w:rsidRPr="00A32027" w:rsidRDefault="00581AAD" w:rsidP="00581AAD">
            <w:pPr>
              <w:pStyle w:val="S-O-P"/>
            </w:pPr>
            <w:r>
              <w:t>NA</w:t>
            </w:r>
          </w:p>
        </w:tc>
        <w:tc>
          <w:tcPr>
            <w:tcW w:w="1138" w:type="dxa"/>
          </w:tcPr>
          <w:p w14:paraId="2CF746F6" w14:textId="77777777" w:rsidR="00581AAD" w:rsidRPr="00A32027" w:rsidRDefault="00581AAD" w:rsidP="00581AAD">
            <w:pPr>
              <w:pStyle w:val="S-O-P"/>
            </w:pPr>
            <w:r>
              <w:t>NA</w:t>
            </w:r>
          </w:p>
        </w:tc>
        <w:tc>
          <w:tcPr>
            <w:tcW w:w="1194" w:type="dxa"/>
          </w:tcPr>
          <w:p w14:paraId="256A1E3D" w14:textId="77777777" w:rsidR="00581AAD" w:rsidRPr="00A32027" w:rsidRDefault="00581AAD" w:rsidP="00581AAD">
            <w:pPr>
              <w:pStyle w:val="S-O-P"/>
            </w:pPr>
            <w:r>
              <w:t>NA</w:t>
            </w:r>
          </w:p>
        </w:tc>
        <w:tc>
          <w:tcPr>
            <w:tcW w:w="1078" w:type="dxa"/>
          </w:tcPr>
          <w:p w14:paraId="7316DFF3" w14:textId="77777777" w:rsidR="00581AAD" w:rsidRPr="00A32027" w:rsidRDefault="00581AAD" w:rsidP="00581AAD">
            <w:pPr>
              <w:pStyle w:val="S-O-P"/>
            </w:pPr>
            <w:r w:rsidRPr="00A32027">
              <w:t>P</w:t>
            </w:r>
          </w:p>
        </w:tc>
      </w:tr>
      <w:tr w:rsidR="00581AAD" w:rsidRPr="00A32027" w14:paraId="4D7C3DF3" w14:textId="77777777" w:rsidTr="008B26A1">
        <w:tc>
          <w:tcPr>
            <w:tcW w:w="4474" w:type="dxa"/>
          </w:tcPr>
          <w:p w14:paraId="72473AC6" w14:textId="77777777" w:rsidR="00581AAD" w:rsidRPr="00A32027" w:rsidRDefault="00581AAD" w:rsidP="00581AAD">
            <w:pPr>
              <w:pStyle w:val="FABodyCopy"/>
            </w:pPr>
            <w:r w:rsidRPr="00A32027">
              <w:t xml:space="preserve">Hood decal — signature red and black anti-glare </w:t>
            </w:r>
            <w:r w:rsidR="0060738E">
              <w:br/>
            </w:r>
            <w:r w:rsidRPr="00A32027">
              <w:t>(all-black decal for Earl, Laser Blue and Velvet Red exterior colors)</w:t>
            </w:r>
          </w:p>
        </w:tc>
        <w:tc>
          <w:tcPr>
            <w:tcW w:w="1082" w:type="dxa"/>
          </w:tcPr>
          <w:p w14:paraId="31A6C4A7" w14:textId="77777777" w:rsidR="00581AAD" w:rsidRPr="00A32027" w:rsidRDefault="00581AAD" w:rsidP="00581AAD">
            <w:pPr>
              <w:pStyle w:val="S-O-P"/>
            </w:pPr>
            <w:r>
              <w:t>NA</w:t>
            </w:r>
          </w:p>
        </w:tc>
        <w:tc>
          <w:tcPr>
            <w:tcW w:w="1114" w:type="dxa"/>
          </w:tcPr>
          <w:p w14:paraId="65D304EC" w14:textId="77777777" w:rsidR="00581AAD" w:rsidRPr="00A32027" w:rsidRDefault="00581AAD" w:rsidP="00581AAD">
            <w:pPr>
              <w:pStyle w:val="S-O-P"/>
            </w:pPr>
            <w:r>
              <w:t>NA</w:t>
            </w:r>
          </w:p>
        </w:tc>
        <w:tc>
          <w:tcPr>
            <w:tcW w:w="1138" w:type="dxa"/>
          </w:tcPr>
          <w:p w14:paraId="6B70ABCC" w14:textId="77777777" w:rsidR="00581AAD" w:rsidRPr="00A32027" w:rsidRDefault="00581AAD" w:rsidP="00581AAD">
            <w:pPr>
              <w:pStyle w:val="S-O-P"/>
            </w:pPr>
            <w:r>
              <w:t>NA</w:t>
            </w:r>
          </w:p>
        </w:tc>
        <w:tc>
          <w:tcPr>
            <w:tcW w:w="1194" w:type="dxa"/>
          </w:tcPr>
          <w:p w14:paraId="5C7B97AF" w14:textId="77777777" w:rsidR="00581AAD" w:rsidRPr="00A32027" w:rsidRDefault="00581AAD" w:rsidP="00581AAD">
            <w:pPr>
              <w:pStyle w:val="S-O-P"/>
            </w:pPr>
            <w:r w:rsidRPr="00A32027">
              <w:t>S</w:t>
            </w:r>
          </w:p>
        </w:tc>
        <w:tc>
          <w:tcPr>
            <w:tcW w:w="1078" w:type="dxa"/>
          </w:tcPr>
          <w:p w14:paraId="0C77080B" w14:textId="77777777" w:rsidR="00581AAD" w:rsidRPr="00A32027" w:rsidRDefault="00581AAD" w:rsidP="00581AAD">
            <w:pPr>
              <w:pStyle w:val="S-O-P"/>
            </w:pPr>
            <w:r>
              <w:t>NA</w:t>
            </w:r>
          </w:p>
        </w:tc>
      </w:tr>
      <w:tr w:rsidR="00F341F2" w:rsidRPr="00A32027" w14:paraId="62F803D1" w14:textId="77777777" w:rsidTr="008B26A1">
        <w:tc>
          <w:tcPr>
            <w:tcW w:w="4474" w:type="dxa"/>
          </w:tcPr>
          <w:p w14:paraId="326176B5" w14:textId="77777777" w:rsidR="00F341F2" w:rsidRPr="00A32027" w:rsidRDefault="00F341F2" w:rsidP="00F341F2">
            <w:pPr>
              <w:pStyle w:val="FABodyCopy"/>
            </w:pPr>
            <w:r w:rsidRPr="00A32027">
              <w:t>Liftgate</w:t>
            </w:r>
          </w:p>
        </w:tc>
        <w:tc>
          <w:tcPr>
            <w:tcW w:w="1082" w:type="dxa"/>
          </w:tcPr>
          <w:p w14:paraId="6013D904" w14:textId="77777777" w:rsidR="00F341F2" w:rsidRPr="00A32027" w:rsidRDefault="00F341F2" w:rsidP="00F341F2">
            <w:pPr>
              <w:pStyle w:val="S-O-P"/>
            </w:pPr>
          </w:p>
        </w:tc>
        <w:tc>
          <w:tcPr>
            <w:tcW w:w="1114" w:type="dxa"/>
          </w:tcPr>
          <w:p w14:paraId="7479516E" w14:textId="77777777" w:rsidR="00F341F2" w:rsidRPr="00A32027" w:rsidRDefault="00F341F2" w:rsidP="00F341F2">
            <w:pPr>
              <w:pStyle w:val="S-O-P"/>
            </w:pPr>
          </w:p>
        </w:tc>
        <w:tc>
          <w:tcPr>
            <w:tcW w:w="1138" w:type="dxa"/>
          </w:tcPr>
          <w:p w14:paraId="6D35E723" w14:textId="77777777" w:rsidR="00F341F2" w:rsidRPr="00A32027" w:rsidRDefault="00F341F2" w:rsidP="00F341F2">
            <w:pPr>
              <w:pStyle w:val="S-O-P"/>
            </w:pPr>
          </w:p>
        </w:tc>
        <w:tc>
          <w:tcPr>
            <w:tcW w:w="1194" w:type="dxa"/>
          </w:tcPr>
          <w:p w14:paraId="47F1256C" w14:textId="77777777" w:rsidR="00F341F2" w:rsidRPr="00A32027" w:rsidRDefault="00F341F2" w:rsidP="00F341F2">
            <w:pPr>
              <w:pStyle w:val="S-O-P"/>
            </w:pPr>
          </w:p>
        </w:tc>
        <w:tc>
          <w:tcPr>
            <w:tcW w:w="1078" w:type="dxa"/>
          </w:tcPr>
          <w:p w14:paraId="093575E2" w14:textId="77777777" w:rsidR="00F341F2" w:rsidRPr="00A32027" w:rsidRDefault="00F341F2" w:rsidP="00F341F2">
            <w:pPr>
              <w:pStyle w:val="S-O-P"/>
            </w:pPr>
          </w:p>
        </w:tc>
      </w:tr>
      <w:tr w:rsidR="00F341F2" w:rsidRPr="00A32027" w14:paraId="40F54DB2" w14:textId="77777777" w:rsidTr="008B26A1">
        <w:tc>
          <w:tcPr>
            <w:tcW w:w="4474" w:type="dxa"/>
          </w:tcPr>
          <w:p w14:paraId="5FB742EA" w14:textId="77777777" w:rsidR="00F341F2" w:rsidRPr="00977138" w:rsidRDefault="00F341F2" w:rsidP="00977138">
            <w:pPr>
              <w:pStyle w:val="FABodyIndent1"/>
            </w:pPr>
            <w:r w:rsidRPr="00977138">
              <w:t>Manual</w:t>
            </w:r>
          </w:p>
        </w:tc>
        <w:tc>
          <w:tcPr>
            <w:tcW w:w="1082" w:type="dxa"/>
          </w:tcPr>
          <w:p w14:paraId="148EEA9F" w14:textId="77777777" w:rsidR="00F341F2" w:rsidRPr="00A32027" w:rsidRDefault="00F341F2" w:rsidP="00F341F2">
            <w:pPr>
              <w:pStyle w:val="S-O-P"/>
            </w:pPr>
            <w:r w:rsidRPr="00A32027">
              <w:t>S</w:t>
            </w:r>
          </w:p>
        </w:tc>
        <w:tc>
          <w:tcPr>
            <w:tcW w:w="1114" w:type="dxa"/>
          </w:tcPr>
          <w:p w14:paraId="49CB808C" w14:textId="77777777" w:rsidR="00F341F2" w:rsidRPr="00A32027" w:rsidRDefault="00F341F2" w:rsidP="00F341F2">
            <w:pPr>
              <w:pStyle w:val="S-O-P"/>
            </w:pPr>
            <w:r w:rsidRPr="00A32027">
              <w:t>S</w:t>
            </w:r>
          </w:p>
        </w:tc>
        <w:tc>
          <w:tcPr>
            <w:tcW w:w="1138" w:type="dxa"/>
          </w:tcPr>
          <w:p w14:paraId="1F0F49D6" w14:textId="77777777" w:rsidR="00F341F2" w:rsidRPr="00A32027" w:rsidRDefault="00F341F2" w:rsidP="00F341F2">
            <w:pPr>
              <w:pStyle w:val="S-O-P"/>
            </w:pPr>
            <w:r w:rsidRPr="00A32027">
              <w:t>S</w:t>
            </w:r>
          </w:p>
        </w:tc>
        <w:tc>
          <w:tcPr>
            <w:tcW w:w="1194" w:type="dxa"/>
          </w:tcPr>
          <w:p w14:paraId="28905B74" w14:textId="77777777" w:rsidR="00F341F2" w:rsidRPr="00A32027" w:rsidRDefault="00F341F2" w:rsidP="00F341F2">
            <w:pPr>
              <w:pStyle w:val="S-O-P"/>
            </w:pPr>
            <w:r w:rsidRPr="00A32027">
              <w:t>S</w:t>
            </w:r>
          </w:p>
        </w:tc>
        <w:tc>
          <w:tcPr>
            <w:tcW w:w="1078" w:type="dxa"/>
          </w:tcPr>
          <w:p w14:paraId="45113A45" w14:textId="77777777" w:rsidR="00F341F2" w:rsidRPr="00A32027" w:rsidRDefault="00F341F2" w:rsidP="00F341F2">
            <w:pPr>
              <w:pStyle w:val="S-O-P"/>
            </w:pPr>
            <w:r w:rsidRPr="00A32027">
              <w:t>S</w:t>
            </w:r>
          </w:p>
        </w:tc>
      </w:tr>
      <w:tr w:rsidR="00F341F2" w:rsidRPr="00A32027" w14:paraId="3285875D" w14:textId="77777777" w:rsidTr="008B26A1">
        <w:tc>
          <w:tcPr>
            <w:tcW w:w="4474" w:type="dxa"/>
          </w:tcPr>
          <w:p w14:paraId="1DB27D55" w14:textId="77777777" w:rsidR="00F341F2" w:rsidRPr="00977138" w:rsidRDefault="00F341F2" w:rsidP="00977138">
            <w:pPr>
              <w:pStyle w:val="FABodyIndent1"/>
            </w:pPr>
            <w:r w:rsidRPr="00977138">
              <w:t>Hands-free, foot-activated power liftgate (packaged with Convenience Group on Latitude, Driver Assist Group on Latitude LUX and Elite Group on Trailhawk and Limited models)</w:t>
            </w:r>
          </w:p>
        </w:tc>
        <w:tc>
          <w:tcPr>
            <w:tcW w:w="1082" w:type="dxa"/>
          </w:tcPr>
          <w:p w14:paraId="637EED49" w14:textId="77777777" w:rsidR="00F341F2" w:rsidRPr="00A32027" w:rsidRDefault="00581AAD" w:rsidP="00F341F2">
            <w:pPr>
              <w:pStyle w:val="S-O-P"/>
            </w:pPr>
            <w:r>
              <w:t>NA</w:t>
            </w:r>
          </w:p>
        </w:tc>
        <w:tc>
          <w:tcPr>
            <w:tcW w:w="1114" w:type="dxa"/>
          </w:tcPr>
          <w:p w14:paraId="1761E755" w14:textId="77777777" w:rsidR="00F341F2" w:rsidRPr="00A32027" w:rsidRDefault="00F341F2" w:rsidP="00F341F2">
            <w:pPr>
              <w:pStyle w:val="S-O-P"/>
            </w:pPr>
            <w:r w:rsidRPr="00A32027">
              <w:t>P</w:t>
            </w:r>
          </w:p>
        </w:tc>
        <w:tc>
          <w:tcPr>
            <w:tcW w:w="1138" w:type="dxa"/>
          </w:tcPr>
          <w:p w14:paraId="21F46B3E" w14:textId="77777777" w:rsidR="00F341F2" w:rsidRPr="00A32027" w:rsidRDefault="00F341F2" w:rsidP="00F341F2">
            <w:pPr>
              <w:pStyle w:val="S-O-P"/>
            </w:pPr>
            <w:r w:rsidRPr="00A32027">
              <w:t>P</w:t>
            </w:r>
          </w:p>
        </w:tc>
        <w:tc>
          <w:tcPr>
            <w:tcW w:w="1194" w:type="dxa"/>
          </w:tcPr>
          <w:p w14:paraId="38C2E850" w14:textId="77777777" w:rsidR="00F341F2" w:rsidRPr="00A32027" w:rsidRDefault="00F341F2" w:rsidP="00F341F2">
            <w:pPr>
              <w:pStyle w:val="S-O-P"/>
            </w:pPr>
            <w:r w:rsidRPr="00A32027">
              <w:t>P</w:t>
            </w:r>
          </w:p>
        </w:tc>
        <w:tc>
          <w:tcPr>
            <w:tcW w:w="1078" w:type="dxa"/>
          </w:tcPr>
          <w:p w14:paraId="28572725" w14:textId="77777777" w:rsidR="00F341F2" w:rsidRPr="00A32027" w:rsidRDefault="00F341F2" w:rsidP="00F341F2">
            <w:pPr>
              <w:pStyle w:val="S-O-P"/>
            </w:pPr>
            <w:r w:rsidRPr="00A32027">
              <w:t>P</w:t>
            </w:r>
          </w:p>
        </w:tc>
      </w:tr>
      <w:tr w:rsidR="00F341F2" w:rsidRPr="00A32027" w14:paraId="7E24B954" w14:textId="77777777" w:rsidTr="008B26A1">
        <w:tc>
          <w:tcPr>
            <w:tcW w:w="4474" w:type="dxa"/>
          </w:tcPr>
          <w:p w14:paraId="47A6DB38" w14:textId="77777777" w:rsidR="00F341F2" w:rsidRPr="00A32027" w:rsidRDefault="00F341F2" w:rsidP="00F341F2">
            <w:pPr>
              <w:pStyle w:val="FABodyCopy"/>
            </w:pPr>
            <w:r w:rsidRPr="00A32027">
              <w:t xml:space="preserve">Lighting  </w:t>
            </w:r>
          </w:p>
        </w:tc>
        <w:tc>
          <w:tcPr>
            <w:tcW w:w="1082" w:type="dxa"/>
          </w:tcPr>
          <w:p w14:paraId="6734C46A" w14:textId="77777777" w:rsidR="00F341F2" w:rsidRPr="00A32027" w:rsidRDefault="00F341F2" w:rsidP="00F341F2">
            <w:pPr>
              <w:pStyle w:val="S-O-P"/>
            </w:pPr>
          </w:p>
        </w:tc>
        <w:tc>
          <w:tcPr>
            <w:tcW w:w="1114" w:type="dxa"/>
          </w:tcPr>
          <w:p w14:paraId="6E6004E0" w14:textId="77777777" w:rsidR="00F341F2" w:rsidRPr="00A32027" w:rsidRDefault="00F341F2" w:rsidP="00F341F2">
            <w:pPr>
              <w:pStyle w:val="S-O-P"/>
            </w:pPr>
          </w:p>
        </w:tc>
        <w:tc>
          <w:tcPr>
            <w:tcW w:w="1138" w:type="dxa"/>
          </w:tcPr>
          <w:p w14:paraId="74A7F491" w14:textId="77777777" w:rsidR="00F341F2" w:rsidRPr="00A32027" w:rsidRDefault="00F341F2" w:rsidP="00F341F2">
            <w:pPr>
              <w:pStyle w:val="S-O-P"/>
            </w:pPr>
          </w:p>
        </w:tc>
        <w:tc>
          <w:tcPr>
            <w:tcW w:w="1194" w:type="dxa"/>
          </w:tcPr>
          <w:p w14:paraId="6A5E4DCB" w14:textId="77777777" w:rsidR="00F341F2" w:rsidRPr="00A32027" w:rsidRDefault="00F341F2" w:rsidP="00F341F2">
            <w:pPr>
              <w:pStyle w:val="S-O-P"/>
            </w:pPr>
          </w:p>
        </w:tc>
        <w:tc>
          <w:tcPr>
            <w:tcW w:w="1078" w:type="dxa"/>
          </w:tcPr>
          <w:p w14:paraId="3EDB4CF9" w14:textId="77777777" w:rsidR="00F341F2" w:rsidRPr="00A32027" w:rsidRDefault="00F341F2" w:rsidP="00F341F2">
            <w:pPr>
              <w:pStyle w:val="S-O-P"/>
            </w:pPr>
          </w:p>
        </w:tc>
      </w:tr>
      <w:tr w:rsidR="00F341F2" w:rsidRPr="00A32027" w14:paraId="6CFA0C97" w14:textId="77777777" w:rsidTr="008B26A1">
        <w:tc>
          <w:tcPr>
            <w:tcW w:w="4474" w:type="dxa"/>
          </w:tcPr>
          <w:p w14:paraId="61E6D9A7" w14:textId="77777777" w:rsidR="00F341F2" w:rsidRPr="00977138" w:rsidRDefault="00F341F2" w:rsidP="00977138">
            <w:pPr>
              <w:pStyle w:val="FABodyIndent1"/>
            </w:pPr>
            <w:r w:rsidRPr="00977138">
              <w:t xml:space="preserve">Cornering front fog lamps </w:t>
            </w:r>
          </w:p>
        </w:tc>
        <w:tc>
          <w:tcPr>
            <w:tcW w:w="1082" w:type="dxa"/>
          </w:tcPr>
          <w:p w14:paraId="7038CB89" w14:textId="77777777" w:rsidR="00F341F2" w:rsidRPr="00A32027" w:rsidRDefault="00581AAD" w:rsidP="00F341F2">
            <w:pPr>
              <w:pStyle w:val="S-O-P"/>
            </w:pPr>
            <w:r>
              <w:t>NA</w:t>
            </w:r>
          </w:p>
        </w:tc>
        <w:tc>
          <w:tcPr>
            <w:tcW w:w="1114" w:type="dxa"/>
          </w:tcPr>
          <w:p w14:paraId="4DE527E0" w14:textId="77777777" w:rsidR="00F341F2" w:rsidRPr="00A32027" w:rsidRDefault="00F341F2" w:rsidP="00F341F2">
            <w:pPr>
              <w:pStyle w:val="S-O-P"/>
            </w:pPr>
            <w:r w:rsidRPr="00A32027">
              <w:t>S</w:t>
            </w:r>
          </w:p>
        </w:tc>
        <w:tc>
          <w:tcPr>
            <w:tcW w:w="1138" w:type="dxa"/>
          </w:tcPr>
          <w:p w14:paraId="6B37A5CC" w14:textId="77777777" w:rsidR="00F341F2" w:rsidRPr="00A32027" w:rsidRDefault="00F341F2" w:rsidP="00F341F2">
            <w:pPr>
              <w:pStyle w:val="S-O-P"/>
            </w:pPr>
            <w:r w:rsidRPr="00A32027">
              <w:t>S</w:t>
            </w:r>
          </w:p>
        </w:tc>
        <w:tc>
          <w:tcPr>
            <w:tcW w:w="1194" w:type="dxa"/>
          </w:tcPr>
          <w:p w14:paraId="50E072C0" w14:textId="77777777" w:rsidR="00F341F2" w:rsidRPr="00A32027" w:rsidRDefault="00F341F2" w:rsidP="00F341F2">
            <w:pPr>
              <w:pStyle w:val="S-O-P"/>
            </w:pPr>
            <w:r w:rsidRPr="00A32027">
              <w:t>S</w:t>
            </w:r>
          </w:p>
        </w:tc>
        <w:tc>
          <w:tcPr>
            <w:tcW w:w="1078" w:type="dxa"/>
          </w:tcPr>
          <w:p w14:paraId="4D9F2277" w14:textId="77777777" w:rsidR="00F341F2" w:rsidRPr="00A32027" w:rsidRDefault="00F341F2" w:rsidP="00F341F2">
            <w:pPr>
              <w:pStyle w:val="S-O-P"/>
            </w:pPr>
            <w:r w:rsidRPr="00A32027">
              <w:t>S</w:t>
            </w:r>
          </w:p>
        </w:tc>
      </w:tr>
      <w:tr w:rsidR="00F341F2" w:rsidRPr="00A32027" w14:paraId="6E867C2C" w14:textId="77777777" w:rsidTr="008B26A1">
        <w:tc>
          <w:tcPr>
            <w:tcW w:w="4474" w:type="dxa"/>
          </w:tcPr>
          <w:p w14:paraId="4FC1E322" w14:textId="77777777" w:rsidR="00F341F2" w:rsidRPr="00977138" w:rsidRDefault="00F341F2" w:rsidP="00977138">
            <w:pPr>
              <w:pStyle w:val="FABodyIndent1"/>
            </w:pPr>
            <w:r w:rsidRPr="00977138">
              <w:t xml:space="preserve">LED reflector headlamps </w:t>
            </w:r>
          </w:p>
        </w:tc>
        <w:tc>
          <w:tcPr>
            <w:tcW w:w="1082" w:type="dxa"/>
          </w:tcPr>
          <w:p w14:paraId="5C3366F1" w14:textId="77777777" w:rsidR="00F341F2" w:rsidRPr="00A32027" w:rsidRDefault="00F341F2" w:rsidP="00F341F2">
            <w:pPr>
              <w:pStyle w:val="S-O-P"/>
            </w:pPr>
            <w:r w:rsidRPr="00A32027">
              <w:t>S</w:t>
            </w:r>
          </w:p>
        </w:tc>
        <w:tc>
          <w:tcPr>
            <w:tcW w:w="1114" w:type="dxa"/>
          </w:tcPr>
          <w:p w14:paraId="3B01125A" w14:textId="77777777" w:rsidR="00F341F2" w:rsidRPr="00A32027" w:rsidRDefault="00F341F2" w:rsidP="00F341F2">
            <w:pPr>
              <w:pStyle w:val="S-O-P"/>
            </w:pPr>
            <w:r w:rsidRPr="00A32027">
              <w:t>S</w:t>
            </w:r>
          </w:p>
        </w:tc>
        <w:tc>
          <w:tcPr>
            <w:tcW w:w="1138" w:type="dxa"/>
          </w:tcPr>
          <w:p w14:paraId="3329E8A1" w14:textId="77777777" w:rsidR="00F341F2" w:rsidRPr="00A32027" w:rsidRDefault="00F341F2" w:rsidP="00F341F2">
            <w:pPr>
              <w:pStyle w:val="S-O-P"/>
            </w:pPr>
            <w:r w:rsidRPr="00A32027">
              <w:t>S</w:t>
            </w:r>
          </w:p>
        </w:tc>
        <w:tc>
          <w:tcPr>
            <w:tcW w:w="1194" w:type="dxa"/>
          </w:tcPr>
          <w:p w14:paraId="69CE2B79" w14:textId="77777777" w:rsidR="00F341F2" w:rsidRPr="00A32027" w:rsidRDefault="00F341F2" w:rsidP="00F341F2">
            <w:pPr>
              <w:pStyle w:val="S-O-P"/>
            </w:pPr>
            <w:r w:rsidRPr="00A32027">
              <w:t>S</w:t>
            </w:r>
          </w:p>
        </w:tc>
        <w:tc>
          <w:tcPr>
            <w:tcW w:w="1078" w:type="dxa"/>
          </w:tcPr>
          <w:p w14:paraId="2566A9A2" w14:textId="77777777" w:rsidR="00F341F2" w:rsidRPr="00A32027" w:rsidRDefault="00F341F2" w:rsidP="00F341F2">
            <w:pPr>
              <w:pStyle w:val="S-O-P"/>
            </w:pPr>
            <w:r w:rsidRPr="00A32027">
              <w:t>S</w:t>
            </w:r>
          </w:p>
        </w:tc>
      </w:tr>
      <w:tr w:rsidR="00581AAD" w:rsidRPr="00A32027" w14:paraId="203947E5" w14:textId="77777777" w:rsidTr="008B26A1">
        <w:tc>
          <w:tcPr>
            <w:tcW w:w="4474" w:type="dxa"/>
          </w:tcPr>
          <w:p w14:paraId="38569966" w14:textId="77777777" w:rsidR="00581AAD" w:rsidRPr="00977138" w:rsidRDefault="00581AAD" w:rsidP="00977138">
            <w:pPr>
              <w:pStyle w:val="FABodyIndent1"/>
            </w:pPr>
            <w:r w:rsidRPr="00977138">
              <w:t>Projector LED headlamps (packaged with Premium Lighting Group on Latitude LUX and Elite Group on Trailhawk and Limited models)</w:t>
            </w:r>
          </w:p>
        </w:tc>
        <w:tc>
          <w:tcPr>
            <w:tcW w:w="1082" w:type="dxa"/>
          </w:tcPr>
          <w:p w14:paraId="6D47A9CE" w14:textId="77777777" w:rsidR="00581AAD" w:rsidRPr="00A32027" w:rsidRDefault="00581AAD" w:rsidP="00581AAD">
            <w:pPr>
              <w:pStyle w:val="S-O-P"/>
            </w:pPr>
            <w:r>
              <w:t>NA</w:t>
            </w:r>
          </w:p>
        </w:tc>
        <w:tc>
          <w:tcPr>
            <w:tcW w:w="1114" w:type="dxa"/>
          </w:tcPr>
          <w:p w14:paraId="714A362D" w14:textId="77777777" w:rsidR="00581AAD" w:rsidRPr="00A32027" w:rsidRDefault="00581AAD" w:rsidP="00581AAD">
            <w:pPr>
              <w:pStyle w:val="S-O-P"/>
            </w:pPr>
            <w:r>
              <w:t>NA</w:t>
            </w:r>
          </w:p>
        </w:tc>
        <w:tc>
          <w:tcPr>
            <w:tcW w:w="1138" w:type="dxa"/>
          </w:tcPr>
          <w:p w14:paraId="470D3D61" w14:textId="77777777" w:rsidR="00581AAD" w:rsidRPr="00A32027" w:rsidRDefault="00581AAD" w:rsidP="00581AAD">
            <w:pPr>
              <w:pStyle w:val="S-O-P"/>
            </w:pPr>
            <w:r w:rsidRPr="00A32027">
              <w:t>P</w:t>
            </w:r>
          </w:p>
        </w:tc>
        <w:tc>
          <w:tcPr>
            <w:tcW w:w="1194" w:type="dxa"/>
          </w:tcPr>
          <w:p w14:paraId="61F894C4" w14:textId="77777777" w:rsidR="00581AAD" w:rsidRPr="00A32027" w:rsidRDefault="00581AAD" w:rsidP="00581AAD">
            <w:pPr>
              <w:pStyle w:val="S-O-P"/>
            </w:pPr>
            <w:r w:rsidRPr="00A32027">
              <w:t>P</w:t>
            </w:r>
          </w:p>
        </w:tc>
        <w:tc>
          <w:tcPr>
            <w:tcW w:w="1078" w:type="dxa"/>
          </w:tcPr>
          <w:p w14:paraId="18701DF0" w14:textId="77777777" w:rsidR="00581AAD" w:rsidRPr="00A32027" w:rsidRDefault="00581AAD" w:rsidP="00581AAD">
            <w:pPr>
              <w:pStyle w:val="S-O-P"/>
            </w:pPr>
            <w:r w:rsidRPr="00A32027">
              <w:t>P</w:t>
            </w:r>
          </w:p>
        </w:tc>
      </w:tr>
      <w:tr w:rsidR="00F341F2" w:rsidRPr="00A32027" w14:paraId="5F1B4196" w14:textId="77777777" w:rsidTr="008B26A1">
        <w:tc>
          <w:tcPr>
            <w:tcW w:w="4474" w:type="dxa"/>
          </w:tcPr>
          <w:p w14:paraId="5087EF83" w14:textId="77777777" w:rsidR="00F341F2" w:rsidRPr="00977138" w:rsidRDefault="00F341F2" w:rsidP="00977138">
            <w:pPr>
              <w:pStyle w:val="FABodyIndent1"/>
            </w:pPr>
            <w:r w:rsidRPr="00977138">
              <w:t xml:space="preserve">Automatic headlamps </w:t>
            </w:r>
          </w:p>
        </w:tc>
        <w:tc>
          <w:tcPr>
            <w:tcW w:w="1082" w:type="dxa"/>
          </w:tcPr>
          <w:p w14:paraId="09FC4DD5" w14:textId="77777777" w:rsidR="00F341F2" w:rsidRPr="00A32027" w:rsidRDefault="00581AAD" w:rsidP="00F341F2">
            <w:pPr>
              <w:pStyle w:val="S-O-P"/>
            </w:pPr>
            <w:r>
              <w:t>NA</w:t>
            </w:r>
          </w:p>
        </w:tc>
        <w:tc>
          <w:tcPr>
            <w:tcW w:w="1114" w:type="dxa"/>
          </w:tcPr>
          <w:p w14:paraId="2F42A4AB" w14:textId="77777777" w:rsidR="00F341F2" w:rsidRPr="00A32027" w:rsidRDefault="00F341F2" w:rsidP="00F341F2">
            <w:pPr>
              <w:pStyle w:val="S-O-P"/>
            </w:pPr>
            <w:r w:rsidRPr="00A32027">
              <w:t>S</w:t>
            </w:r>
          </w:p>
        </w:tc>
        <w:tc>
          <w:tcPr>
            <w:tcW w:w="1138" w:type="dxa"/>
          </w:tcPr>
          <w:p w14:paraId="2AB4081E" w14:textId="77777777" w:rsidR="00F341F2" w:rsidRPr="00A32027" w:rsidRDefault="00F341F2" w:rsidP="00F341F2">
            <w:pPr>
              <w:pStyle w:val="S-O-P"/>
            </w:pPr>
            <w:r w:rsidRPr="00A32027">
              <w:t>S</w:t>
            </w:r>
          </w:p>
        </w:tc>
        <w:tc>
          <w:tcPr>
            <w:tcW w:w="1194" w:type="dxa"/>
          </w:tcPr>
          <w:p w14:paraId="57A83220" w14:textId="77777777" w:rsidR="00F341F2" w:rsidRPr="00A32027" w:rsidRDefault="00F341F2" w:rsidP="00F341F2">
            <w:pPr>
              <w:pStyle w:val="S-O-P"/>
            </w:pPr>
            <w:r w:rsidRPr="00A32027">
              <w:t>S</w:t>
            </w:r>
          </w:p>
        </w:tc>
        <w:tc>
          <w:tcPr>
            <w:tcW w:w="1078" w:type="dxa"/>
          </w:tcPr>
          <w:p w14:paraId="6A97DD8C" w14:textId="77777777" w:rsidR="00F341F2" w:rsidRPr="00A32027" w:rsidRDefault="00F341F2" w:rsidP="00F341F2">
            <w:pPr>
              <w:pStyle w:val="S-O-P"/>
            </w:pPr>
            <w:r w:rsidRPr="00A32027">
              <w:t>S</w:t>
            </w:r>
          </w:p>
        </w:tc>
      </w:tr>
      <w:tr w:rsidR="00581AAD" w:rsidRPr="00A32027" w14:paraId="58B81BFB" w14:textId="77777777" w:rsidTr="008B26A1">
        <w:tc>
          <w:tcPr>
            <w:tcW w:w="4474" w:type="dxa"/>
          </w:tcPr>
          <w:p w14:paraId="33B00FC1" w14:textId="77777777" w:rsidR="00581AAD" w:rsidRPr="00977138" w:rsidRDefault="00581AAD" w:rsidP="00977138">
            <w:pPr>
              <w:pStyle w:val="FABodyIndent1"/>
            </w:pPr>
            <w:r w:rsidRPr="00977138">
              <w:t>Automatic high-beam headlamp control (packaged with Premium Lighting Group on Latitude LUX and Elite Group on Trailhawk and Limited models)</w:t>
            </w:r>
          </w:p>
        </w:tc>
        <w:tc>
          <w:tcPr>
            <w:tcW w:w="1082" w:type="dxa"/>
          </w:tcPr>
          <w:p w14:paraId="0459270C" w14:textId="77777777" w:rsidR="00581AAD" w:rsidRPr="00A32027" w:rsidRDefault="00581AAD" w:rsidP="00581AAD">
            <w:pPr>
              <w:pStyle w:val="S-O-P"/>
            </w:pPr>
            <w:r>
              <w:t>NA</w:t>
            </w:r>
          </w:p>
        </w:tc>
        <w:tc>
          <w:tcPr>
            <w:tcW w:w="1114" w:type="dxa"/>
          </w:tcPr>
          <w:p w14:paraId="6B3BB938" w14:textId="77777777" w:rsidR="00581AAD" w:rsidRPr="00A32027" w:rsidRDefault="00581AAD" w:rsidP="00581AAD">
            <w:pPr>
              <w:pStyle w:val="S-O-P"/>
            </w:pPr>
            <w:r>
              <w:t>NA</w:t>
            </w:r>
          </w:p>
        </w:tc>
        <w:tc>
          <w:tcPr>
            <w:tcW w:w="1138" w:type="dxa"/>
          </w:tcPr>
          <w:p w14:paraId="6D3D8C95" w14:textId="77777777" w:rsidR="00581AAD" w:rsidRPr="00A32027" w:rsidRDefault="00581AAD" w:rsidP="00581AAD">
            <w:pPr>
              <w:pStyle w:val="S-O-P"/>
            </w:pPr>
            <w:r w:rsidRPr="00A32027">
              <w:t>P</w:t>
            </w:r>
          </w:p>
        </w:tc>
        <w:tc>
          <w:tcPr>
            <w:tcW w:w="1194" w:type="dxa"/>
          </w:tcPr>
          <w:p w14:paraId="6D47180D" w14:textId="77777777" w:rsidR="00581AAD" w:rsidRPr="00A32027" w:rsidRDefault="00581AAD" w:rsidP="00581AAD">
            <w:pPr>
              <w:pStyle w:val="S-O-P"/>
            </w:pPr>
            <w:r w:rsidRPr="00A32027">
              <w:t>P</w:t>
            </w:r>
          </w:p>
        </w:tc>
        <w:tc>
          <w:tcPr>
            <w:tcW w:w="1078" w:type="dxa"/>
          </w:tcPr>
          <w:p w14:paraId="5B72A887" w14:textId="77777777" w:rsidR="00581AAD" w:rsidRPr="00A32027" w:rsidRDefault="00581AAD" w:rsidP="00581AAD">
            <w:pPr>
              <w:pStyle w:val="S-O-P"/>
            </w:pPr>
            <w:r w:rsidRPr="00A32027">
              <w:t>P</w:t>
            </w:r>
          </w:p>
        </w:tc>
      </w:tr>
      <w:tr w:rsidR="00F341F2" w:rsidRPr="00A32027" w14:paraId="10382EDF" w14:textId="77777777" w:rsidTr="008B26A1">
        <w:tc>
          <w:tcPr>
            <w:tcW w:w="4474" w:type="dxa"/>
          </w:tcPr>
          <w:p w14:paraId="2A165D54" w14:textId="77777777" w:rsidR="00F341F2" w:rsidRPr="00977138" w:rsidRDefault="00F341F2" w:rsidP="00977138">
            <w:pPr>
              <w:pStyle w:val="FABodyIndent1"/>
            </w:pPr>
            <w:r w:rsidRPr="00977138">
              <w:t xml:space="preserve">Daytime running lamp system </w:t>
            </w:r>
          </w:p>
        </w:tc>
        <w:tc>
          <w:tcPr>
            <w:tcW w:w="1082" w:type="dxa"/>
          </w:tcPr>
          <w:p w14:paraId="37071DA2" w14:textId="77777777" w:rsidR="00F341F2" w:rsidRPr="00A32027" w:rsidRDefault="00F341F2" w:rsidP="00F341F2">
            <w:pPr>
              <w:pStyle w:val="S-O-P"/>
            </w:pPr>
            <w:r w:rsidRPr="00A32027">
              <w:t>S</w:t>
            </w:r>
          </w:p>
        </w:tc>
        <w:tc>
          <w:tcPr>
            <w:tcW w:w="1114" w:type="dxa"/>
          </w:tcPr>
          <w:p w14:paraId="27089995" w14:textId="77777777" w:rsidR="00F341F2" w:rsidRPr="00A32027" w:rsidRDefault="00F341F2" w:rsidP="00F341F2">
            <w:pPr>
              <w:pStyle w:val="S-O-P"/>
            </w:pPr>
            <w:r w:rsidRPr="00A32027">
              <w:t>S</w:t>
            </w:r>
          </w:p>
        </w:tc>
        <w:tc>
          <w:tcPr>
            <w:tcW w:w="1138" w:type="dxa"/>
          </w:tcPr>
          <w:p w14:paraId="0FF8B8C8" w14:textId="77777777" w:rsidR="00F341F2" w:rsidRPr="00A32027" w:rsidRDefault="00F341F2" w:rsidP="00F341F2">
            <w:pPr>
              <w:pStyle w:val="S-O-P"/>
            </w:pPr>
            <w:r w:rsidRPr="00A32027">
              <w:t>S</w:t>
            </w:r>
          </w:p>
        </w:tc>
        <w:tc>
          <w:tcPr>
            <w:tcW w:w="1194" w:type="dxa"/>
          </w:tcPr>
          <w:p w14:paraId="53D5875A" w14:textId="77777777" w:rsidR="00F341F2" w:rsidRPr="00A32027" w:rsidRDefault="00F341F2" w:rsidP="00F341F2">
            <w:pPr>
              <w:pStyle w:val="S-O-P"/>
            </w:pPr>
            <w:r w:rsidRPr="00A32027">
              <w:t>S</w:t>
            </w:r>
          </w:p>
        </w:tc>
        <w:tc>
          <w:tcPr>
            <w:tcW w:w="1078" w:type="dxa"/>
          </w:tcPr>
          <w:p w14:paraId="41B67876" w14:textId="77777777" w:rsidR="00F341F2" w:rsidRPr="00A32027" w:rsidRDefault="00F341F2" w:rsidP="00F341F2">
            <w:pPr>
              <w:pStyle w:val="S-O-P"/>
            </w:pPr>
            <w:r w:rsidRPr="00A32027">
              <w:t>S</w:t>
            </w:r>
          </w:p>
        </w:tc>
      </w:tr>
      <w:tr w:rsidR="00F341F2" w:rsidRPr="00A32027" w14:paraId="42B561B8" w14:textId="77777777" w:rsidTr="008B26A1">
        <w:tc>
          <w:tcPr>
            <w:tcW w:w="4474" w:type="dxa"/>
          </w:tcPr>
          <w:p w14:paraId="566AD8FB" w14:textId="77777777" w:rsidR="00F341F2" w:rsidRPr="00977138" w:rsidRDefault="00F341F2" w:rsidP="00977138">
            <w:pPr>
              <w:pStyle w:val="FABodyIndent1"/>
            </w:pPr>
            <w:r w:rsidRPr="00977138">
              <w:t xml:space="preserve">Headlamp off time delay </w:t>
            </w:r>
          </w:p>
        </w:tc>
        <w:tc>
          <w:tcPr>
            <w:tcW w:w="1082" w:type="dxa"/>
          </w:tcPr>
          <w:p w14:paraId="5C130952" w14:textId="77777777" w:rsidR="00F341F2" w:rsidRPr="00A32027" w:rsidRDefault="00F341F2" w:rsidP="00F341F2">
            <w:pPr>
              <w:pStyle w:val="S-O-P"/>
            </w:pPr>
            <w:r w:rsidRPr="00A32027">
              <w:t>S</w:t>
            </w:r>
          </w:p>
        </w:tc>
        <w:tc>
          <w:tcPr>
            <w:tcW w:w="1114" w:type="dxa"/>
          </w:tcPr>
          <w:p w14:paraId="61597D75" w14:textId="77777777" w:rsidR="00F341F2" w:rsidRPr="00A32027" w:rsidRDefault="00F341F2" w:rsidP="00F341F2">
            <w:pPr>
              <w:pStyle w:val="S-O-P"/>
            </w:pPr>
            <w:r w:rsidRPr="00A32027">
              <w:t>S</w:t>
            </w:r>
          </w:p>
        </w:tc>
        <w:tc>
          <w:tcPr>
            <w:tcW w:w="1138" w:type="dxa"/>
          </w:tcPr>
          <w:p w14:paraId="412ED635" w14:textId="77777777" w:rsidR="00F341F2" w:rsidRPr="00A32027" w:rsidRDefault="00F341F2" w:rsidP="00F341F2">
            <w:pPr>
              <w:pStyle w:val="S-O-P"/>
            </w:pPr>
            <w:r w:rsidRPr="00A32027">
              <w:t>S</w:t>
            </w:r>
          </w:p>
        </w:tc>
        <w:tc>
          <w:tcPr>
            <w:tcW w:w="1194" w:type="dxa"/>
          </w:tcPr>
          <w:p w14:paraId="3CDC8DE4" w14:textId="77777777" w:rsidR="00F341F2" w:rsidRPr="00A32027" w:rsidRDefault="00F341F2" w:rsidP="00F341F2">
            <w:pPr>
              <w:pStyle w:val="S-O-P"/>
            </w:pPr>
            <w:r w:rsidRPr="00A32027">
              <w:t>S</w:t>
            </w:r>
          </w:p>
        </w:tc>
        <w:tc>
          <w:tcPr>
            <w:tcW w:w="1078" w:type="dxa"/>
          </w:tcPr>
          <w:p w14:paraId="743C271C" w14:textId="77777777" w:rsidR="00F341F2" w:rsidRPr="00A32027" w:rsidRDefault="00F341F2" w:rsidP="00F341F2">
            <w:pPr>
              <w:pStyle w:val="S-O-P"/>
            </w:pPr>
            <w:r w:rsidRPr="00A32027">
              <w:t>S</w:t>
            </w:r>
          </w:p>
        </w:tc>
      </w:tr>
      <w:tr w:rsidR="00F341F2" w:rsidRPr="00A32027" w14:paraId="33D317A1" w14:textId="77777777" w:rsidTr="008B26A1">
        <w:tc>
          <w:tcPr>
            <w:tcW w:w="4474" w:type="dxa"/>
          </w:tcPr>
          <w:p w14:paraId="4372B61F" w14:textId="77777777" w:rsidR="00F341F2" w:rsidRPr="00977138" w:rsidRDefault="00F341F2" w:rsidP="00977138">
            <w:pPr>
              <w:pStyle w:val="FABodyIndent1"/>
            </w:pPr>
            <w:r w:rsidRPr="00977138">
              <w:t xml:space="preserve">Incandescent taillamps </w:t>
            </w:r>
          </w:p>
        </w:tc>
        <w:tc>
          <w:tcPr>
            <w:tcW w:w="1082" w:type="dxa"/>
          </w:tcPr>
          <w:p w14:paraId="22C19AC8" w14:textId="77777777" w:rsidR="00F341F2" w:rsidRPr="00A32027" w:rsidRDefault="00F341F2" w:rsidP="00F341F2">
            <w:pPr>
              <w:pStyle w:val="S-O-P"/>
            </w:pPr>
            <w:r w:rsidRPr="00A32027">
              <w:t>S</w:t>
            </w:r>
          </w:p>
        </w:tc>
        <w:tc>
          <w:tcPr>
            <w:tcW w:w="1114" w:type="dxa"/>
          </w:tcPr>
          <w:p w14:paraId="785BA420" w14:textId="77777777" w:rsidR="00F341F2" w:rsidRPr="00A32027" w:rsidRDefault="00F341F2" w:rsidP="00F341F2">
            <w:pPr>
              <w:pStyle w:val="S-O-P"/>
            </w:pPr>
            <w:r w:rsidRPr="00A32027">
              <w:t>S</w:t>
            </w:r>
          </w:p>
        </w:tc>
        <w:tc>
          <w:tcPr>
            <w:tcW w:w="1138" w:type="dxa"/>
          </w:tcPr>
          <w:p w14:paraId="6EB445AD" w14:textId="77777777" w:rsidR="00F341F2" w:rsidRPr="00A32027" w:rsidRDefault="00F341F2" w:rsidP="00F341F2">
            <w:pPr>
              <w:pStyle w:val="S-O-P"/>
            </w:pPr>
            <w:r w:rsidRPr="00A32027">
              <w:t>S</w:t>
            </w:r>
          </w:p>
        </w:tc>
        <w:tc>
          <w:tcPr>
            <w:tcW w:w="1194" w:type="dxa"/>
          </w:tcPr>
          <w:p w14:paraId="14E1E6FA" w14:textId="77777777" w:rsidR="00F341F2" w:rsidRPr="00A32027" w:rsidRDefault="00F341F2" w:rsidP="00F341F2">
            <w:pPr>
              <w:pStyle w:val="S-O-P"/>
            </w:pPr>
            <w:r w:rsidRPr="00A32027">
              <w:t>S</w:t>
            </w:r>
          </w:p>
        </w:tc>
        <w:tc>
          <w:tcPr>
            <w:tcW w:w="1078" w:type="dxa"/>
          </w:tcPr>
          <w:p w14:paraId="3966B24D" w14:textId="77777777" w:rsidR="00F341F2" w:rsidRPr="00A32027" w:rsidRDefault="00F341F2" w:rsidP="00F341F2">
            <w:pPr>
              <w:pStyle w:val="S-O-P"/>
            </w:pPr>
            <w:r w:rsidRPr="00A32027">
              <w:t>S</w:t>
            </w:r>
          </w:p>
        </w:tc>
      </w:tr>
      <w:tr w:rsidR="00581AAD" w:rsidRPr="00A32027" w14:paraId="5C88FC65" w14:textId="77777777" w:rsidTr="008B26A1">
        <w:tc>
          <w:tcPr>
            <w:tcW w:w="4474" w:type="dxa"/>
          </w:tcPr>
          <w:p w14:paraId="443E454B" w14:textId="77777777" w:rsidR="00581AAD" w:rsidRPr="00977138" w:rsidRDefault="00581AAD" w:rsidP="00977138">
            <w:pPr>
              <w:pStyle w:val="FABodyIndent1"/>
            </w:pPr>
            <w:r w:rsidRPr="00977138">
              <w:lastRenderedPageBreak/>
              <w:t>LED taillamps (packaged with Premium Lighting Group on Latitude LUX and Elite Group on Trailhawk and Limited models)</w:t>
            </w:r>
          </w:p>
        </w:tc>
        <w:tc>
          <w:tcPr>
            <w:tcW w:w="1082" w:type="dxa"/>
          </w:tcPr>
          <w:p w14:paraId="23F524DE" w14:textId="77777777" w:rsidR="00581AAD" w:rsidRPr="00A32027" w:rsidRDefault="00581AAD" w:rsidP="00581AAD">
            <w:pPr>
              <w:pStyle w:val="S-O-P"/>
            </w:pPr>
            <w:r>
              <w:t>NA</w:t>
            </w:r>
          </w:p>
        </w:tc>
        <w:tc>
          <w:tcPr>
            <w:tcW w:w="1114" w:type="dxa"/>
          </w:tcPr>
          <w:p w14:paraId="0E940B3A" w14:textId="77777777" w:rsidR="00581AAD" w:rsidRPr="00A32027" w:rsidRDefault="00581AAD" w:rsidP="00581AAD">
            <w:pPr>
              <w:pStyle w:val="S-O-P"/>
            </w:pPr>
            <w:r>
              <w:t>NA</w:t>
            </w:r>
          </w:p>
        </w:tc>
        <w:tc>
          <w:tcPr>
            <w:tcW w:w="1138" w:type="dxa"/>
          </w:tcPr>
          <w:p w14:paraId="607F7AD9" w14:textId="77777777" w:rsidR="00581AAD" w:rsidRPr="00A32027" w:rsidRDefault="00581AAD" w:rsidP="00581AAD">
            <w:pPr>
              <w:pStyle w:val="S-O-P"/>
            </w:pPr>
            <w:r w:rsidRPr="00A32027">
              <w:t>P</w:t>
            </w:r>
          </w:p>
        </w:tc>
        <w:tc>
          <w:tcPr>
            <w:tcW w:w="1194" w:type="dxa"/>
          </w:tcPr>
          <w:p w14:paraId="1598BB50" w14:textId="77777777" w:rsidR="00581AAD" w:rsidRPr="00A32027" w:rsidRDefault="00581AAD" w:rsidP="00581AAD">
            <w:pPr>
              <w:pStyle w:val="S-O-P"/>
            </w:pPr>
            <w:r w:rsidRPr="00A32027">
              <w:t>P</w:t>
            </w:r>
          </w:p>
        </w:tc>
        <w:tc>
          <w:tcPr>
            <w:tcW w:w="1078" w:type="dxa"/>
          </w:tcPr>
          <w:p w14:paraId="1F56B5CB" w14:textId="77777777" w:rsidR="00581AAD" w:rsidRPr="00A32027" w:rsidRDefault="00581AAD" w:rsidP="00581AAD">
            <w:pPr>
              <w:pStyle w:val="S-O-P"/>
            </w:pPr>
            <w:r w:rsidRPr="00A32027">
              <w:t>P</w:t>
            </w:r>
          </w:p>
        </w:tc>
      </w:tr>
      <w:tr w:rsidR="00F341F2" w:rsidRPr="00A32027" w14:paraId="2AE7E3E9" w14:textId="77777777" w:rsidTr="008B26A1">
        <w:tc>
          <w:tcPr>
            <w:tcW w:w="4474" w:type="dxa"/>
          </w:tcPr>
          <w:p w14:paraId="0E478BC1" w14:textId="77777777" w:rsidR="00F341F2" w:rsidRPr="00A32027" w:rsidRDefault="00F341F2" w:rsidP="00F341F2">
            <w:pPr>
              <w:pStyle w:val="FABodyCopy"/>
            </w:pPr>
            <w:r w:rsidRPr="00A32027">
              <w:t xml:space="preserve">Mirrors  </w:t>
            </w:r>
          </w:p>
        </w:tc>
        <w:tc>
          <w:tcPr>
            <w:tcW w:w="1082" w:type="dxa"/>
          </w:tcPr>
          <w:p w14:paraId="69C93584" w14:textId="77777777" w:rsidR="00F341F2" w:rsidRPr="00A32027" w:rsidRDefault="00F341F2" w:rsidP="00F341F2">
            <w:pPr>
              <w:pStyle w:val="S-O-P"/>
            </w:pPr>
          </w:p>
        </w:tc>
        <w:tc>
          <w:tcPr>
            <w:tcW w:w="1114" w:type="dxa"/>
          </w:tcPr>
          <w:p w14:paraId="6716F0F4" w14:textId="77777777" w:rsidR="00F341F2" w:rsidRPr="00A32027" w:rsidRDefault="00F341F2" w:rsidP="00F341F2">
            <w:pPr>
              <w:pStyle w:val="S-O-P"/>
            </w:pPr>
          </w:p>
        </w:tc>
        <w:tc>
          <w:tcPr>
            <w:tcW w:w="1138" w:type="dxa"/>
          </w:tcPr>
          <w:p w14:paraId="76269EF9" w14:textId="77777777" w:rsidR="00F341F2" w:rsidRPr="00A32027" w:rsidRDefault="00F341F2" w:rsidP="00F341F2">
            <w:pPr>
              <w:pStyle w:val="S-O-P"/>
            </w:pPr>
          </w:p>
        </w:tc>
        <w:tc>
          <w:tcPr>
            <w:tcW w:w="1194" w:type="dxa"/>
          </w:tcPr>
          <w:p w14:paraId="42ADAA99" w14:textId="77777777" w:rsidR="00F341F2" w:rsidRPr="00A32027" w:rsidRDefault="00F341F2" w:rsidP="00F341F2">
            <w:pPr>
              <w:pStyle w:val="S-O-P"/>
            </w:pPr>
          </w:p>
        </w:tc>
        <w:tc>
          <w:tcPr>
            <w:tcW w:w="1078" w:type="dxa"/>
          </w:tcPr>
          <w:p w14:paraId="1B76780A" w14:textId="77777777" w:rsidR="00F341F2" w:rsidRPr="00A32027" w:rsidRDefault="00F341F2" w:rsidP="00F341F2">
            <w:pPr>
              <w:pStyle w:val="S-O-P"/>
            </w:pPr>
          </w:p>
        </w:tc>
      </w:tr>
      <w:tr w:rsidR="00581AAD" w:rsidRPr="00A32027" w14:paraId="7DE6103F" w14:textId="77777777" w:rsidTr="008B26A1">
        <w:tc>
          <w:tcPr>
            <w:tcW w:w="4474" w:type="dxa"/>
          </w:tcPr>
          <w:p w14:paraId="1D1F380A" w14:textId="77777777" w:rsidR="00581AAD" w:rsidRPr="00977138" w:rsidRDefault="00581AAD" w:rsidP="00977138">
            <w:pPr>
              <w:pStyle w:val="FABodyIndent1"/>
            </w:pPr>
            <w:r w:rsidRPr="00977138">
              <w:t xml:space="preserve">Front side marker/side repeater on outside mirror </w:t>
            </w:r>
          </w:p>
        </w:tc>
        <w:tc>
          <w:tcPr>
            <w:tcW w:w="1082" w:type="dxa"/>
          </w:tcPr>
          <w:p w14:paraId="51B59BAB" w14:textId="77777777" w:rsidR="00581AAD" w:rsidRPr="00A32027" w:rsidRDefault="00581AAD" w:rsidP="00581AAD">
            <w:pPr>
              <w:pStyle w:val="S-O-P"/>
            </w:pPr>
            <w:r>
              <w:t>NA</w:t>
            </w:r>
          </w:p>
        </w:tc>
        <w:tc>
          <w:tcPr>
            <w:tcW w:w="1114" w:type="dxa"/>
          </w:tcPr>
          <w:p w14:paraId="3F21C643" w14:textId="77777777" w:rsidR="00581AAD" w:rsidRPr="00A32027" w:rsidRDefault="00581AAD" w:rsidP="00581AAD">
            <w:pPr>
              <w:pStyle w:val="S-O-P"/>
            </w:pPr>
            <w:r>
              <w:t>NA</w:t>
            </w:r>
          </w:p>
        </w:tc>
        <w:tc>
          <w:tcPr>
            <w:tcW w:w="1138" w:type="dxa"/>
          </w:tcPr>
          <w:p w14:paraId="0DBFDBB3" w14:textId="77777777" w:rsidR="00581AAD" w:rsidRPr="00A32027" w:rsidRDefault="00581AAD" w:rsidP="00581AAD">
            <w:pPr>
              <w:pStyle w:val="S-O-P"/>
            </w:pPr>
            <w:r>
              <w:t>NA</w:t>
            </w:r>
          </w:p>
        </w:tc>
        <w:tc>
          <w:tcPr>
            <w:tcW w:w="1194" w:type="dxa"/>
          </w:tcPr>
          <w:p w14:paraId="145C0FF6" w14:textId="77777777" w:rsidR="00581AAD" w:rsidRPr="00A32027" w:rsidRDefault="00581AAD" w:rsidP="00581AAD">
            <w:pPr>
              <w:pStyle w:val="S-O-P"/>
            </w:pPr>
            <w:r w:rsidRPr="00A32027">
              <w:t>S</w:t>
            </w:r>
          </w:p>
        </w:tc>
        <w:tc>
          <w:tcPr>
            <w:tcW w:w="1078" w:type="dxa"/>
          </w:tcPr>
          <w:p w14:paraId="2ADD111B" w14:textId="77777777" w:rsidR="00581AAD" w:rsidRPr="00A32027" w:rsidRDefault="00581AAD" w:rsidP="00581AAD">
            <w:pPr>
              <w:pStyle w:val="S-O-P"/>
            </w:pPr>
            <w:r w:rsidRPr="00A32027">
              <w:t>S</w:t>
            </w:r>
          </w:p>
        </w:tc>
      </w:tr>
      <w:tr w:rsidR="00581AAD" w:rsidRPr="00A32027" w14:paraId="4C08AEAA" w14:textId="77777777" w:rsidTr="008B26A1">
        <w:tc>
          <w:tcPr>
            <w:tcW w:w="4474" w:type="dxa"/>
          </w:tcPr>
          <w:p w14:paraId="7E0A401D" w14:textId="77777777" w:rsidR="00581AAD" w:rsidRPr="00977138" w:rsidRDefault="00581AAD" w:rsidP="00977138">
            <w:pPr>
              <w:pStyle w:val="FABodyIndent1"/>
            </w:pPr>
            <w:r w:rsidRPr="00977138">
              <w:t>Power adjustable, heated, manual folding in Gloss Black</w:t>
            </w:r>
          </w:p>
        </w:tc>
        <w:tc>
          <w:tcPr>
            <w:tcW w:w="1082" w:type="dxa"/>
          </w:tcPr>
          <w:p w14:paraId="6A4A82DB" w14:textId="77777777" w:rsidR="00581AAD" w:rsidRPr="00A32027" w:rsidRDefault="00581AAD" w:rsidP="00581AAD">
            <w:pPr>
              <w:pStyle w:val="S-O-P"/>
            </w:pPr>
            <w:r w:rsidRPr="00A32027">
              <w:t>S</w:t>
            </w:r>
          </w:p>
        </w:tc>
        <w:tc>
          <w:tcPr>
            <w:tcW w:w="1114" w:type="dxa"/>
          </w:tcPr>
          <w:p w14:paraId="478B022C" w14:textId="77777777" w:rsidR="00581AAD" w:rsidRPr="00A32027" w:rsidRDefault="00581AAD" w:rsidP="00581AAD">
            <w:pPr>
              <w:pStyle w:val="S-O-P"/>
            </w:pPr>
            <w:r w:rsidRPr="00A32027">
              <w:t>S</w:t>
            </w:r>
          </w:p>
        </w:tc>
        <w:tc>
          <w:tcPr>
            <w:tcW w:w="1138" w:type="dxa"/>
          </w:tcPr>
          <w:p w14:paraId="3ADF1A11" w14:textId="77777777" w:rsidR="00581AAD" w:rsidRPr="00A32027" w:rsidRDefault="00581AAD" w:rsidP="00581AAD">
            <w:pPr>
              <w:pStyle w:val="S-O-P"/>
            </w:pPr>
            <w:r w:rsidRPr="00A32027">
              <w:t>S</w:t>
            </w:r>
          </w:p>
        </w:tc>
        <w:tc>
          <w:tcPr>
            <w:tcW w:w="1194" w:type="dxa"/>
          </w:tcPr>
          <w:p w14:paraId="1BF7CDFA" w14:textId="77777777" w:rsidR="00581AAD" w:rsidRPr="00A32027" w:rsidRDefault="00581AAD" w:rsidP="00581AAD">
            <w:pPr>
              <w:pStyle w:val="S-O-P"/>
            </w:pPr>
            <w:r>
              <w:t>NA</w:t>
            </w:r>
          </w:p>
        </w:tc>
        <w:tc>
          <w:tcPr>
            <w:tcW w:w="1078" w:type="dxa"/>
          </w:tcPr>
          <w:p w14:paraId="0CA5B475" w14:textId="77777777" w:rsidR="00581AAD" w:rsidRPr="00A32027" w:rsidRDefault="00581AAD" w:rsidP="00581AAD">
            <w:pPr>
              <w:pStyle w:val="S-O-P"/>
            </w:pPr>
            <w:r>
              <w:t>NA</w:t>
            </w:r>
          </w:p>
        </w:tc>
      </w:tr>
      <w:tr w:rsidR="00581AAD" w:rsidRPr="00A32027" w14:paraId="688426FF" w14:textId="77777777" w:rsidTr="008B26A1">
        <w:tc>
          <w:tcPr>
            <w:tcW w:w="4474" w:type="dxa"/>
          </w:tcPr>
          <w:p w14:paraId="04219883" w14:textId="77777777" w:rsidR="00581AAD" w:rsidRPr="00977138" w:rsidRDefault="00581AAD" w:rsidP="00977138">
            <w:pPr>
              <w:pStyle w:val="FABodyIndent1"/>
            </w:pPr>
            <w:r w:rsidRPr="00977138">
              <w:t>Power adjustable, heated, manual folding with side marker in Neutral Grey</w:t>
            </w:r>
          </w:p>
        </w:tc>
        <w:tc>
          <w:tcPr>
            <w:tcW w:w="1082" w:type="dxa"/>
          </w:tcPr>
          <w:p w14:paraId="17E48A85" w14:textId="77777777" w:rsidR="00581AAD" w:rsidRPr="00A32027" w:rsidRDefault="00581AAD" w:rsidP="00581AAD">
            <w:pPr>
              <w:pStyle w:val="S-O-P"/>
            </w:pPr>
            <w:r>
              <w:t>NA</w:t>
            </w:r>
          </w:p>
        </w:tc>
        <w:tc>
          <w:tcPr>
            <w:tcW w:w="1114" w:type="dxa"/>
          </w:tcPr>
          <w:p w14:paraId="35A2DB3F" w14:textId="77777777" w:rsidR="00581AAD" w:rsidRPr="00A32027" w:rsidRDefault="00581AAD" w:rsidP="00581AAD">
            <w:pPr>
              <w:pStyle w:val="S-O-P"/>
            </w:pPr>
            <w:r>
              <w:t>NA</w:t>
            </w:r>
          </w:p>
        </w:tc>
        <w:tc>
          <w:tcPr>
            <w:tcW w:w="1138" w:type="dxa"/>
          </w:tcPr>
          <w:p w14:paraId="43C1CBF0" w14:textId="77777777" w:rsidR="00581AAD" w:rsidRPr="00A32027" w:rsidRDefault="00581AAD" w:rsidP="00581AAD">
            <w:pPr>
              <w:pStyle w:val="S-O-P"/>
            </w:pPr>
            <w:r>
              <w:t>NA</w:t>
            </w:r>
          </w:p>
        </w:tc>
        <w:tc>
          <w:tcPr>
            <w:tcW w:w="1194" w:type="dxa"/>
          </w:tcPr>
          <w:p w14:paraId="7CB99E09" w14:textId="77777777" w:rsidR="00581AAD" w:rsidRPr="00A32027" w:rsidRDefault="00581AAD" w:rsidP="00581AAD">
            <w:pPr>
              <w:pStyle w:val="S-O-P"/>
            </w:pPr>
            <w:r w:rsidRPr="00A32027">
              <w:t>S</w:t>
            </w:r>
          </w:p>
        </w:tc>
        <w:tc>
          <w:tcPr>
            <w:tcW w:w="1078" w:type="dxa"/>
          </w:tcPr>
          <w:p w14:paraId="77F0B607" w14:textId="77777777" w:rsidR="00581AAD" w:rsidRPr="00A32027" w:rsidRDefault="00581AAD" w:rsidP="00581AAD">
            <w:pPr>
              <w:pStyle w:val="S-O-P"/>
            </w:pPr>
            <w:r>
              <w:t>NA</w:t>
            </w:r>
          </w:p>
        </w:tc>
      </w:tr>
      <w:tr w:rsidR="00581AAD" w:rsidRPr="00A32027" w14:paraId="7E8079F1" w14:textId="77777777" w:rsidTr="008B26A1">
        <w:tc>
          <w:tcPr>
            <w:tcW w:w="4474" w:type="dxa"/>
          </w:tcPr>
          <w:p w14:paraId="30D8F99A" w14:textId="77777777" w:rsidR="00581AAD" w:rsidRPr="00977138" w:rsidRDefault="00581AAD" w:rsidP="00977138">
            <w:pPr>
              <w:pStyle w:val="FABodyIndent1"/>
            </w:pPr>
            <w:r w:rsidRPr="00977138">
              <w:t xml:space="preserve">Power adjustable, heated, manual folding with side marker in Gloss Black with Bright Chrome accent </w:t>
            </w:r>
          </w:p>
        </w:tc>
        <w:tc>
          <w:tcPr>
            <w:tcW w:w="1082" w:type="dxa"/>
          </w:tcPr>
          <w:p w14:paraId="0EEC512E" w14:textId="77777777" w:rsidR="00581AAD" w:rsidRPr="00A32027" w:rsidRDefault="00581AAD" w:rsidP="00581AAD">
            <w:pPr>
              <w:pStyle w:val="S-O-P"/>
            </w:pPr>
            <w:r>
              <w:t>NA</w:t>
            </w:r>
          </w:p>
        </w:tc>
        <w:tc>
          <w:tcPr>
            <w:tcW w:w="1114" w:type="dxa"/>
          </w:tcPr>
          <w:p w14:paraId="1AF30916" w14:textId="77777777" w:rsidR="00581AAD" w:rsidRPr="00A32027" w:rsidRDefault="00581AAD" w:rsidP="00581AAD">
            <w:pPr>
              <w:pStyle w:val="S-O-P"/>
            </w:pPr>
            <w:r>
              <w:t>NA</w:t>
            </w:r>
          </w:p>
        </w:tc>
        <w:tc>
          <w:tcPr>
            <w:tcW w:w="1138" w:type="dxa"/>
          </w:tcPr>
          <w:p w14:paraId="78B04D62" w14:textId="77777777" w:rsidR="00581AAD" w:rsidRPr="00A32027" w:rsidRDefault="00581AAD" w:rsidP="00581AAD">
            <w:pPr>
              <w:pStyle w:val="S-O-P"/>
            </w:pPr>
            <w:r>
              <w:t>NA</w:t>
            </w:r>
          </w:p>
        </w:tc>
        <w:tc>
          <w:tcPr>
            <w:tcW w:w="1194" w:type="dxa"/>
          </w:tcPr>
          <w:p w14:paraId="1E9591E1" w14:textId="77777777" w:rsidR="00581AAD" w:rsidRPr="00A32027" w:rsidRDefault="00581AAD" w:rsidP="00581AAD">
            <w:pPr>
              <w:pStyle w:val="S-O-P"/>
            </w:pPr>
            <w:r>
              <w:t>NA</w:t>
            </w:r>
          </w:p>
        </w:tc>
        <w:tc>
          <w:tcPr>
            <w:tcW w:w="1078" w:type="dxa"/>
          </w:tcPr>
          <w:p w14:paraId="6B0A2027" w14:textId="77777777" w:rsidR="00581AAD" w:rsidRPr="00A32027" w:rsidRDefault="00581AAD" w:rsidP="00581AAD">
            <w:pPr>
              <w:pStyle w:val="S-O-P"/>
            </w:pPr>
            <w:r w:rsidRPr="00A32027">
              <w:t>S</w:t>
            </w:r>
          </w:p>
        </w:tc>
      </w:tr>
      <w:tr w:rsidR="00F341F2" w:rsidRPr="00A32027" w14:paraId="36CED07E" w14:textId="77777777" w:rsidTr="008B26A1">
        <w:tc>
          <w:tcPr>
            <w:tcW w:w="4474" w:type="dxa"/>
          </w:tcPr>
          <w:p w14:paraId="21D30378" w14:textId="77777777" w:rsidR="00F341F2" w:rsidRPr="00A32027" w:rsidRDefault="00F341F2" w:rsidP="00F341F2">
            <w:pPr>
              <w:pStyle w:val="FABodyCopy"/>
            </w:pPr>
            <w:r w:rsidRPr="00A32027">
              <w:t xml:space="preserve">Removable short mast antenna — roof mounted </w:t>
            </w:r>
          </w:p>
        </w:tc>
        <w:tc>
          <w:tcPr>
            <w:tcW w:w="1082" w:type="dxa"/>
          </w:tcPr>
          <w:p w14:paraId="3738E23E" w14:textId="77777777" w:rsidR="00F341F2" w:rsidRPr="00A32027" w:rsidRDefault="00F341F2" w:rsidP="00F341F2">
            <w:pPr>
              <w:pStyle w:val="S-O-P"/>
            </w:pPr>
            <w:r w:rsidRPr="00A32027">
              <w:t>S</w:t>
            </w:r>
          </w:p>
        </w:tc>
        <w:tc>
          <w:tcPr>
            <w:tcW w:w="1114" w:type="dxa"/>
          </w:tcPr>
          <w:p w14:paraId="1C4C4196" w14:textId="77777777" w:rsidR="00F341F2" w:rsidRPr="00A32027" w:rsidRDefault="00F341F2" w:rsidP="00F341F2">
            <w:pPr>
              <w:pStyle w:val="S-O-P"/>
            </w:pPr>
            <w:r w:rsidRPr="00A32027">
              <w:t>S</w:t>
            </w:r>
          </w:p>
        </w:tc>
        <w:tc>
          <w:tcPr>
            <w:tcW w:w="1138" w:type="dxa"/>
          </w:tcPr>
          <w:p w14:paraId="347CE1E6" w14:textId="77777777" w:rsidR="00F341F2" w:rsidRPr="00A32027" w:rsidRDefault="00F341F2" w:rsidP="00F341F2">
            <w:pPr>
              <w:pStyle w:val="S-O-P"/>
            </w:pPr>
            <w:r w:rsidRPr="00A32027">
              <w:t>S</w:t>
            </w:r>
          </w:p>
        </w:tc>
        <w:tc>
          <w:tcPr>
            <w:tcW w:w="1194" w:type="dxa"/>
          </w:tcPr>
          <w:p w14:paraId="35F2F631" w14:textId="77777777" w:rsidR="00F341F2" w:rsidRPr="00A32027" w:rsidRDefault="00F341F2" w:rsidP="00F341F2">
            <w:pPr>
              <w:pStyle w:val="S-O-P"/>
            </w:pPr>
            <w:r w:rsidRPr="00A32027">
              <w:t>S</w:t>
            </w:r>
          </w:p>
        </w:tc>
        <w:tc>
          <w:tcPr>
            <w:tcW w:w="1078" w:type="dxa"/>
          </w:tcPr>
          <w:p w14:paraId="44DB9423" w14:textId="77777777" w:rsidR="00F341F2" w:rsidRPr="00A32027" w:rsidRDefault="00F341F2" w:rsidP="00F341F2">
            <w:pPr>
              <w:pStyle w:val="S-O-P"/>
            </w:pPr>
            <w:r w:rsidRPr="00A32027">
              <w:t>S</w:t>
            </w:r>
          </w:p>
        </w:tc>
      </w:tr>
      <w:tr w:rsidR="00F341F2" w:rsidRPr="00A32027" w14:paraId="7F1C566E" w14:textId="77777777" w:rsidTr="008B26A1">
        <w:tc>
          <w:tcPr>
            <w:tcW w:w="4474" w:type="dxa"/>
          </w:tcPr>
          <w:p w14:paraId="37213A15" w14:textId="77777777" w:rsidR="00F341F2" w:rsidRPr="00A32027" w:rsidRDefault="00F341F2" w:rsidP="00F341F2">
            <w:pPr>
              <w:pStyle w:val="FABodyCopy"/>
            </w:pPr>
            <w:r w:rsidRPr="00A32027">
              <w:t xml:space="preserve">Roof </w:t>
            </w:r>
          </w:p>
        </w:tc>
        <w:tc>
          <w:tcPr>
            <w:tcW w:w="1082" w:type="dxa"/>
          </w:tcPr>
          <w:p w14:paraId="10BDF5F9" w14:textId="77777777" w:rsidR="00F341F2" w:rsidRPr="00A32027" w:rsidRDefault="00F341F2" w:rsidP="00F341F2">
            <w:pPr>
              <w:pStyle w:val="S-O-P"/>
            </w:pPr>
          </w:p>
        </w:tc>
        <w:tc>
          <w:tcPr>
            <w:tcW w:w="1114" w:type="dxa"/>
          </w:tcPr>
          <w:p w14:paraId="629209BA" w14:textId="77777777" w:rsidR="00F341F2" w:rsidRPr="00A32027" w:rsidRDefault="00F341F2" w:rsidP="00F341F2">
            <w:pPr>
              <w:pStyle w:val="S-O-P"/>
            </w:pPr>
          </w:p>
        </w:tc>
        <w:tc>
          <w:tcPr>
            <w:tcW w:w="1138" w:type="dxa"/>
          </w:tcPr>
          <w:p w14:paraId="178C0E39" w14:textId="77777777" w:rsidR="00F341F2" w:rsidRPr="00A32027" w:rsidRDefault="00F341F2" w:rsidP="00F341F2">
            <w:pPr>
              <w:pStyle w:val="S-O-P"/>
            </w:pPr>
          </w:p>
        </w:tc>
        <w:tc>
          <w:tcPr>
            <w:tcW w:w="1194" w:type="dxa"/>
          </w:tcPr>
          <w:p w14:paraId="730A5887" w14:textId="77777777" w:rsidR="00F341F2" w:rsidRPr="00A32027" w:rsidRDefault="00F341F2" w:rsidP="00F341F2">
            <w:pPr>
              <w:pStyle w:val="S-O-P"/>
            </w:pPr>
          </w:p>
        </w:tc>
        <w:tc>
          <w:tcPr>
            <w:tcW w:w="1078" w:type="dxa"/>
          </w:tcPr>
          <w:p w14:paraId="6EF3193E" w14:textId="77777777" w:rsidR="00F341F2" w:rsidRPr="00A32027" w:rsidRDefault="00F341F2" w:rsidP="00F341F2">
            <w:pPr>
              <w:pStyle w:val="S-O-P"/>
            </w:pPr>
          </w:p>
        </w:tc>
      </w:tr>
      <w:tr w:rsidR="00581AAD" w:rsidRPr="00A32027" w14:paraId="7ADF5968" w14:textId="77777777" w:rsidTr="008B26A1">
        <w:tc>
          <w:tcPr>
            <w:tcW w:w="4474" w:type="dxa"/>
          </w:tcPr>
          <w:p w14:paraId="7D2CC45A" w14:textId="77777777" w:rsidR="00581AAD" w:rsidRPr="00977138" w:rsidRDefault="00581AAD" w:rsidP="00977138">
            <w:pPr>
              <w:pStyle w:val="FABodyIndent1"/>
            </w:pPr>
            <w:r w:rsidRPr="00977138">
              <w:t xml:space="preserve">Body color </w:t>
            </w:r>
          </w:p>
        </w:tc>
        <w:tc>
          <w:tcPr>
            <w:tcW w:w="1082" w:type="dxa"/>
          </w:tcPr>
          <w:p w14:paraId="39759D6B" w14:textId="77777777" w:rsidR="00581AAD" w:rsidRPr="00A32027" w:rsidRDefault="00581AAD" w:rsidP="00581AAD">
            <w:pPr>
              <w:pStyle w:val="S-O-P"/>
            </w:pPr>
            <w:r w:rsidRPr="00A32027">
              <w:t>S</w:t>
            </w:r>
          </w:p>
        </w:tc>
        <w:tc>
          <w:tcPr>
            <w:tcW w:w="1114" w:type="dxa"/>
          </w:tcPr>
          <w:p w14:paraId="7024DAEC" w14:textId="77777777" w:rsidR="00581AAD" w:rsidRPr="00A32027" w:rsidRDefault="00581AAD" w:rsidP="00581AAD">
            <w:pPr>
              <w:pStyle w:val="S-O-P"/>
            </w:pPr>
            <w:r w:rsidRPr="00A32027">
              <w:t>S</w:t>
            </w:r>
          </w:p>
        </w:tc>
        <w:tc>
          <w:tcPr>
            <w:tcW w:w="1138" w:type="dxa"/>
          </w:tcPr>
          <w:p w14:paraId="50EF93C2" w14:textId="77777777" w:rsidR="00581AAD" w:rsidRPr="00A32027" w:rsidRDefault="00581AAD" w:rsidP="00581AAD">
            <w:pPr>
              <w:pStyle w:val="S-O-P"/>
            </w:pPr>
            <w:r w:rsidRPr="00A32027">
              <w:t>S</w:t>
            </w:r>
          </w:p>
        </w:tc>
        <w:tc>
          <w:tcPr>
            <w:tcW w:w="1194" w:type="dxa"/>
          </w:tcPr>
          <w:p w14:paraId="1204556B" w14:textId="77777777" w:rsidR="00581AAD" w:rsidRPr="00A32027" w:rsidRDefault="00581AAD" w:rsidP="00581AAD">
            <w:pPr>
              <w:pStyle w:val="S-O-P"/>
            </w:pPr>
            <w:r>
              <w:t>NA</w:t>
            </w:r>
          </w:p>
        </w:tc>
        <w:tc>
          <w:tcPr>
            <w:tcW w:w="1078" w:type="dxa"/>
          </w:tcPr>
          <w:p w14:paraId="4B4D987A" w14:textId="77777777" w:rsidR="00581AAD" w:rsidRPr="00A32027" w:rsidRDefault="00581AAD" w:rsidP="00581AAD">
            <w:pPr>
              <w:pStyle w:val="S-O-P"/>
            </w:pPr>
            <w:r>
              <w:t>NA</w:t>
            </w:r>
          </w:p>
        </w:tc>
      </w:tr>
      <w:tr w:rsidR="00F341F2" w:rsidRPr="00A32027" w14:paraId="189118F3" w14:textId="77777777" w:rsidTr="008B26A1">
        <w:tc>
          <w:tcPr>
            <w:tcW w:w="4474" w:type="dxa"/>
          </w:tcPr>
          <w:p w14:paraId="6575E9DC" w14:textId="77777777" w:rsidR="00F341F2" w:rsidRPr="00977138" w:rsidRDefault="00F341F2" w:rsidP="00977138">
            <w:pPr>
              <w:pStyle w:val="FABodyIndent1"/>
            </w:pPr>
            <w:r w:rsidRPr="00977138">
              <w:t>Gloss Black (included with Altitude Package)</w:t>
            </w:r>
          </w:p>
        </w:tc>
        <w:tc>
          <w:tcPr>
            <w:tcW w:w="1082" w:type="dxa"/>
          </w:tcPr>
          <w:p w14:paraId="77997928" w14:textId="77777777" w:rsidR="00F341F2" w:rsidRPr="00A32027" w:rsidRDefault="00581AAD" w:rsidP="00F341F2">
            <w:pPr>
              <w:pStyle w:val="S-O-P"/>
            </w:pPr>
            <w:r>
              <w:t>NA</w:t>
            </w:r>
          </w:p>
        </w:tc>
        <w:tc>
          <w:tcPr>
            <w:tcW w:w="1114" w:type="dxa"/>
          </w:tcPr>
          <w:p w14:paraId="55C9E45F" w14:textId="77777777" w:rsidR="00F341F2" w:rsidRPr="00A32027" w:rsidRDefault="00F341F2" w:rsidP="00F341F2">
            <w:pPr>
              <w:pStyle w:val="S-O-P"/>
            </w:pPr>
            <w:r w:rsidRPr="00A32027">
              <w:t>P</w:t>
            </w:r>
          </w:p>
        </w:tc>
        <w:tc>
          <w:tcPr>
            <w:tcW w:w="1138" w:type="dxa"/>
          </w:tcPr>
          <w:p w14:paraId="3D4AFFA2" w14:textId="77777777" w:rsidR="00F341F2" w:rsidRPr="00A32027" w:rsidRDefault="00581AAD" w:rsidP="00F341F2">
            <w:pPr>
              <w:pStyle w:val="S-O-P"/>
            </w:pPr>
            <w:r>
              <w:t>NA</w:t>
            </w:r>
          </w:p>
        </w:tc>
        <w:tc>
          <w:tcPr>
            <w:tcW w:w="1194" w:type="dxa"/>
          </w:tcPr>
          <w:p w14:paraId="013DABA5" w14:textId="77777777" w:rsidR="00F341F2" w:rsidRPr="00A32027" w:rsidRDefault="00F341F2" w:rsidP="00F341F2">
            <w:pPr>
              <w:pStyle w:val="S-O-P"/>
            </w:pPr>
            <w:r w:rsidRPr="00A32027">
              <w:t>S</w:t>
            </w:r>
          </w:p>
        </w:tc>
        <w:tc>
          <w:tcPr>
            <w:tcW w:w="1078" w:type="dxa"/>
          </w:tcPr>
          <w:p w14:paraId="35EE787D" w14:textId="77777777" w:rsidR="00F341F2" w:rsidRPr="00A32027" w:rsidRDefault="00F341F2" w:rsidP="00F341F2">
            <w:pPr>
              <w:pStyle w:val="S-O-P"/>
            </w:pPr>
            <w:r w:rsidRPr="00A32027">
              <w:t>S</w:t>
            </w:r>
          </w:p>
        </w:tc>
      </w:tr>
      <w:tr w:rsidR="00F341F2" w:rsidRPr="00A32027" w14:paraId="12E4D705" w14:textId="77777777" w:rsidTr="008B26A1">
        <w:tc>
          <w:tcPr>
            <w:tcW w:w="4474" w:type="dxa"/>
          </w:tcPr>
          <w:p w14:paraId="1176D070" w14:textId="77777777" w:rsidR="00F341F2" w:rsidRPr="00A32027" w:rsidRDefault="00F341F2" w:rsidP="00F341F2">
            <w:pPr>
              <w:pStyle w:val="FABodyCopy"/>
            </w:pPr>
            <w:r w:rsidRPr="00A32027">
              <w:t>Roof Rack/Rails</w:t>
            </w:r>
          </w:p>
        </w:tc>
        <w:tc>
          <w:tcPr>
            <w:tcW w:w="1082" w:type="dxa"/>
          </w:tcPr>
          <w:p w14:paraId="162707F8" w14:textId="77777777" w:rsidR="00F341F2" w:rsidRPr="00A32027" w:rsidRDefault="00F341F2" w:rsidP="00F341F2">
            <w:pPr>
              <w:pStyle w:val="S-O-P"/>
            </w:pPr>
          </w:p>
        </w:tc>
        <w:tc>
          <w:tcPr>
            <w:tcW w:w="1114" w:type="dxa"/>
          </w:tcPr>
          <w:p w14:paraId="7269802B" w14:textId="77777777" w:rsidR="00F341F2" w:rsidRPr="00A32027" w:rsidRDefault="00F341F2" w:rsidP="00F341F2">
            <w:pPr>
              <w:pStyle w:val="S-O-P"/>
            </w:pPr>
          </w:p>
        </w:tc>
        <w:tc>
          <w:tcPr>
            <w:tcW w:w="1138" w:type="dxa"/>
          </w:tcPr>
          <w:p w14:paraId="5466F1F9" w14:textId="77777777" w:rsidR="00F341F2" w:rsidRPr="00A32027" w:rsidRDefault="00F341F2" w:rsidP="00F341F2">
            <w:pPr>
              <w:pStyle w:val="S-O-P"/>
            </w:pPr>
          </w:p>
        </w:tc>
        <w:tc>
          <w:tcPr>
            <w:tcW w:w="1194" w:type="dxa"/>
          </w:tcPr>
          <w:p w14:paraId="0C5DBD25" w14:textId="77777777" w:rsidR="00F341F2" w:rsidRPr="00A32027" w:rsidRDefault="00F341F2" w:rsidP="00F341F2">
            <w:pPr>
              <w:pStyle w:val="S-O-P"/>
            </w:pPr>
          </w:p>
        </w:tc>
        <w:tc>
          <w:tcPr>
            <w:tcW w:w="1078" w:type="dxa"/>
          </w:tcPr>
          <w:p w14:paraId="032DE633" w14:textId="77777777" w:rsidR="00F341F2" w:rsidRPr="00A32027" w:rsidRDefault="00F341F2" w:rsidP="00F341F2">
            <w:pPr>
              <w:pStyle w:val="S-O-P"/>
            </w:pPr>
          </w:p>
        </w:tc>
      </w:tr>
      <w:tr w:rsidR="00581AAD" w:rsidRPr="00A32027" w14:paraId="61947E25" w14:textId="77777777" w:rsidTr="008B26A1">
        <w:tc>
          <w:tcPr>
            <w:tcW w:w="4474" w:type="dxa"/>
          </w:tcPr>
          <w:p w14:paraId="70199FE6" w14:textId="77777777" w:rsidR="00581AAD" w:rsidRPr="00977138" w:rsidRDefault="00581AAD" w:rsidP="00977138">
            <w:pPr>
              <w:pStyle w:val="FABodyIndent1"/>
            </w:pPr>
            <w:r w:rsidRPr="00977138">
              <w:t xml:space="preserve">Black </w:t>
            </w:r>
          </w:p>
        </w:tc>
        <w:tc>
          <w:tcPr>
            <w:tcW w:w="1082" w:type="dxa"/>
          </w:tcPr>
          <w:p w14:paraId="22183D88" w14:textId="77777777" w:rsidR="00581AAD" w:rsidRPr="00A32027" w:rsidRDefault="00581AAD" w:rsidP="00581AAD">
            <w:pPr>
              <w:pStyle w:val="S-O-P"/>
            </w:pPr>
            <w:r w:rsidRPr="00A32027">
              <w:t>S</w:t>
            </w:r>
          </w:p>
        </w:tc>
        <w:tc>
          <w:tcPr>
            <w:tcW w:w="1114" w:type="dxa"/>
          </w:tcPr>
          <w:p w14:paraId="16FD515E" w14:textId="77777777" w:rsidR="00581AAD" w:rsidRPr="00A32027" w:rsidRDefault="00581AAD" w:rsidP="00581AAD">
            <w:pPr>
              <w:pStyle w:val="S-O-P"/>
            </w:pPr>
            <w:r w:rsidRPr="00A32027">
              <w:t>S</w:t>
            </w:r>
          </w:p>
        </w:tc>
        <w:tc>
          <w:tcPr>
            <w:tcW w:w="1138" w:type="dxa"/>
          </w:tcPr>
          <w:p w14:paraId="0F273727" w14:textId="77777777" w:rsidR="00581AAD" w:rsidRPr="00A32027" w:rsidRDefault="00581AAD" w:rsidP="00581AAD">
            <w:pPr>
              <w:pStyle w:val="S-O-P"/>
            </w:pPr>
            <w:r w:rsidRPr="00A32027">
              <w:t>S</w:t>
            </w:r>
          </w:p>
        </w:tc>
        <w:tc>
          <w:tcPr>
            <w:tcW w:w="1194" w:type="dxa"/>
          </w:tcPr>
          <w:p w14:paraId="6E7B88E4" w14:textId="77777777" w:rsidR="00581AAD" w:rsidRPr="00A32027" w:rsidRDefault="00581AAD" w:rsidP="00581AAD">
            <w:pPr>
              <w:pStyle w:val="S-O-P"/>
            </w:pPr>
            <w:r>
              <w:t>NA</w:t>
            </w:r>
          </w:p>
        </w:tc>
        <w:tc>
          <w:tcPr>
            <w:tcW w:w="1078" w:type="dxa"/>
          </w:tcPr>
          <w:p w14:paraId="143F75BD" w14:textId="77777777" w:rsidR="00581AAD" w:rsidRPr="00A32027" w:rsidRDefault="00581AAD" w:rsidP="00581AAD">
            <w:pPr>
              <w:pStyle w:val="S-O-P"/>
            </w:pPr>
            <w:r>
              <w:t>NA</w:t>
            </w:r>
          </w:p>
        </w:tc>
      </w:tr>
      <w:tr w:rsidR="00581AAD" w:rsidRPr="00A32027" w14:paraId="2DFA0182" w14:textId="77777777" w:rsidTr="008B26A1">
        <w:tc>
          <w:tcPr>
            <w:tcW w:w="4474" w:type="dxa"/>
          </w:tcPr>
          <w:p w14:paraId="18B82AE9" w14:textId="77777777" w:rsidR="00581AAD" w:rsidRPr="00977138" w:rsidRDefault="00581AAD" w:rsidP="00977138">
            <w:pPr>
              <w:pStyle w:val="FABodyIndent1"/>
            </w:pPr>
            <w:r w:rsidRPr="00977138">
              <w:t>Gloss Black (included with Altitude Package)</w:t>
            </w:r>
          </w:p>
        </w:tc>
        <w:tc>
          <w:tcPr>
            <w:tcW w:w="1082" w:type="dxa"/>
          </w:tcPr>
          <w:p w14:paraId="6C52DB79" w14:textId="77777777" w:rsidR="00581AAD" w:rsidRPr="00A32027" w:rsidRDefault="00581AAD" w:rsidP="00581AAD">
            <w:pPr>
              <w:pStyle w:val="S-O-P"/>
            </w:pPr>
            <w:r>
              <w:t>NA</w:t>
            </w:r>
          </w:p>
        </w:tc>
        <w:tc>
          <w:tcPr>
            <w:tcW w:w="1114" w:type="dxa"/>
          </w:tcPr>
          <w:p w14:paraId="41BA9EF4" w14:textId="77777777" w:rsidR="00581AAD" w:rsidRPr="00A32027" w:rsidRDefault="00581AAD" w:rsidP="00581AAD">
            <w:pPr>
              <w:pStyle w:val="S-O-P"/>
            </w:pPr>
            <w:r w:rsidRPr="00A32027">
              <w:t>P</w:t>
            </w:r>
          </w:p>
        </w:tc>
        <w:tc>
          <w:tcPr>
            <w:tcW w:w="1138" w:type="dxa"/>
          </w:tcPr>
          <w:p w14:paraId="2F70C2FE" w14:textId="77777777" w:rsidR="00581AAD" w:rsidRPr="00A32027" w:rsidRDefault="00581AAD" w:rsidP="00581AAD">
            <w:pPr>
              <w:pStyle w:val="S-O-P"/>
            </w:pPr>
            <w:r>
              <w:t>NA</w:t>
            </w:r>
          </w:p>
        </w:tc>
        <w:tc>
          <w:tcPr>
            <w:tcW w:w="1194" w:type="dxa"/>
          </w:tcPr>
          <w:p w14:paraId="13F567A3" w14:textId="77777777" w:rsidR="00581AAD" w:rsidRPr="00A32027" w:rsidRDefault="00581AAD" w:rsidP="00581AAD">
            <w:pPr>
              <w:pStyle w:val="S-O-P"/>
            </w:pPr>
            <w:r>
              <w:t>NA</w:t>
            </w:r>
          </w:p>
        </w:tc>
        <w:tc>
          <w:tcPr>
            <w:tcW w:w="1078" w:type="dxa"/>
          </w:tcPr>
          <w:p w14:paraId="48959821" w14:textId="77777777" w:rsidR="00581AAD" w:rsidRPr="00A32027" w:rsidRDefault="00581AAD" w:rsidP="00581AAD">
            <w:pPr>
              <w:pStyle w:val="S-O-P"/>
            </w:pPr>
            <w:r>
              <w:t>NA</w:t>
            </w:r>
          </w:p>
        </w:tc>
      </w:tr>
      <w:tr w:rsidR="00581AAD" w:rsidRPr="00A32027" w14:paraId="1AFCA7EC" w14:textId="77777777" w:rsidTr="008B26A1">
        <w:tc>
          <w:tcPr>
            <w:tcW w:w="4474" w:type="dxa"/>
          </w:tcPr>
          <w:p w14:paraId="6B1891B2" w14:textId="77777777" w:rsidR="00581AAD" w:rsidRPr="00977138" w:rsidRDefault="00581AAD" w:rsidP="00977138">
            <w:pPr>
              <w:pStyle w:val="FABodyIndent1"/>
            </w:pPr>
            <w:r w:rsidRPr="00977138">
              <w:t>Neutral Grey (included with High Altitude Package)</w:t>
            </w:r>
          </w:p>
        </w:tc>
        <w:tc>
          <w:tcPr>
            <w:tcW w:w="1082" w:type="dxa"/>
          </w:tcPr>
          <w:p w14:paraId="289A3FB8" w14:textId="77777777" w:rsidR="00581AAD" w:rsidRPr="00A32027" w:rsidRDefault="00581AAD" w:rsidP="00581AAD">
            <w:pPr>
              <w:pStyle w:val="S-O-P"/>
            </w:pPr>
            <w:r>
              <w:t>NA</w:t>
            </w:r>
          </w:p>
        </w:tc>
        <w:tc>
          <w:tcPr>
            <w:tcW w:w="1114" w:type="dxa"/>
          </w:tcPr>
          <w:p w14:paraId="408B389B" w14:textId="77777777" w:rsidR="00581AAD" w:rsidRPr="00A32027" w:rsidRDefault="00581AAD" w:rsidP="00581AAD">
            <w:pPr>
              <w:pStyle w:val="S-O-P"/>
            </w:pPr>
            <w:r>
              <w:t>NA</w:t>
            </w:r>
          </w:p>
        </w:tc>
        <w:tc>
          <w:tcPr>
            <w:tcW w:w="1138" w:type="dxa"/>
          </w:tcPr>
          <w:p w14:paraId="38076614" w14:textId="77777777" w:rsidR="00581AAD" w:rsidRPr="00A32027" w:rsidRDefault="00581AAD" w:rsidP="00581AAD">
            <w:pPr>
              <w:pStyle w:val="S-O-P"/>
            </w:pPr>
            <w:r>
              <w:t>NA</w:t>
            </w:r>
          </w:p>
        </w:tc>
        <w:tc>
          <w:tcPr>
            <w:tcW w:w="1194" w:type="dxa"/>
          </w:tcPr>
          <w:p w14:paraId="0EE3E9F5" w14:textId="77777777" w:rsidR="00581AAD" w:rsidRPr="00A32027" w:rsidRDefault="00581AAD" w:rsidP="00581AAD">
            <w:pPr>
              <w:pStyle w:val="S-O-P"/>
            </w:pPr>
            <w:r w:rsidRPr="00A32027">
              <w:t>S</w:t>
            </w:r>
          </w:p>
        </w:tc>
        <w:tc>
          <w:tcPr>
            <w:tcW w:w="1078" w:type="dxa"/>
          </w:tcPr>
          <w:p w14:paraId="58930391" w14:textId="77777777" w:rsidR="00581AAD" w:rsidRPr="00A32027" w:rsidRDefault="00581AAD" w:rsidP="00581AAD">
            <w:pPr>
              <w:pStyle w:val="S-O-P"/>
            </w:pPr>
            <w:r w:rsidRPr="00A32027">
              <w:t>P</w:t>
            </w:r>
          </w:p>
        </w:tc>
      </w:tr>
      <w:tr w:rsidR="00581AAD" w:rsidRPr="00A32027" w14:paraId="5CA78F00" w14:textId="77777777" w:rsidTr="008B26A1">
        <w:tc>
          <w:tcPr>
            <w:tcW w:w="4474" w:type="dxa"/>
          </w:tcPr>
          <w:p w14:paraId="69C2BED5" w14:textId="77777777" w:rsidR="00581AAD" w:rsidRPr="00977138" w:rsidRDefault="00581AAD" w:rsidP="00977138">
            <w:pPr>
              <w:pStyle w:val="FABodyIndent1"/>
            </w:pPr>
            <w:r w:rsidRPr="00977138">
              <w:t>Bright Chrome</w:t>
            </w:r>
          </w:p>
        </w:tc>
        <w:tc>
          <w:tcPr>
            <w:tcW w:w="1082" w:type="dxa"/>
          </w:tcPr>
          <w:p w14:paraId="6F1FD0C3" w14:textId="77777777" w:rsidR="00581AAD" w:rsidRPr="00A32027" w:rsidRDefault="00581AAD" w:rsidP="00581AAD">
            <w:pPr>
              <w:pStyle w:val="S-O-P"/>
            </w:pPr>
            <w:r>
              <w:t>NA</w:t>
            </w:r>
          </w:p>
        </w:tc>
        <w:tc>
          <w:tcPr>
            <w:tcW w:w="1114" w:type="dxa"/>
          </w:tcPr>
          <w:p w14:paraId="3298AB72" w14:textId="77777777" w:rsidR="00581AAD" w:rsidRPr="00A32027" w:rsidRDefault="00581AAD" w:rsidP="00581AAD">
            <w:pPr>
              <w:pStyle w:val="S-O-P"/>
            </w:pPr>
            <w:r>
              <w:t>NA</w:t>
            </w:r>
          </w:p>
        </w:tc>
        <w:tc>
          <w:tcPr>
            <w:tcW w:w="1138" w:type="dxa"/>
          </w:tcPr>
          <w:p w14:paraId="25F60FC1" w14:textId="77777777" w:rsidR="00581AAD" w:rsidRPr="00A32027" w:rsidRDefault="00581AAD" w:rsidP="00581AAD">
            <w:pPr>
              <w:pStyle w:val="S-O-P"/>
            </w:pPr>
            <w:r>
              <w:t>NA</w:t>
            </w:r>
          </w:p>
        </w:tc>
        <w:tc>
          <w:tcPr>
            <w:tcW w:w="1194" w:type="dxa"/>
          </w:tcPr>
          <w:p w14:paraId="6BC722B2" w14:textId="77777777" w:rsidR="00581AAD" w:rsidRPr="00A32027" w:rsidRDefault="00581AAD" w:rsidP="00581AAD">
            <w:pPr>
              <w:pStyle w:val="S-O-P"/>
            </w:pPr>
            <w:r>
              <w:t>NA</w:t>
            </w:r>
          </w:p>
        </w:tc>
        <w:tc>
          <w:tcPr>
            <w:tcW w:w="1078" w:type="dxa"/>
          </w:tcPr>
          <w:p w14:paraId="518B00B9" w14:textId="77777777" w:rsidR="00581AAD" w:rsidRPr="00A32027" w:rsidRDefault="00581AAD" w:rsidP="00581AAD">
            <w:pPr>
              <w:pStyle w:val="S-O-P"/>
            </w:pPr>
            <w:r w:rsidRPr="00A32027">
              <w:t>S</w:t>
            </w:r>
          </w:p>
        </w:tc>
      </w:tr>
      <w:tr w:rsidR="00581AAD" w:rsidRPr="00A32027" w14:paraId="4D5A1806" w14:textId="77777777" w:rsidTr="008B26A1">
        <w:tc>
          <w:tcPr>
            <w:tcW w:w="4474" w:type="dxa"/>
          </w:tcPr>
          <w:p w14:paraId="2325CC04" w14:textId="77777777" w:rsidR="00581AAD" w:rsidRPr="00A32027" w:rsidRDefault="00581AAD" w:rsidP="00581AAD">
            <w:pPr>
              <w:pStyle w:val="FABodyCopy"/>
            </w:pPr>
            <w:r w:rsidRPr="00A32027">
              <w:t xml:space="preserve">Skid plates — fuel tank, transfer case, transmission and front suspension </w:t>
            </w:r>
          </w:p>
        </w:tc>
        <w:tc>
          <w:tcPr>
            <w:tcW w:w="1082" w:type="dxa"/>
          </w:tcPr>
          <w:p w14:paraId="7C108732" w14:textId="77777777" w:rsidR="00581AAD" w:rsidRPr="00A32027" w:rsidRDefault="00581AAD" w:rsidP="00581AAD">
            <w:pPr>
              <w:pStyle w:val="S-O-P"/>
            </w:pPr>
            <w:r>
              <w:t>NA</w:t>
            </w:r>
          </w:p>
        </w:tc>
        <w:tc>
          <w:tcPr>
            <w:tcW w:w="1114" w:type="dxa"/>
          </w:tcPr>
          <w:p w14:paraId="211F8FE3" w14:textId="77777777" w:rsidR="00581AAD" w:rsidRPr="00A32027" w:rsidRDefault="00581AAD" w:rsidP="00581AAD">
            <w:pPr>
              <w:pStyle w:val="S-O-P"/>
            </w:pPr>
            <w:r>
              <w:t>NA</w:t>
            </w:r>
          </w:p>
        </w:tc>
        <w:tc>
          <w:tcPr>
            <w:tcW w:w="1138" w:type="dxa"/>
          </w:tcPr>
          <w:p w14:paraId="52DFC1B8" w14:textId="77777777" w:rsidR="00581AAD" w:rsidRPr="00A32027" w:rsidRDefault="00581AAD" w:rsidP="00581AAD">
            <w:pPr>
              <w:pStyle w:val="S-O-P"/>
            </w:pPr>
            <w:r>
              <w:t>NA</w:t>
            </w:r>
          </w:p>
        </w:tc>
        <w:tc>
          <w:tcPr>
            <w:tcW w:w="1194" w:type="dxa"/>
          </w:tcPr>
          <w:p w14:paraId="6D1789E8" w14:textId="77777777" w:rsidR="00581AAD" w:rsidRPr="00A32027" w:rsidRDefault="00581AAD" w:rsidP="00581AAD">
            <w:pPr>
              <w:pStyle w:val="S-O-P"/>
            </w:pPr>
            <w:r w:rsidRPr="00A32027">
              <w:t>S</w:t>
            </w:r>
          </w:p>
        </w:tc>
        <w:tc>
          <w:tcPr>
            <w:tcW w:w="1078" w:type="dxa"/>
          </w:tcPr>
          <w:p w14:paraId="3B126FDC" w14:textId="77777777" w:rsidR="00581AAD" w:rsidRPr="00A32027" w:rsidRDefault="00581AAD" w:rsidP="00581AAD">
            <w:pPr>
              <w:pStyle w:val="S-O-P"/>
            </w:pPr>
            <w:r>
              <w:t>NA</w:t>
            </w:r>
          </w:p>
        </w:tc>
      </w:tr>
      <w:tr w:rsidR="00F341F2" w:rsidRPr="00A32027" w14:paraId="47C48979" w14:textId="77777777" w:rsidTr="008B26A1">
        <w:tc>
          <w:tcPr>
            <w:tcW w:w="4474" w:type="dxa"/>
          </w:tcPr>
          <w:p w14:paraId="14587480" w14:textId="77777777" w:rsidR="00F341F2" w:rsidRPr="00A32027" w:rsidRDefault="00F341F2" w:rsidP="00F341F2">
            <w:pPr>
              <w:pStyle w:val="FABodyCopy"/>
            </w:pPr>
            <w:r w:rsidRPr="00A32027">
              <w:t>Sunroof — power, dual-pane with front tilt/fore/aft and rear fixed glass (packaged with Sun and Sound Group; included with High Altitude Package)</w:t>
            </w:r>
          </w:p>
        </w:tc>
        <w:tc>
          <w:tcPr>
            <w:tcW w:w="1082" w:type="dxa"/>
          </w:tcPr>
          <w:p w14:paraId="207A0F92" w14:textId="77777777" w:rsidR="00F341F2" w:rsidRPr="00A32027" w:rsidRDefault="00581AAD" w:rsidP="00F341F2">
            <w:pPr>
              <w:pStyle w:val="S-O-P"/>
            </w:pPr>
            <w:r>
              <w:t>NA</w:t>
            </w:r>
          </w:p>
        </w:tc>
        <w:tc>
          <w:tcPr>
            <w:tcW w:w="1114" w:type="dxa"/>
          </w:tcPr>
          <w:p w14:paraId="05B408F1" w14:textId="77777777" w:rsidR="00F341F2" w:rsidRPr="00A32027" w:rsidRDefault="00F341F2" w:rsidP="00F341F2">
            <w:pPr>
              <w:pStyle w:val="S-O-P"/>
            </w:pPr>
            <w:r w:rsidRPr="00A32027">
              <w:t>P</w:t>
            </w:r>
          </w:p>
        </w:tc>
        <w:tc>
          <w:tcPr>
            <w:tcW w:w="1138" w:type="dxa"/>
          </w:tcPr>
          <w:p w14:paraId="66C7C22A" w14:textId="77777777" w:rsidR="00F341F2" w:rsidRPr="00A32027" w:rsidRDefault="00F341F2" w:rsidP="00F341F2">
            <w:pPr>
              <w:pStyle w:val="S-O-P"/>
            </w:pPr>
            <w:r w:rsidRPr="00A32027">
              <w:t>P</w:t>
            </w:r>
          </w:p>
        </w:tc>
        <w:tc>
          <w:tcPr>
            <w:tcW w:w="1194" w:type="dxa"/>
          </w:tcPr>
          <w:p w14:paraId="1870C371" w14:textId="77777777" w:rsidR="00F341F2" w:rsidRPr="00A32027" w:rsidRDefault="00F341F2" w:rsidP="00F341F2">
            <w:pPr>
              <w:pStyle w:val="S-O-P"/>
            </w:pPr>
            <w:r w:rsidRPr="00A32027">
              <w:t>P</w:t>
            </w:r>
          </w:p>
        </w:tc>
        <w:tc>
          <w:tcPr>
            <w:tcW w:w="1078" w:type="dxa"/>
          </w:tcPr>
          <w:p w14:paraId="39067508" w14:textId="77777777" w:rsidR="00F341F2" w:rsidRPr="00A32027" w:rsidRDefault="00F341F2" w:rsidP="00F341F2">
            <w:pPr>
              <w:pStyle w:val="S-O-P"/>
            </w:pPr>
            <w:r w:rsidRPr="00A32027">
              <w:t>P</w:t>
            </w:r>
          </w:p>
        </w:tc>
      </w:tr>
      <w:tr w:rsidR="00F341F2" w:rsidRPr="00A32027" w14:paraId="24D03E75" w14:textId="77777777" w:rsidTr="008B26A1">
        <w:tc>
          <w:tcPr>
            <w:tcW w:w="4474" w:type="dxa"/>
          </w:tcPr>
          <w:p w14:paraId="59DAD16E" w14:textId="77777777" w:rsidR="00F341F2" w:rsidRPr="00A32027" w:rsidRDefault="00F341F2" w:rsidP="00F341F2">
            <w:pPr>
              <w:pStyle w:val="FABodyCopy"/>
            </w:pPr>
            <w:r w:rsidRPr="00A32027">
              <w:t xml:space="preserve">Tires </w:t>
            </w:r>
          </w:p>
        </w:tc>
        <w:tc>
          <w:tcPr>
            <w:tcW w:w="1082" w:type="dxa"/>
          </w:tcPr>
          <w:p w14:paraId="3AA14712" w14:textId="77777777" w:rsidR="00F341F2" w:rsidRPr="00A32027" w:rsidRDefault="00F341F2" w:rsidP="00F341F2">
            <w:pPr>
              <w:pStyle w:val="S-O-P"/>
            </w:pPr>
          </w:p>
        </w:tc>
        <w:tc>
          <w:tcPr>
            <w:tcW w:w="1114" w:type="dxa"/>
          </w:tcPr>
          <w:p w14:paraId="58305CC6" w14:textId="77777777" w:rsidR="00F341F2" w:rsidRPr="00A32027" w:rsidRDefault="00F341F2" w:rsidP="00F341F2">
            <w:pPr>
              <w:pStyle w:val="S-O-P"/>
            </w:pPr>
          </w:p>
        </w:tc>
        <w:tc>
          <w:tcPr>
            <w:tcW w:w="1138" w:type="dxa"/>
          </w:tcPr>
          <w:p w14:paraId="5263EC99" w14:textId="77777777" w:rsidR="00F341F2" w:rsidRPr="00A32027" w:rsidRDefault="00F341F2" w:rsidP="00F341F2">
            <w:pPr>
              <w:pStyle w:val="S-O-P"/>
            </w:pPr>
          </w:p>
        </w:tc>
        <w:tc>
          <w:tcPr>
            <w:tcW w:w="1194" w:type="dxa"/>
          </w:tcPr>
          <w:p w14:paraId="5E788D29" w14:textId="77777777" w:rsidR="00F341F2" w:rsidRPr="00A32027" w:rsidRDefault="00F341F2" w:rsidP="00F341F2">
            <w:pPr>
              <w:pStyle w:val="S-O-P"/>
            </w:pPr>
          </w:p>
        </w:tc>
        <w:tc>
          <w:tcPr>
            <w:tcW w:w="1078" w:type="dxa"/>
          </w:tcPr>
          <w:p w14:paraId="51CC4718" w14:textId="77777777" w:rsidR="00F341F2" w:rsidRPr="00A32027" w:rsidRDefault="00F341F2" w:rsidP="00F341F2">
            <w:pPr>
              <w:pStyle w:val="S-O-P"/>
            </w:pPr>
          </w:p>
        </w:tc>
      </w:tr>
      <w:tr w:rsidR="00581AAD" w:rsidRPr="00A32027" w14:paraId="55407636" w14:textId="77777777" w:rsidTr="008B26A1">
        <w:tc>
          <w:tcPr>
            <w:tcW w:w="4474" w:type="dxa"/>
          </w:tcPr>
          <w:p w14:paraId="63F8E711" w14:textId="77777777" w:rsidR="00581AAD" w:rsidRPr="00977138" w:rsidRDefault="00581AAD" w:rsidP="00977138">
            <w:pPr>
              <w:pStyle w:val="FABodyIndent1"/>
            </w:pPr>
            <w:r w:rsidRPr="00977138">
              <w:t xml:space="preserve">215/65R16 BSW All-season </w:t>
            </w:r>
          </w:p>
        </w:tc>
        <w:tc>
          <w:tcPr>
            <w:tcW w:w="1082" w:type="dxa"/>
          </w:tcPr>
          <w:p w14:paraId="5EC56BD6" w14:textId="77777777" w:rsidR="00581AAD" w:rsidRPr="00A32027" w:rsidRDefault="00581AAD" w:rsidP="00581AAD">
            <w:pPr>
              <w:pStyle w:val="S-O-P"/>
            </w:pPr>
            <w:r w:rsidRPr="00A32027">
              <w:t>S</w:t>
            </w:r>
          </w:p>
        </w:tc>
        <w:tc>
          <w:tcPr>
            <w:tcW w:w="1114" w:type="dxa"/>
          </w:tcPr>
          <w:p w14:paraId="56C6E9D3" w14:textId="77777777" w:rsidR="00581AAD" w:rsidRPr="00A32027" w:rsidRDefault="00581AAD" w:rsidP="00581AAD">
            <w:pPr>
              <w:pStyle w:val="S-O-P"/>
            </w:pPr>
            <w:r>
              <w:t>NA</w:t>
            </w:r>
          </w:p>
        </w:tc>
        <w:tc>
          <w:tcPr>
            <w:tcW w:w="1138" w:type="dxa"/>
          </w:tcPr>
          <w:p w14:paraId="280531E0" w14:textId="77777777" w:rsidR="00581AAD" w:rsidRPr="00A32027" w:rsidRDefault="00581AAD" w:rsidP="00581AAD">
            <w:pPr>
              <w:pStyle w:val="S-O-P"/>
            </w:pPr>
            <w:r>
              <w:t>NA</w:t>
            </w:r>
          </w:p>
        </w:tc>
        <w:tc>
          <w:tcPr>
            <w:tcW w:w="1194" w:type="dxa"/>
          </w:tcPr>
          <w:p w14:paraId="6A571944" w14:textId="77777777" w:rsidR="00581AAD" w:rsidRPr="00A32027" w:rsidRDefault="00581AAD" w:rsidP="00581AAD">
            <w:pPr>
              <w:pStyle w:val="S-O-P"/>
            </w:pPr>
            <w:r>
              <w:t>NA</w:t>
            </w:r>
          </w:p>
        </w:tc>
        <w:tc>
          <w:tcPr>
            <w:tcW w:w="1078" w:type="dxa"/>
          </w:tcPr>
          <w:p w14:paraId="2A713D11" w14:textId="77777777" w:rsidR="00581AAD" w:rsidRPr="00A32027" w:rsidRDefault="00581AAD" w:rsidP="00581AAD">
            <w:pPr>
              <w:pStyle w:val="S-O-P"/>
            </w:pPr>
            <w:r>
              <w:t>NA</w:t>
            </w:r>
          </w:p>
        </w:tc>
      </w:tr>
      <w:tr w:rsidR="00581AAD" w:rsidRPr="00A32027" w14:paraId="5D198F2F" w14:textId="77777777" w:rsidTr="008B26A1">
        <w:tc>
          <w:tcPr>
            <w:tcW w:w="4474" w:type="dxa"/>
          </w:tcPr>
          <w:p w14:paraId="2503E8EF" w14:textId="77777777" w:rsidR="00581AAD" w:rsidRPr="00977138" w:rsidRDefault="00581AAD" w:rsidP="00977138">
            <w:pPr>
              <w:pStyle w:val="FABodyIndent1"/>
            </w:pPr>
            <w:r w:rsidRPr="00977138">
              <w:t xml:space="preserve">225/60R17 BSW All-season </w:t>
            </w:r>
          </w:p>
        </w:tc>
        <w:tc>
          <w:tcPr>
            <w:tcW w:w="1082" w:type="dxa"/>
          </w:tcPr>
          <w:p w14:paraId="220BE135" w14:textId="77777777" w:rsidR="00581AAD" w:rsidRPr="00A32027" w:rsidRDefault="00581AAD" w:rsidP="00581AAD">
            <w:pPr>
              <w:pStyle w:val="S-O-P"/>
            </w:pPr>
            <w:r>
              <w:t>NA</w:t>
            </w:r>
          </w:p>
        </w:tc>
        <w:tc>
          <w:tcPr>
            <w:tcW w:w="1114" w:type="dxa"/>
          </w:tcPr>
          <w:p w14:paraId="3CCB7390" w14:textId="77777777" w:rsidR="00581AAD" w:rsidRPr="00A32027" w:rsidRDefault="00581AAD" w:rsidP="00581AAD">
            <w:pPr>
              <w:pStyle w:val="S-O-P"/>
            </w:pPr>
            <w:r w:rsidRPr="00A32027">
              <w:t>S</w:t>
            </w:r>
          </w:p>
        </w:tc>
        <w:tc>
          <w:tcPr>
            <w:tcW w:w="1138" w:type="dxa"/>
          </w:tcPr>
          <w:p w14:paraId="641D35D3" w14:textId="77777777" w:rsidR="00581AAD" w:rsidRPr="00A32027" w:rsidRDefault="00581AAD" w:rsidP="00581AAD">
            <w:pPr>
              <w:pStyle w:val="S-O-P"/>
            </w:pPr>
            <w:r>
              <w:t>NA</w:t>
            </w:r>
          </w:p>
        </w:tc>
        <w:tc>
          <w:tcPr>
            <w:tcW w:w="1194" w:type="dxa"/>
          </w:tcPr>
          <w:p w14:paraId="4FA6C9AD" w14:textId="77777777" w:rsidR="00581AAD" w:rsidRPr="00A32027" w:rsidRDefault="00581AAD" w:rsidP="00581AAD">
            <w:pPr>
              <w:pStyle w:val="S-O-P"/>
            </w:pPr>
            <w:r>
              <w:t>NA</w:t>
            </w:r>
          </w:p>
        </w:tc>
        <w:tc>
          <w:tcPr>
            <w:tcW w:w="1078" w:type="dxa"/>
          </w:tcPr>
          <w:p w14:paraId="4C93CC83" w14:textId="77777777" w:rsidR="00581AAD" w:rsidRPr="00A32027" w:rsidRDefault="00581AAD" w:rsidP="00581AAD">
            <w:pPr>
              <w:pStyle w:val="S-O-P"/>
            </w:pPr>
            <w:r>
              <w:t>NA</w:t>
            </w:r>
          </w:p>
        </w:tc>
      </w:tr>
      <w:tr w:rsidR="00581AAD" w:rsidRPr="00A32027" w14:paraId="77083DE3" w14:textId="77777777" w:rsidTr="008B26A1">
        <w:tc>
          <w:tcPr>
            <w:tcW w:w="4474" w:type="dxa"/>
          </w:tcPr>
          <w:p w14:paraId="3896F6DC" w14:textId="77777777" w:rsidR="00581AAD" w:rsidRPr="00977138" w:rsidRDefault="00581AAD" w:rsidP="00977138">
            <w:pPr>
              <w:pStyle w:val="FABodyIndent1"/>
            </w:pPr>
            <w:r w:rsidRPr="00977138">
              <w:t xml:space="preserve">215/65R17 BSW All-season on/off-road </w:t>
            </w:r>
          </w:p>
        </w:tc>
        <w:tc>
          <w:tcPr>
            <w:tcW w:w="1082" w:type="dxa"/>
          </w:tcPr>
          <w:p w14:paraId="12892845" w14:textId="77777777" w:rsidR="00581AAD" w:rsidRPr="00A32027" w:rsidRDefault="00581AAD" w:rsidP="00581AAD">
            <w:pPr>
              <w:pStyle w:val="S-O-P"/>
            </w:pPr>
            <w:r>
              <w:t>NA</w:t>
            </w:r>
          </w:p>
        </w:tc>
        <w:tc>
          <w:tcPr>
            <w:tcW w:w="1114" w:type="dxa"/>
          </w:tcPr>
          <w:p w14:paraId="32DAAA72" w14:textId="77777777" w:rsidR="00581AAD" w:rsidRPr="00A32027" w:rsidRDefault="00581AAD" w:rsidP="00581AAD">
            <w:pPr>
              <w:pStyle w:val="S-O-P"/>
            </w:pPr>
            <w:r>
              <w:t>NA</w:t>
            </w:r>
          </w:p>
        </w:tc>
        <w:tc>
          <w:tcPr>
            <w:tcW w:w="1138" w:type="dxa"/>
          </w:tcPr>
          <w:p w14:paraId="09C9A6EB" w14:textId="77777777" w:rsidR="00581AAD" w:rsidRPr="00A32027" w:rsidRDefault="00581AAD" w:rsidP="00581AAD">
            <w:pPr>
              <w:pStyle w:val="S-O-P"/>
            </w:pPr>
            <w:r>
              <w:t>NA</w:t>
            </w:r>
          </w:p>
        </w:tc>
        <w:tc>
          <w:tcPr>
            <w:tcW w:w="1194" w:type="dxa"/>
          </w:tcPr>
          <w:p w14:paraId="18152E23" w14:textId="77777777" w:rsidR="00581AAD" w:rsidRPr="00A32027" w:rsidRDefault="00581AAD" w:rsidP="00581AAD">
            <w:pPr>
              <w:pStyle w:val="S-O-P"/>
            </w:pPr>
            <w:r w:rsidRPr="00A32027">
              <w:t>S</w:t>
            </w:r>
          </w:p>
        </w:tc>
        <w:tc>
          <w:tcPr>
            <w:tcW w:w="1078" w:type="dxa"/>
          </w:tcPr>
          <w:p w14:paraId="7F97A0FE" w14:textId="77777777" w:rsidR="00581AAD" w:rsidRPr="00A32027" w:rsidRDefault="00581AAD" w:rsidP="00581AAD">
            <w:pPr>
              <w:pStyle w:val="S-O-P"/>
            </w:pPr>
            <w:r>
              <w:t>NA</w:t>
            </w:r>
          </w:p>
        </w:tc>
      </w:tr>
      <w:tr w:rsidR="00F341F2" w:rsidRPr="00A32027" w14:paraId="2CB5DA03" w14:textId="77777777" w:rsidTr="008B26A1">
        <w:tc>
          <w:tcPr>
            <w:tcW w:w="4474" w:type="dxa"/>
          </w:tcPr>
          <w:p w14:paraId="123B12FF" w14:textId="77777777" w:rsidR="00F341F2" w:rsidRPr="00977138" w:rsidRDefault="00F341F2" w:rsidP="004B5DEE">
            <w:pPr>
              <w:pStyle w:val="FABodyIndent1"/>
              <w:keepNext/>
              <w:keepLines/>
            </w:pPr>
            <w:r w:rsidRPr="00977138">
              <w:lastRenderedPageBreak/>
              <w:t xml:space="preserve">225/55R18 BSW All-season (included with Altitude Package) </w:t>
            </w:r>
          </w:p>
        </w:tc>
        <w:tc>
          <w:tcPr>
            <w:tcW w:w="1082" w:type="dxa"/>
          </w:tcPr>
          <w:p w14:paraId="7F5478E8" w14:textId="77777777" w:rsidR="00F341F2" w:rsidRPr="00A32027" w:rsidRDefault="00581AAD" w:rsidP="00F341F2">
            <w:pPr>
              <w:pStyle w:val="S-O-P"/>
            </w:pPr>
            <w:r>
              <w:t>NA</w:t>
            </w:r>
          </w:p>
        </w:tc>
        <w:tc>
          <w:tcPr>
            <w:tcW w:w="1114" w:type="dxa"/>
          </w:tcPr>
          <w:p w14:paraId="66AF45EE" w14:textId="77777777" w:rsidR="00F341F2" w:rsidRPr="00A32027" w:rsidRDefault="00F341F2" w:rsidP="00F341F2">
            <w:pPr>
              <w:pStyle w:val="S-O-P"/>
            </w:pPr>
            <w:r w:rsidRPr="00A32027">
              <w:t>P</w:t>
            </w:r>
          </w:p>
        </w:tc>
        <w:tc>
          <w:tcPr>
            <w:tcW w:w="1138" w:type="dxa"/>
          </w:tcPr>
          <w:p w14:paraId="6D1A99CB" w14:textId="77777777" w:rsidR="00F341F2" w:rsidRPr="00A32027" w:rsidRDefault="00F341F2" w:rsidP="00F341F2">
            <w:pPr>
              <w:pStyle w:val="S-O-P"/>
              <w:rPr>
                <w:highlight w:val="yellow"/>
              </w:rPr>
            </w:pPr>
            <w:r w:rsidRPr="00A32027">
              <w:t>S</w:t>
            </w:r>
          </w:p>
        </w:tc>
        <w:tc>
          <w:tcPr>
            <w:tcW w:w="1194" w:type="dxa"/>
          </w:tcPr>
          <w:p w14:paraId="308AF4E3" w14:textId="77777777" w:rsidR="00F341F2" w:rsidRPr="00A32027" w:rsidRDefault="00581AAD" w:rsidP="00F341F2">
            <w:pPr>
              <w:pStyle w:val="S-O-P"/>
              <w:rPr>
                <w:highlight w:val="yellow"/>
              </w:rPr>
            </w:pPr>
            <w:r>
              <w:t>NA</w:t>
            </w:r>
          </w:p>
        </w:tc>
        <w:tc>
          <w:tcPr>
            <w:tcW w:w="1078" w:type="dxa"/>
          </w:tcPr>
          <w:p w14:paraId="5DE170EB" w14:textId="77777777" w:rsidR="00F341F2" w:rsidRPr="00A32027" w:rsidRDefault="00F341F2" w:rsidP="00F341F2">
            <w:pPr>
              <w:pStyle w:val="S-O-P"/>
              <w:rPr>
                <w:highlight w:val="yellow"/>
              </w:rPr>
            </w:pPr>
            <w:r w:rsidRPr="00A32027">
              <w:t>S</w:t>
            </w:r>
          </w:p>
        </w:tc>
      </w:tr>
      <w:tr w:rsidR="00581AAD" w:rsidRPr="00A32027" w14:paraId="69BD4661" w14:textId="77777777" w:rsidTr="008B26A1">
        <w:tc>
          <w:tcPr>
            <w:tcW w:w="4474" w:type="dxa"/>
          </w:tcPr>
          <w:p w14:paraId="57797B7B" w14:textId="77777777" w:rsidR="00581AAD" w:rsidRPr="00977138" w:rsidRDefault="00581AAD" w:rsidP="00977138">
            <w:pPr>
              <w:pStyle w:val="FABodyIndent1"/>
              <w:rPr>
                <w:highlight w:val="yellow"/>
              </w:rPr>
            </w:pPr>
            <w:r w:rsidRPr="00977138">
              <w:t xml:space="preserve">235/45R19 BSW All-season (packaged with Elite Exterior Group; included with High Altitude Package) </w:t>
            </w:r>
          </w:p>
        </w:tc>
        <w:tc>
          <w:tcPr>
            <w:tcW w:w="1082" w:type="dxa"/>
          </w:tcPr>
          <w:p w14:paraId="6A830814" w14:textId="77777777" w:rsidR="00581AAD" w:rsidRPr="00A32027" w:rsidRDefault="00581AAD" w:rsidP="00581AAD">
            <w:pPr>
              <w:pStyle w:val="S-O-P"/>
              <w:rPr>
                <w:highlight w:val="yellow"/>
              </w:rPr>
            </w:pPr>
            <w:r>
              <w:t>NA</w:t>
            </w:r>
          </w:p>
        </w:tc>
        <w:tc>
          <w:tcPr>
            <w:tcW w:w="1114" w:type="dxa"/>
          </w:tcPr>
          <w:p w14:paraId="3FD9E4C5" w14:textId="77777777" w:rsidR="00581AAD" w:rsidRPr="00A32027" w:rsidRDefault="00581AAD" w:rsidP="00581AAD">
            <w:pPr>
              <w:pStyle w:val="S-O-P"/>
              <w:rPr>
                <w:highlight w:val="yellow"/>
              </w:rPr>
            </w:pPr>
            <w:r>
              <w:t>NA</w:t>
            </w:r>
          </w:p>
        </w:tc>
        <w:tc>
          <w:tcPr>
            <w:tcW w:w="1138" w:type="dxa"/>
          </w:tcPr>
          <w:p w14:paraId="252A3CEC" w14:textId="77777777" w:rsidR="00581AAD" w:rsidRPr="00A32027" w:rsidRDefault="00581AAD" w:rsidP="00581AAD">
            <w:pPr>
              <w:pStyle w:val="S-O-P"/>
            </w:pPr>
            <w:r>
              <w:t>NA</w:t>
            </w:r>
          </w:p>
        </w:tc>
        <w:tc>
          <w:tcPr>
            <w:tcW w:w="1194" w:type="dxa"/>
          </w:tcPr>
          <w:p w14:paraId="606FFE07" w14:textId="77777777" w:rsidR="00581AAD" w:rsidRPr="00A32027" w:rsidRDefault="00581AAD" w:rsidP="00581AAD">
            <w:pPr>
              <w:pStyle w:val="S-O-P"/>
              <w:rPr>
                <w:highlight w:val="yellow"/>
              </w:rPr>
            </w:pPr>
            <w:r>
              <w:t>NA</w:t>
            </w:r>
          </w:p>
        </w:tc>
        <w:tc>
          <w:tcPr>
            <w:tcW w:w="1078" w:type="dxa"/>
          </w:tcPr>
          <w:p w14:paraId="437139A5" w14:textId="77777777" w:rsidR="00581AAD" w:rsidRPr="00A32027" w:rsidRDefault="00581AAD" w:rsidP="00581AAD">
            <w:pPr>
              <w:pStyle w:val="S-O-P"/>
              <w:rPr>
                <w:highlight w:val="yellow"/>
              </w:rPr>
            </w:pPr>
            <w:r w:rsidRPr="00A32027">
              <w:t>P</w:t>
            </w:r>
          </w:p>
        </w:tc>
      </w:tr>
      <w:tr w:rsidR="0002450D" w:rsidRPr="00A32027" w14:paraId="79F74058" w14:textId="77777777" w:rsidTr="008B26A1">
        <w:tc>
          <w:tcPr>
            <w:tcW w:w="4474" w:type="dxa"/>
          </w:tcPr>
          <w:p w14:paraId="1D41F678" w14:textId="77777777" w:rsidR="0002450D" w:rsidRPr="00A32027" w:rsidRDefault="0002450D" w:rsidP="0002450D">
            <w:pPr>
              <w:pStyle w:val="FABodyCopy"/>
            </w:pPr>
            <w:r w:rsidRPr="00A32027">
              <w:t xml:space="preserve">Full-size spare </w:t>
            </w:r>
          </w:p>
        </w:tc>
        <w:tc>
          <w:tcPr>
            <w:tcW w:w="1082" w:type="dxa"/>
          </w:tcPr>
          <w:p w14:paraId="06991D68" w14:textId="77777777" w:rsidR="0002450D" w:rsidRPr="00A32027" w:rsidRDefault="0002450D" w:rsidP="0002450D">
            <w:pPr>
              <w:pStyle w:val="S-O-P"/>
            </w:pPr>
            <w:r>
              <w:t>NA</w:t>
            </w:r>
          </w:p>
        </w:tc>
        <w:tc>
          <w:tcPr>
            <w:tcW w:w="1114" w:type="dxa"/>
          </w:tcPr>
          <w:p w14:paraId="3B09E105" w14:textId="77777777" w:rsidR="0002450D" w:rsidRPr="00A32027" w:rsidRDefault="0002450D" w:rsidP="0002450D">
            <w:pPr>
              <w:pStyle w:val="S-O-P"/>
            </w:pPr>
            <w:r>
              <w:t>NA</w:t>
            </w:r>
          </w:p>
        </w:tc>
        <w:tc>
          <w:tcPr>
            <w:tcW w:w="1138" w:type="dxa"/>
          </w:tcPr>
          <w:p w14:paraId="050A462D" w14:textId="77777777" w:rsidR="0002450D" w:rsidRPr="00A32027" w:rsidRDefault="0002450D" w:rsidP="0002450D">
            <w:pPr>
              <w:pStyle w:val="S-O-P"/>
            </w:pPr>
            <w:r>
              <w:t>NA</w:t>
            </w:r>
          </w:p>
        </w:tc>
        <w:tc>
          <w:tcPr>
            <w:tcW w:w="1194" w:type="dxa"/>
          </w:tcPr>
          <w:p w14:paraId="7632D927" w14:textId="77777777" w:rsidR="0002450D" w:rsidRPr="00A32027" w:rsidRDefault="0002450D" w:rsidP="0002450D">
            <w:pPr>
              <w:pStyle w:val="S-O-P"/>
            </w:pPr>
            <w:r w:rsidRPr="00A32027">
              <w:t>S</w:t>
            </w:r>
          </w:p>
        </w:tc>
        <w:tc>
          <w:tcPr>
            <w:tcW w:w="1078" w:type="dxa"/>
          </w:tcPr>
          <w:p w14:paraId="17C19ED6" w14:textId="77777777" w:rsidR="0002450D" w:rsidRPr="00A32027" w:rsidRDefault="0002450D" w:rsidP="0002450D">
            <w:pPr>
              <w:pStyle w:val="S-O-P"/>
            </w:pPr>
            <w:r>
              <w:t>NA</w:t>
            </w:r>
          </w:p>
        </w:tc>
      </w:tr>
      <w:tr w:rsidR="0002450D" w:rsidRPr="00A32027" w14:paraId="64D17D50" w14:textId="77777777" w:rsidTr="008B26A1">
        <w:tc>
          <w:tcPr>
            <w:tcW w:w="4474" w:type="dxa"/>
          </w:tcPr>
          <w:p w14:paraId="1D6C708C" w14:textId="77777777" w:rsidR="0002450D" w:rsidRPr="00A32027" w:rsidRDefault="0002450D" w:rsidP="0002450D">
            <w:pPr>
              <w:pStyle w:val="FABodyCopy"/>
              <w:rPr>
                <w:highlight w:val="yellow"/>
              </w:rPr>
            </w:pPr>
            <w:r w:rsidRPr="00A32027">
              <w:t xml:space="preserve">Tow hooks — two front and one rear (signature red) </w:t>
            </w:r>
          </w:p>
        </w:tc>
        <w:tc>
          <w:tcPr>
            <w:tcW w:w="1082" w:type="dxa"/>
          </w:tcPr>
          <w:p w14:paraId="64267902" w14:textId="77777777" w:rsidR="0002450D" w:rsidRPr="00A32027" w:rsidRDefault="0002450D" w:rsidP="0002450D">
            <w:pPr>
              <w:pStyle w:val="S-O-P"/>
              <w:rPr>
                <w:highlight w:val="yellow"/>
              </w:rPr>
            </w:pPr>
            <w:r>
              <w:t>NA</w:t>
            </w:r>
          </w:p>
        </w:tc>
        <w:tc>
          <w:tcPr>
            <w:tcW w:w="1114" w:type="dxa"/>
          </w:tcPr>
          <w:p w14:paraId="32FD2CE0" w14:textId="77777777" w:rsidR="0002450D" w:rsidRPr="00A32027" w:rsidRDefault="0002450D" w:rsidP="0002450D">
            <w:pPr>
              <w:pStyle w:val="S-O-P"/>
              <w:rPr>
                <w:highlight w:val="yellow"/>
              </w:rPr>
            </w:pPr>
            <w:r>
              <w:t>NA</w:t>
            </w:r>
          </w:p>
        </w:tc>
        <w:tc>
          <w:tcPr>
            <w:tcW w:w="1138" w:type="dxa"/>
          </w:tcPr>
          <w:p w14:paraId="35AF5D79" w14:textId="77777777" w:rsidR="0002450D" w:rsidRPr="00A32027" w:rsidRDefault="0002450D" w:rsidP="0002450D">
            <w:pPr>
              <w:pStyle w:val="S-O-P"/>
            </w:pPr>
            <w:r>
              <w:t>NA</w:t>
            </w:r>
          </w:p>
        </w:tc>
        <w:tc>
          <w:tcPr>
            <w:tcW w:w="1194" w:type="dxa"/>
          </w:tcPr>
          <w:p w14:paraId="23A1CB77" w14:textId="77777777" w:rsidR="0002450D" w:rsidRPr="00A32027" w:rsidRDefault="0002450D" w:rsidP="0002450D">
            <w:pPr>
              <w:pStyle w:val="S-O-P"/>
              <w:rPr>
                <w:highlight w:val="yellow"/>
              </w:rPr>
            </w:pPr>
            <w:r w:rsidRPr="00A32027">
              <w:t>S</w:t>
            </w:r>
          </w:p>
        </w:tc>
        <w:tc>
          <w:tcPr>
            <w:tcW w:w="1078" w:type="dxa"/>
          </w:tcPr>
          <w:p w14:paraId="11076C46" w14:textId="77777777" w:rsidR="0002450D" w:rsidRPr="00A32027" w:rsidRDefault="0002450D" w:rsidP="0002450D">
            <w:pPr>
              <w:pStyle w:val="S-O-P"/>
              <w:rPr>
                <w:highlight w:val="yellow"/>
              </w:rPr>
            </w:pPr>
            <w:r>
              <w:t>NA</w:t>
            </w:r>
          </w:p>
        </w:tc>
      </w:tr>
      <w:tr w:rsidR="00F341F2" w:rsidRPr="00A32027" w14:paraId="1222A29A" w14:textId="77777777" w:rsidTr="008B26A1">
        <w:tc>
          <w:tcPr>
            <w:tcW w:w="4474" w:type="dxa"/>
          </w:tcPr>
          <w:p w14:paraId="53C155A1" w14:textId="77777777" w:rsidR="00F341F2" w:rsidRPr="00A32027" w:rsidRDefault="00F341F2" w:rsidP="00F341F2">
            <w:pPr>
              <w:pStyle w:val="FABodyCopy"/>
            </w:pPr>
            <w:r w:rsidRPr="00A32027">
              <w:t>Wheels</w:t>
            </w:r>
          </w:p>
        </w:tc>
        <w:tc>
          <w:tcPr>
            <w:tcW w:w="1082" w:type="dxa"/>
          </w:tcPr>
          <w:p w14:paraId="3AFEED16" w14:textId="77777777" w:rsidR="00F341F2" w:rsidRPr="00A32027" w:rsidRDefault="00F341F2" w:rsidP="00F341F2">
            <w:pPr>
              <w:pStyle w:val="S-O-P"/>
            </w:pPr>
          </w:p>
        </w:tc>
        <w:tc>
          <w:tcPr>
            <w:tcW w:w="1114" w:type="dxa"/>
          </w:tcPr>
          <w:p w14:paraId="60DA3889" w14:textId="77777777" w:rsidR="00F341F2" w:rsidRPr="00A32027" w:rsidRDefault="00F341F2" w:rsidP="00F341F2">
            <w:pPr>
              <w:pStyle w:val="S-O-P"/>
            </w:pPr>
          </w:p>
        </w:tc>
        <w:tc>
          <w:tcPr>
            <w:tcW w:w="1138" w:type="dxa"/>
          </w:tcPr>
          <w:p w14:paraId="2EB7CDEA" w14:textId="77777777" w:rsidR="00F341F2" w:rsidRPr="00A32027" w:rsidRDefault="00F341F2" w:rsidP="00F341F2">
            <w:pPr>
              <w:pStyle w:val="S-O-P"/>
            </w:pPr>
          </w:p>
        </w:tc>
        <w:tc>
          <w:tcPr>
            <w:tcW w:w="1194" w:type="dxa"/>
          </w:tcPr>
          <w:p w14:paraId="5C63644C" w14:textId="77777777" w:rsidR="00F341F2" w:rsidRPr="00A32027" w:rsidRDefault="00F341F2" w:rsidP="00F341F2">
            <w:pPr>
              <w:pStyle w:val="S-O-P"/>
            </w:pPr>
          </w:p>
        </w:tc>
        <w:tc>
          <w:tcPr>
            <w:tcW w:w="1078" w:type="dxa"/>
          </w:tcPr>
          <w:p w14:paraId="6C0B8CBA" w14:textId="77777777" w:rsidR="00F341F2" w:rsidRPr="00A32027" w:rsidRDefault="00F341F2" w:rsidP="00F341F2">
            <w:pPr>
              <w:pStyle w:val="S-O-P"/>
            </w:pPr>
          </w:p>
        </w:tc>
      </w:tr>
      <w:tr w:rsidR="0002450D" w:rsidRPr="00A32027" w14:paraId="0FD032BD" w14:textId="77777777" w:rsidTr="008B26A1">
        <w:tc>
          <w:tcPr>
            <w:tcW w:w="4474" w:type="dxa"/>
          </w:tcPr>
          <w:p w14:paraId="55C49821" w14:textId="77777777" w:rsidR="0002450D" w:rsidRPr="00977138" w:rsidRDefault="0002450D" w:rsidP="00977138">
            <w:pPr>
              <w:pStyle w:val="FABodyIndent1"/>
            </w:pPr>
            <w:r w:rsidRPr="00977138">
              <w:t xml:space="preserve">16-in. aluminum painted Fine Silver </w:t>
            </w:r>
          </w:p>
        </w:tc>
        <w:tc>
          <w:tcPr>
            <w:tcW w:w="1082" w:type="dxa"/>
          </w:tcPr>
          <w:p w14:paraId="720D0DF1" w14:textId="77777777" w:rsidR="0002450D" w:rsidRPr="00A32027" w:rsidRDefault="0002450D" w:rsidP="0002450D">
            <w:pPr>
              <w:pStyle w:val="S-O-P"/>
            </w:pPr>
            <w:r w:rsidRPr="00A32027">
              <w:t>S</w:t>
            </w:r>
          </w:p>
        </w:tc>
        <w:tc>
          <w:tcPr>
            <w:tcW w:w="1114" w:type="dxa"/>
          </w:tcPr>
          <w:p w14:paraId="79DCBC3A" w14:textId="77777777" w:rsidR="0002450D" w:rsidRPr="00A32027" w:rsidRDefault="0002450D" w:rsidP="0002450D">
            <w:pPr>
              <w:pStyle w:val="S-O-P"/>
            </w:pPr>
            <w:r>
              <w:t>NA</w:t>
            </w:r>
          </w:p>
        </w:tc>
        <w:tc>
          <w:tcPr>
            <w:tcW w:w="1138" w:type="dxa"/>
          </w:tcPr>
          <w:p w14:paraId="242DE9A5" w14:textId="77777777" w:rsidR="0002450D" w:rsidRPr="00A32027" w:rsidRDefault="0002450D" w:rsidP="0002450D">
            <w:pPr>
              <w:pStyle w:val="S-O-P"/>
            </w:pPr>
            <w:r>
              <w:t>NA</w:t>
            </w:r>
          </w:p>
        </w:tc>
        <w:tc>
          <w:tcPr>
            <w:tcW w:w="1194" w:type="dxa"/>
          </w:tcPr>
          <w:p w14:paraId="10691A10" w14:textId="77777777" w:rsidR="0002450D" w:rsidRPr="00A32027" w:rsidRDefault="0002450D" w:rsidP="0002450D">
            <w:pPr>
              <w:pStyle w:val="S-O-P"/>
            </w:pPr>
            <w:r>
              <w:t>NA</w:t>
            </w:r>
          </w:p>
        </w:tc>
        <w:tc>
          <w:tcPr>
            <w:tcW w:w="1078" w:type="dxa"/>
          </w:tcPr>
          <w:p w14:paraId="2B19975A" w14:textId="77777777" w:rsidR="0002450D" w:rsidRPr="00A32027" w:rsidRDefault="0002450D" w:rsidP="0002450D">
            <w:pPr>
              <w:pStyle w:val="S-O-P"/>
            </w:pPr>
            <w:r>
              <w:t>NA</w:t>
            </w:r>
          </w:p>
        </w:tc>
      </w:tr>
      <w:tr w:rsidR="0002450D" w:rsidRPr="00A32027" w14:paraId="4BC8536A" w14:textId="77777777" w:rsidTr="008B26A1">
        <w:tc>
          <w:tcPr>
            <w:tcW w:w="4474" w:type="dxa"/>
          </w:tcPr>
          <w:p w14:paraId="4137245F" w14:textId="77777777" w:rsidR="0002450D" w:rsidRPr="00977138" w:rsidRDefault="0002450D" w:rsidP="00977138">
            <w:pPr>
              <w:pStyle w:val="FABodyIndent1"/>
            </w:pPr>
            <w:r w:rsidRPr="00977138">
              <w:t xml:space="preserve">17-in. aluminum painted Fine Silver </w:t>
            </w:r>
          </w:p>
        </w:tc>
        <w:tc>
          <w:tcPr>
            <w:tcW w:w="1082" w:type="dxa"/>
          </w:tcPr>
          <w:p w14:paraId="7B7B34B0" w14:textId="77777777" w:rsidR="0002450D" w:rsidRPr="00A32027" w:rsidRDefault="0002450D" w:rsidP="0002450D">
            <w:pPr>
              <w:pStyle w:val="S-O-P"/>
            </w:pPr>
            <w:r>
              <w:t>NA</w:t>
            </w:r>
          </w:p>
        </w:tc>
        <w:tc>
          <w:tcPr>
            <w:tcW w:w="1114" w:type="dxa"/>
          </w:tcPr>
          <w:p w14:paraId="40A13E85" w14:textId="77777777" w:rsidR="0002450D" w:rsidRPr="00A32027" w:rsidRDefault="0002450D" w:rsidP="0002450D">
            <w:pPr>
              <w:pStyle w:val="S-O-P"/>
            </w:pPr>
            <w:r w:rsidRPr="00A32027">
              <w:t>S</w:t>
            </w:r>
          </w:p>
        </w:tc>
        <w:tc>
          <w:tcPr>
            <w:tcW w:w="1138" w:type="dxa"/>
          </w:tcPr>
          <w:p w14:paraId="04E85474" w14:textId="77777777" w:rsidR="0002450D" w:rsidRPr="00A32027" w:rsidRDefault="0002450D" w:rsidP="0002450D">
            <w:pPr>
              <w:pStyle w:val="S-O-P"/>
            </w:pPr>
            <w:r>
              <w:t>NA</w:t>
            </w:r>
          </w:p>
        </w:tc>
        <w:tc>
          <w:tcPr>
            <w:tcW w:w="1194" w:type="dxa"/>
          </w:tcPr>
          <w:p w14:paraId="5FFC9B57" w14:textId="77777777" w:rsidR="0002450D" w:rsidRPr="00A32027" w:rsidRDefault="0002450D" w:rsidP="0002450D">
            <w:pPr>
              <w:pStyle w:val="S-O-P"/>
            </w:pPr>
            <w:r>
              <w:t>NA</w:t>
            </w:r>
          </w:p>
        </w:tc>
        <w:tc>
          <w:tcPr>
            <w:tcW w:w="1078" w:type="dxa"/>
          </w:tcPr>
          <w:p w14:paraId="78E03118" w14:textId="77777777" w:rsidR="0002450D" w:rsidRPr="00A32027" w:rsidRDefault="0002450D" w:rsidP="0002450D">
            <w:pPr>
              <w:pStyle w:val="S-O-P"/>
            </w:pPr>
            <w:r>
              <w:t>NA</w:t>
            </w:r>
          </w:p>
        </w:tc>
      </w:tr>
      <w:tr w:rsidR="0002450D" w:rsidRPr="00A32027" w14:paraId="3EB485C2" w14:textId="77777777" w:rsidTr="008B26A1">
        <w:tc>
          <w:tcPr>
            <w:tcW w:w="4474" w:type="dxa"/>
          </w:tcPr>
          <w:p w14:paraId="5F34E059" w14:textId="77777777" w:rsidR="0002450D" w:rsidRPr="00977138" w:rsidRDefault="0002450D" w:rsidP="00977138">
            <w:pPr>
              <w:pStyle w:val="FABodyIndent1"/>
            </w:pPr>
            <w:r w:rsidRPr="00977138">
              <w:t>17-in. aluminum painted diamond cut with Satin Granite Crystal</w:t>
            </w:r>
          </w:p>
        </w:tc>
        <w:tc>
          <w:tcPr>
            <w:tcW w:w="1082" w:type="dxa"/>
          </w:tcPr>
          <w:p w14:paraId="0A8FA42E" w14:textId="77777777" w:rsidR="0002450D" w:rsidRPr="00A32027" w:rsidRDefault="0002450D" w:rsidP="0002450D">
            <w:pPr>
              <w:pStyle w:val="S-O-P"/>
            </w:pPr>
            <w:r>
              <w:t>NA</w:t>
            </w:r>
          </w:p>
        </w:tc>
        <w:tc>
          <w:tcPr>
            <w:tcW w:w="1114" w:type="dxa"/>
          </w:tcPr>
          <w:p w14:paraId="439A3720" w14:textId="77777777" w:rsidR="0002450D" w:rsidRPr="00A32027" w:rsidRDefault="0002450D" w:rsidP="0002450D">
            <w:pPr>
              <w:pStyle w:val="S-O-P"/>
            </w:pPr>
            <w:r>
              <w:t>NA</w:t>
            </w:r>
          </w:p>
        </w:tc>
        <w:tc>
          <w:tcPr>
            <w:tcW w:w="1138" w:type="dxa"/>
          </w:tcPr>
          <w:p w14:paraId="0E41AC3B" w14:textId="77777777" w:rsidR="0002450D" w:rsidRPr="00A32027" w:rsidRDefault="0002450D" w:rsidP="0002450D">
            <w:pPr>
              <w:pStyle w:val="S-O-P"/>
            </w:pPr>
            <w:r>
              <w:t>NA</w:t>
            </w:r>
          </w:p>
        </w:tc>
        <w:tc>
          <w:tcPr>
            <w:tcW w:w="1194" w:type="dxa"/>
          </w:tcPr>
          <w:p w14:paraId="0879129A" w14:textId="77777777" w:rsidR="0002450D" w:rsidRPr="00A32027" w:rsidRDefault="0002450D" w:rsidP="0002450D">
            <w:pPr>
              <w:pStyle w:val="S-O-P"/>
            </w:pPr>
            <w:r w:rsidRPr="00A32027">
              <w:t>S</w:t>
            </w:r>
          </w:p>
        </w:tc>
        <w:tc>
          <w:tcPr>
            <w:tcW w:w="1078" w:type="dxa"/>
          </w:tcPr>
          <w:p w14:paraId="27CB5625" w14:textId="77777777" w:rsidR="0002450D" w:rsidRPr="00A32027" w:rsidRDefault="0002450D" w:rsidP="0002450D">
            <w:pPr>
              <w:pStyle w:val="S-O-P"/>
            </w:pPr>
            <w:r>
              <w:t>NA</w:t>
            </w:r>
          </w:p>
        </w:tc>
      </w:tr>
      <w:tr w:rsidR="0002450D" w:rsidRPr="00A32027" w14:paraId="699D4703" w14:textId="77777777" w:rsidTr="008B26A1">
        <w:tc>
          <w:tcPr>
            <w:tcW w:w="4474" w:type="dxa"/>
          </w:tcPr>
          <w:p w14:paraId="2E7C45C9" w14:textId="77777777" w:rsidR="0002450D" w:rsidRPr="00977138" w:rsidRDefault="0002450D" w:rsidP="00977138">
            <w:pPr>
              <w:pStyle w:val="FABodyIndent1"/>
            </w:pPr>
            <w:r w:rsidRPr="00977138">
              <w:t>18-in. aluminum painted Gloss Black (included with Altitude Package)</w:t>
            </w:r>
          </w:p>
        </w:tc>
        <w:tc>
          <w:tcPr>
            <w:tcW w:w="1082" w:type="dxa"/>
          </w:tcPr>
          <w:p w14:paraId="708DEF7B" w14:textId="77777777" w:rsidR="0002450D" w:rsidRPr="00A32027" w:rsidRDefault="0002450D" w:rsidP="0002450D">
            <w:pPr>
              <w:pStyle w:val="S-O-P"/>
            </w:pPr>
            <w:r>
              <w:t>NA</w:t>
            </w:r>
          </w:p>
        </w:tc>
        <w:tc>
          <w:tcPr>
            <w:tcW w:w="1114" w:type="dxa"/>
          </w:tcPr>
          <w:p w14:paraId="10293C1F" w14:textId="77777777" w:rsidR="0002450D" w:rsidRPr="00A32027" w:rsidRDefault="0002450D" w:rsidP="0002450D">
            <w:pPr>
              <w:pStyle w:val="S-O-P"/>
            </w:pPr>
            <w:r w:rsidRPr="00A32027">
              <w:t>P</w:t>
            </w:r>
          </w:p>
        </w:tc>
        <w:tc>
          <w:tcPr>
            <w:tcW w:w="1138" w:type="dxa"/>
          </w:tcPr>
          <w:p w14:paraId="18F41D3F" w14:textId="77777777" w:rsidR="0002450D" w:rsidRPr="00A32027" w:rsidRDefault="0002450D" w:rsidP="0002450D">
            <w:pPr>
              <w:pStyle w:val="S-O-P"/>
            </w:pPr>
            <w:r>
              <w:t>NA</w:t>
            </w:r>
          </w:p>
        </w:tc>
        <w:tc>
          <w:tcPr>
            <w:tcW w:w="1194" w:type="dxa"/>
          </w:tcPr>
          <w:p w14:paraId="6812C543" w14:textId="77777777" w:rsidR="0002450D" w:rsidRPr="00A32027" w:rsidRDefault="0002450D" w:rsidP="0002450D">
            <w:pPr>
              <w:pStyle w:val="S-O-P"/>
            </w:pPr>
            <w:r>
              <w:t>NA</w:t>
            </w:r>
          </w:p>
        </w:tc>
        <w:tc>
          <w:tcPr>
            <w:tcW w:w="1078" w:type="dxa"/>
          </w:tcPr>
          <w:p w14:paraId="33269134" w14:textId="77777777" w:rsidR="0002450D" w:rsidRPr="00A32027" w:rsidRDefault="0002450D" w:rsidP="0002450D">
            <w:pPr>
              <w:pStyle w:val="S-O-P"/>
            </w:pPr>
            <w:r>
              <w:t>NA</w:t>
            </w:r>
          </w:p>
        </w:tc>
      </w:tr>
      <w:tr w:rsidR="0002450D" w:rsidRPr="00A32027" w14:paraId="761B4EF1" w14:textId="77777777" w:rsidTr="008B26A1">
        <w:tc>
          <w:tcPr>
            <w:tcW w:w="4474" w:type="dxa"/>
          </w:tcPr>
          <w:p w14:paraId="51BA3719" w14:textId="77777777" w:rsidR="0002450D" w:rsidRPr="00977138" w:rsidRDefault="0002450D" w:rsidP="00977138">
            <w:pPr>
              <w:pStyle w:val="FABodyIndent1"/>
            </w:pPr>
            <w:r w:rsidRPr="00977138">
              <w:t>18-in. aluminum painted Satin Carbon</w:t>
            </w:r>
          </w:p>
        </w:tc>
        <w:tc>
          <w:tcPr>
            <w:tcW w:w="1082" w:type="dxa"/>
          </w:tcPr>
          <w:p w14:paraId="6FE0A155" w14:textId="77777777" w:rsidR="0002450D" w:rsidRPr="00A32027" w:rsidRDefault="0002450D" w:rsidP="0002450D">
            <w:pPr>
              <w:pStyle w:val="S-O-P"/>
            </w:pPr>
            <w:r>
              <w:t>NA</w:t>
            </w:r>
          </w:p>
        </w:tc>
        <w:tc>
          <w:tcPr>
            <w:tcW w:w="1114" w:type="dxa"/>
          </w:tcPr>
          <w:p w14:paraId="179A1F42" w14:textId="77777777" w:rsidR="0002450D" w:rsidRPr="00A32027" w:rsidRDefault="0002450D" w:rsidP="0002450D">
            <w:pPr>
              <w:pStyle w:val="S-O-P"/>
            </w:pPr>
            <w:r>
              <w:t>NA</w:t>
            </w:r>
          </w:p>
        </w:tc>
        <w:tc>
          <w:tcPr>
            <w:tcW w:w="1138" w:type="dxa"/>
          </w:tcPr>
          <w:p w14:paraId="0EADF7AD" w14:textId="77777777" w:rsidR="0002450D" w:rsidRPr="00A32027" w:rsidRDefault="0002450D" w:rsidP="0002450D">
            <w:pPr>
              <w:pStyle w:val="S-O-P"/>
            </w:pPr>
            <w:r w:rsidRPr="00A32027">
              <w:t>S</w:t>
            </w:r>
          </w:p>
        </w:tc>
        <w:tc>
          <w:tcPr>
            <w:tcW w:w="1194" w:type="dxa"/>
          </w:tcPr>
          <w:p w14:paraId="43037360" w14:textId="77777777" w:rsidR="0002450D" w:rsidRPr="00A32027" w:rsidRDefault="0002450D" w:rsidP="0002450D">
            <w:pPr>
              <w:pStyle w:val="S-O-P"/>
            </w:pPr>
            <w:r>
              <w:t>NA</w:t>
            </w:r>
          </w:p>
        </w:tc>
        <w:tc>
          <w:tcPr>
            <w:tcW w:w="1078" w:type="dxa"/>
          </w:tcPr>
          <w:p w14:paraId="766E074F" w14:textId="77777777" w:rsidR="0002450D" w:rsidRPr="00A32027" w:rsidRDefault="0002450D" w:rsidP="0002450D">
            <w:pPr>
              <w:pStyle w:val="S-O-P"/>
            </w:pPr>
            <w:r>
              <w:t>NA</w:t>
            </w:r>
          </w:p>
        </w:tc>
      </w:tr>
      <w:tr w:rsidR="0002450D" w:rsidRPr="00A32027" w14:paraId="7FF75C06" w14:textId="77777777" w:rsidTr="008B26A1">
        <w:tc>
          <w:tcPr>
            <w:tcW w:w="4474" w:type="dxa"/>
          </w:tcPr>
          <w:p w14:paraId="10B06D76" w14:textId="77777777" w:rsidR="0002450D" w:rsidRPr="00977138" w:rsidRDefault="0002450D" w:rsidP="00977138">
            <w:pPr>
              <w:pStyle w:val="FABodyIndent1"/>
            </w:pPr>
            <w:r w:rsidRPr="00977138">
              <w:t>18-in. aluminum diamond cut with Gloss Black pockets</w:t>
            </w:r>
          </w:p>
        </w:tc>
        <w:tc>
          <w:tcPr>
            <w:tcW w:w="1082" w:type="dxa"/>
          </w:tcPr>
          <w:p w14:paraId="5B640FB9" w14:textId="77777777" w:rsidR="0002450D" w:rsidRPr="00A32027" w:rsidRDefault="0002450D" w:rsidP="0002450D">
            <w:pPr>
              <w:pStyle w:val="S-O-P"/>
            </w:pPr>
            <w:r>
              <w:t>NA</w:t>
            </w:r>
          </w:p>
        </w:tc>
        <w:tc>
          <w:tcPr>
            <w:tcW w:w="1114" w:type="dxa"/>
          </w:tcPr>
          <w:p w14:paraId="28BC0D77" w14:textId="77777777" w:rsidR="0002450D" w:rsidRPr="00A32027" w:rsidRDefault="0002450D" w:rsidP="0002450D">
            <w:pPr>
              <w:pStyle w:val="S-O-P"/>
            </w:pPr>
            <w:r>
              <w:t>NA</w:t>
            </w:r>
          </w:p>
        </w:tc>
        <w:tc>
          <w:tcPr>
            <w:tcW w:w="1138" w:type="dxa"/>
          </w:tcPr>
          <w:p w14:paraId="515D5F3A" w14:textId="77777777" w:rsidR="0002450D" w:rsidRPr="00A32027" w:rsidRDefault="0002450D" w:rsidP="0002450D">
            <w:pPr>
              <w:pStyle w:val="S-O-P"/>
            </w:pPr>
            <w:r>
              <w:t>NA</w:t>
            </w:r>
          </w:p>
        </w:tc>
        <w:tc>
          <w:tcPr>
            <w:tcW w:w="1194" w:type="dxa"/>
          </w:tcPr>
          <w:p w14:paraId="061B1B7A" w14:textId="77777777" w:rsidR="0002450D" w:rsidRPr="00A32027" w:rsidRDefault="0002450D" w:rsidP="0002450D">
            <w:pPr>
              <w:pStyle w:val="S-O-P"/>
            </w:pPr>
            <w:r>
              <w:t>NA</w:t>
            </w:r>
          </w:p>
        </w:tc>
        <w:tc>
          <w:tcPr>
            <w:tcW w:w="1078" w:type="dxa"/>
          </w:tcPr>
          <w:p w14:paraId="58F9BDE8" w14:textId="77777777" w:rsidR="0002450D" w:rsidRPr="00A32027" w:rsidRDefault="0002450D" w:rsidP="0002450D">
            <w:pPr>
              <w:pStyle w:val="S-O-P"/>
            </w:pPr>
            <w:r w:rsidRPr="00A32027">
              <w:t>S</w:t>
            </w:r>
          </w:p>
        </w:tc>
      </w:tr>
      <w:tr w:rsidR="0002450D" w:rsidRPr="00A32027" w14:paraId="45274C67" w14:textId="77777777" w:rsidTr="008B26A1">
        <w:tc>
          <w:tcPr>
            <w:tcW w:w="4474" w:type="dxa"/>
          </w:tcPr>
          <w:p w14:paraId="4F923DDA" w14:textId="77777777" w:rsidR="0002450D" w:rsidRPr="00977138" w:rsidRDefault="0002450D" w:rsidP="00977138">
            <w:pPr>
              <w:pStyle w:val="FABodyIndent1"/>
            </w:pPr>
            <w:r w:rsidRPr="00977138">
              <w:t>19-in. aluminum painted Granite Crystal diamond cut (packaged with Elite Exterior Group)</w:t>
            </w:r>
          </w:p>
        </w:tc>
        <w:tc>
          <w:tcPr>
            <w:tcW w:w="1082" w:type="dxa"/>
          </w:tcPr>
          <w:p w14:paraId="385BAEC9" w14:textId="77777777" w:rsidR="0002450D" w:rsidRPr="00A32027" w:rsidRDefault="0002450D" w:rsidP="0002450D">
            <w:pPr>
              <w:pStyle w:val="S-O-P"/>
            </w:pPr>
            <w:r>
              <w:t>NA</w:t>
            </w:r>
          </w:p>
        </w:tc>
        <w:tc>
          <w:tcPr>
            <w:tcW w:w="1114" w:type="dxa"/>
          </w:tcPr>
          <w:p w14:paraId="304D1FA6" w14:textId="77777777" w:rsidR="0002450D" w:rsidRPr="00A32027" w:rsidRDefault="0002450D" w:rsidP="0002450D">
            <w:pPr>
              <w:pStyle w:val="S-O-P"/>
            </w:pPr>
            <w:r>
              <w:t>NA</w:t>
            </w:r>
          </w:p>
        </w:tc>
        <w:tc>
          <w:tcPr>
            <w:tcW w:w="1138" w:type="dxa"/>
          </w:tcPr>
          <w:p w14:paraId="19C3F9D9" w14:textId="77777777" w:rsidR="0002450D" w:rsidRPr="00A32027" w:rsidRDefault="0002450D" w:rsidP="0002450D">
            <w:pPr>
              <w:pStyle w:val="S-O-P"/>
            </w:pPr>
            <w:r>
              <w:t>NA</w:t>
            </w:r>
          </w:p>
        </w:tc>
        <w:tc>
          <w:tcPr>
            <w:tcW w:w="1194" w:type="dxa"/>
          </w:tcPr>
          <w:p w14:paraId="0E54CBCF" w14:textId="77777777" w:rsidR="0002450D" w:rsidRPr="00A32027" w:rsidRDefault="0002450D" w:rsidP="0002450D">
            <w:pPr>
              <w:pStyle w:val="S-O-P"/>
            </w:pPr>
            <w:r>
              <w:t>NA</w:t>
            </w:r>
          </w:p>
        </w:tc>
        <w:tc>
          <w:tcPr>
            <w:tcW w:w="1078" w:type="dxa"/>
          </w:tcPr>
          <w:p w14:paraId="661B6CBC" w14:textId="77777777" w:rsidR="0002450D" w:rsidRPr="00A32027" w:rsidRDefault="0002450D" w:rsidP="0002450D">
            <w:pPr>
              <w:pStyle w:val="S-O-P"/>
            </w:pPr>
            <w:r w:rsidRPr="00A32027">
              <w:t>P</w:t>
            </w:r>
          </w:p>
        </w:tc>
      </w:tr>
      <w:tr w:rsidR="0002450D" w:rsidRPr="00A32027" w14:paraId="7B74F1BD" w14:textId="77777777" w:rsidTr="008B26A1">
        <w:tc>
          <w:tcPr>
            <w:tcW w:w="4474" w:type="dxa"/>
          </w:tcPr>
          <w:p w14:paraId="0FAAD8AC" w14:textId="77777777" w:rsidR="0002450D" w:rsidRPr="00977138" w:rsidRDefault="0002450D" w:rsidP="00977138">
            <w:pPr>
              <w:pStyle w:val="FABodyIndent1"/>
            </w:pPr>
            <w:r w:rsidRPr="00977138">
              <w:t>19-in. aluminum painted Satin Granite Crystal (included with High Altitude Package)</w:t>
            </w:r>
          </w:p>
        </w:tc>
        <w:tc>
          <w:tcPr>
            <w:tcW w:w="1082" w:type="dxa"/>
          </w:tcPr>
          <w:p w14:paraId="2846FC60" w14:textId="77777777" w:rsidR="0002450D" w:rsidRPr="00A32027" w:rsidRDefault="0002450D" w:rsidP="0002450D">
            <w:pPr>
              <w:pStyle w:val="S-O-P"/>
            </w:pPr>
            <w:r>
              <w:t>NA</w:t>
            </w:r>
          </w:p>
        </w:tc>
        <w:tc>
          <w:tcPr>
            <w:tcW w:w="1114" w:type="dxa"/>
          </w:tcPr>
          <w:p w14:paraId="464CCA10" w14:textId="77777777" w:rsidR="0002450D" w:rsidRPr="00A32027" w:rsidRDefault="0002450D" w:rsidP="0002450D">
            <w:pPr>
              <w:pStyle w:val="S-O-P"/>
            </w:pPr>
            <w:r>
              <w:t>NA</w:t>
            </w:r>
          </w:p>
        </w:tc>
        <w:tc>
          <w:tcPr>
            <w:tcW w:w="1138" w:type="dxa"/>
          </w:tcPr>
          <w:p w14:paraId="0AF0A3D4" w14:textId="77777777" w:rsidR="0002450D" w:rsidRPr="00A32027" w:rsidRDefault="0002450D" w:rsidP="0002450D">
            <w:pPr>
              <w:pStyle w:val="S-O-P"/>
            </w:pPr>
            <w:r>
              <w:t>NA</w:t>
            </w:r>
          </w:p>
        </w:tc>
        <w:tc>
          <w:tcPr>
            <w:tcW w:w="1194" w:type="dxa"/>
          </w:tcPr>
          <w:p w14:paraId="4CC9B197" w14:textId="77777777" w:rsidR="0002450D" w:rsidRPr="00A32027" w:rsidRDefault="0002450D" w:rsidP="0002450D">
            <w:pPr>
              <w:pStyle w:val="S-O-P"/>
            </w:pPr>
            <w:r>
              <w:t>NA</w:t>
            </w:r>
          </w:p>
        </w:tc>
        <w:tc>
          <w:tcPr>
            <w:tcW w:w="1078" w:type="dxa"/>
          </w:tcPr>
          <w:p w14:paraId="70AEC2D2" w14:textId="77777777" w:rsidR="0002450D" w:rsidRPr="00A32027" w:rsidRDefault="0002450D" w:rsidP="0002450D">
            <w:pPr>
              <w:pStyle w:val="S-O-P"/>
            </w:pPr>
            <w:r w:rsidRPr="00A32027">
              <w:t>P</w:t>
            </w:r>
          </w:p>
        </w:tc>
      </w:tr>
      <w:tr w:rsidR="00F341F2" w:rsidRPr="00A32027" w14:paraId="533B3592" w14:textId="77777777" w:rsidTr="008B26A1">
        <w:tc>
          <w:tcPr>
            <w:tcW w:w="4474" w:type="dxa"/>
          </w:tcPr>
          <w:p w14:paraId="506ADED0" w14:textId="77777777" w:rsidR="00F341F2" w:rsidRPr="00A32027" w:rsidRDefault="00F341F2" w:rsidP="00F341F2">
            <w:pPr>
              <w:pStyle w:val="FABodyCopy"/>
            </w:pPr>
            <w:r w:rsidRPr="00A32027">
              <w:t xml:space="preserve">Windows — power front windows, one-touch up and down; second-row power </w:t>
            </w:r>
          </w:p>
        </w:tc>
        <w:tc>
          <w:tcPr>
            <w:tcW w:w="1082" w:type="dxa"/>
          </w:tcPr>
          <w:p w14:paraId="2EF2B4D8" w14:textId="77777777" w:rsidR="00F341F2" w:rsidRPr="00A32027" w:rsidRDefault="00F341F2" w:rsidP="00F341F2">
            <w:pPr>
              <w:pStyle w:val="S-O-P"/>
            </w:pPr>
            <w:r w:rsidRPr="00A32027">
              <w:t>S</w:t>
            </w:r>
          </w:p>
        </w:tc>
        <w:tc>
          <w:tcPr>
            <w:tcW w:w="1114" w:type="dxa"/>
          </w:tcPr>
          <w:p w14:paraId="30108FCC" w14:textId="77777777" w:rsidR="00F341F2" w:rsidRPr="00A32027" w:rsidRDefault="00F341F2" w:rsidP="00F341F2">
            <w:pPr>
              <w:pStyle w:val="S-O-P"/>
            </w:pPr>
            <w:r w:rsidRPr="00A32027">
              <w:t>S</w:t>
            </w:r>
          </w:p>
        </w:tc>
        <w:tc>
          <w:tcPr>
            <w:tcW w:w="1138" w:type="dxa"/>
          </w:tcPr>
          <w:p w14:paraId="066949F9" w14:textId="77777777" w:rsidR="00F341F2" w:rsidRPr="00A32027" w:rsidRDefault="00F341F2" w:rsidP="00F341F2">
            <w:pPr>
              <w:pStyle w:val="S-O-P"/>
            </w:pPr>
            <w:r w:rsidRPr="00A32027">
              <w:t>S</w:t>
            </w:r>
          </w:p>
        </w:tc>
        <w:tc>
          <w:tcPr>
            <w:tcW w:w="1194" w:type="dxa"/>
          </w:tcPr>
          <w:p w14:paraId="1047862A" w14:textId="77777777" w:rsidR="00F341F2" w:rsidRPr="00A32027" w:rsidRDefault="00F341F2" w:rsidP="00F341F2">
            <w:pPr>
              <w:pStyle w:val="S-O-P"/>
            </w:pPr>
            <w:r w:rsidRPr="00A32027">
              <w:t>S</w:t>
            </w:r>
          </w:p>
        </w:tc>
        <w:tc>
          <w:tcPr>
            <w:tcW w:w="1078" w:type="dxa"/>
          </w:tcPr>
          <w:p w14:paraId="22F2AF49" w14:textId="77777777" w:rsidR="00F341F2" w:rsidRPr="00A32027" w:rsidRDefault="00F341F2" w:rsidP="00F341F2">
            <w:pPr>
              <w:pStyle w:val="S-O-P"/>
            </w:pPr>
            <w:r w:rsidRPr="00A32027">
              <w:t>S</w:t>
            </w:r>
          </w:p>
        </w:tc>
      </w:tr>
      <w:tr w:rsidR="00F341F2" w:rsidRPr="00A32027" w14:paraId="381A8BC9" w14:textId="77777777" w:rsidTr="008B26A1">
        <w:tc>
          <w:tcPr>
            <w:tcW w:w="4474" w:type="dxa"/>
          </w:tcPr>
          <w:p w14:paraId="218308C5" w14:textId="77777777" w:rsidR="00F341F2" w:rsidRPr="00A32027" w:rsidRDefault="00F341F2" w:rsidP="00F341F2">
            <w:pPr>
              <w:pStyle w:val="FABodyCopy"/>
            </w:pPr>
            <w:r w:rsidRPr="00A32027">
              <w:t xml:space="preserve">Wiper System </w:t>
            </w:r>
          </w:p>
        </w:tc>
        <w:tc>
          <w:tcPr>
            <w:tcW w:w="1082" w:type="dxa"/>
          </w:tcPr>
          <w:p w14:paraId="3AF4222B" w14:textId="77777777" w:rsidR="00F341F2" w:rsidRPr="00A32027" w:rsidRDefault="00F341F2" w:rsidP="00F341F2">
            <w:pPr>
              <w:pStyle w:val="S-O-P"/>
            </w:pPr>
          </w:p>
        </w:tc>
        <w:tc>
          <w:tcPr>
            <w:tcW w:w="1114" w:type="dxa"/>
          </w:tcPr>
          <w:p w14:paraId="42CF92BA" w14:textId="77777777" w:rsidR="00F341F2" w:rsidRPr="00A32027" w:rsidRDefault="00F341F2" w:rsidP="00F341F2">
            <w:pPr>
              <w:pStyle w:val="S-O-P"/>
            </w:pPr>
          </w:p>
        </w:tc>
        <w:tc>
          <w:tcPr>
            <w:tcW w:w="1138" w:type="dxa"/>
          </w:tcPr>
          <w:p w14:paraId="303CD1DF" w14:textId="77777777" w:rsidR="00F341F2" w:rsidRPr="00A32027" w:rsidRDefault="00F341F2" w:rsidP="00F341F2">
            <w:pPr>
              <w:pStyle w:val="S-O-P"/>
            </w:pPr>
          </w:p>
        </w:tc>
        <w:tc>
          <w:tcPr>
            <w:tcW w:w="1194" w:type="dxa"/>
          </w:tcPr>
          <w:p w14:paraId="284C2BDC" w14:textId="77777777" w:rsidR="00F341F2" w:rsidRPr="00A32027" w:rsidRDefault="00F341F2" w:rsidP="00F341F2">
            <w:pPr>
              <w:pStyle w:val="S-O-P"/>
            </w:pPr>
          </w:p>
        </w:tc>
        <w:tc>
          <w:tcPr>
            <w:tcW w:w="1078" w:type="dxa"/>
          </w:tcPr>
          <w:p w14:paraId="0D3B5437" w14:textId="77777777" w:rsidR="00F341F2" w:rsidRPr="00A32027" w:rsidRDefault="00F341F2" w:rsidP="00F341F2">
            <w:pPr>
              <w:pStyle w:val="S-O-P"/>
            </w:pPr>
          </w:p>
        </w:tc>
      </w:tr>
      <w:tr w:rsidR="00F341F2" w:rsidRPr="00A32027" w14:paraId="7CBB0D74" w14:textId="77777777" w:rsidTr="008B26A1">
        <w:tc>
          <w:tcPr>
            <w:tcW w:w="4474" w:type="dxa"/>
          </w:tcPr>
          <w:p w14:paraId="6D7174A2" w14:textId="77777777" w:rsidR="00F341F2" w:rsidRPr="00977138" w:rsidRDefault="00F341F2" w:rsidP="00977138">
            <w:pPr>
              <w:pStyle w:val="BodyIndent1"/>
            </w:pPr>
            <w:r w:rsidRPr="00977138">
              <w:t>Front, variable intermittent (not available with rain-sensing/intermittent)</w:t>
            </w:r>
          </w:p>
        </w:tc>
        <w:tc>
          <w:tcPr>
            <w:tcW w:w="1082" w:type="dxa"/>
          </w:tcPr>
          <w:p w14:paraId="34946A28" w14:textId="77777777" w:rsidR="00F341F2" w:rsidRPr="00A32027" w:rsidRDefault="00F341F2" w:rsidP="00F341F2">
            <w:pPr>
              <w:pStyle w:val="S-O-P"/>
            </w:pPr>
            <w:r w:rsidRPr="00A32027">
              <w:t>S</w:t>
            </w:r>
          </w:p>
        </w:tc>
        <w:tc>
          <w:tcPr>
            <w:tcW w:w="1114" w:type="dxa"/>
          </w:tcPr>
          <w:p w14:paraId="3CB94B63" w14:textId="77777777" w:rsidR="00F341F2" w:rsidRPr="00A32027" w:rsidRDefault="00F341F2" w:rsidP="00F341F2">
            <w:pPr>
              <w:pStyle w:val="S-O-P"/>
            </w:pPr>
            <w:r w:rsidRPr="00A32027">
              <w:t>S</w:t>
            </w:r>
          </w:p>
        </w:tc>
        <w:tc>
          <w:tcPr>
            <w:tcW w:w="1138" w:type="dxa"/>
          </w:tcPr>
          <w:p w14:paraId="2B8DDA0D" w14:textId="77777777" w:rsidR="00F341F2" w:rsidRPr="00A32027" w:rsidRDefault="00F341F2" w:rsidP="00F341F2">
            <w:pPr>
              <w:pStyle w:val="S-O-P"/>
            </w:pPr>
            <w:r w:rsidRPr="00A32027">
              <w:t>S</w:t>
            </w:r>
          </w:p>
        </w:tc>
        <w:tc>
          <w:tcPr>
            <w:tcW w:w="1194" w:type="dxa"/>
          </w:tcPr>
          <w:p w14:paraId="7BF2EA54" w14:textId="77777777" w:rsidR="00F341F2" w:rsidRPr="00A32027" w:rsidRDefault="00F341F2" w:rsidP="00F341F2">
            <w:pPr>
              <w:pStyle w:val="S-O-P"/>
            </w:pPr>
            <w:r w:rsidRPr="00A32027">
              <w:t>S</w:t>
            </w:r>
          </w:p>
        </w:tc>
        <w:tc>
          <w:tcPr>
            <w:tcW w:w="1078" w:type="dxa"/>
          </w:tcPr>
          <w:p w14:paraId="31148EE7" w14:textId="77777777" w:rsidR="00F341F2" w:rsidRPr="00A32027" w:rsidRDefault="00F341F2" w:rsidP="00F341F2">
            <w:pPr>
              <w:pStyle w:val="S-O-P"/>
            </w:pPr>
            <w:r w:rsidRPr="00A32027">
              <w:t>S</w:t>
            </w:r>
          </w:p>
        </w:tc>
      </w:tr>
      <w:tr w:rsidR="00F341F2" w:rsidRPr="00A32027" w14:paraId="2614FE71" w14:textId="77777777" w:rsidTr="008B26A1">
        <w:tc>
          <w:tcPr>
            <w:tcW w:w="4474" w:type="dxa"/>
          </w:tcPr>
          <w:p w14:paraId="2F001DAB" w14:textId="77777777" w:rsidR="00F341F2" w:rsidRPr="00977138" w:rsidRDefault="00F341F2" w:rsidP="00977138">
            <w:pPr>
              <w:pStyle w:val="BodyIndent1"/>
            </w:pPr>
            <w:r w:rsidRPr="00977138">
              <w:t xml:space="preserve">Windshield wiper deicer (packaged with Convenience Group on Latitude and Trailhawk and Driver Assist Group on Latitude LUX) </w:t>
            </w:r>
          </w:p>
        </w:tc>
        <w:tc>
          <w:tcPr>
            <w:tcW w:w="1082" w:type="dxa"/>
          </w:tcPr>
          <w:p w14:paraId="327EECC8" w14:textId="77777777" w:rsidR="00F341F2" w:rsidRPr="00A32027" w:rsidRDefault="0002450D" w:rsidP="00F341F2">
            <w:pPr>
              <w:pStyle w:val="S-O-P"/>
            </w:pPr>
            <w:r>
              <w:t>NA</w:t>
            </w:r>
          </w:p>
        </w:tc>
        <w:tc>
          <w:tcPr>
            <w:tcW w:w="1114" w:type="dxa"/>
          </w:tcPr>
          <w:p w14:paraId="4A4E8F52" w14:textId="77777777" w:rsidR="00F341F2" w:rsidRPr="00A32027" w:rsidRDefault="00F341F2" w:rsidP="00F341F2">
            <w:pPr>
              <w:pStyle w:val="S-O-P"/>
            </w:pPr>
            <w:r w:rsidRPr="00A32027">
              <w:t>P</w:t>
            </w:r>
          </w:p>
        </w:tc>
        <w:tc>
          <w:tcPr>
            <w:tcW w:w="1138" w:type="dxa"/>
          </w:tcPr>
          <w:p w14:paraId="42DD0E63" w14:textId="77777777" w:rsidR="00F341F2" w:rsidRPr="00A32027" w:rsidRDefault="00F341F2" w:rsidP="00F341F2">
            <w:pPr>
              <w:pStyle w:val="S-O-P"/>
            </w:pPr>
            <w:r w:rsidRPr="00A32027">
              <w:t>P</w:t>
            </w:r>
          </w:p>
        </w:tc>
        <w:tc>
          <w:tcPr>
            <w:tcW w:w="1194" w:type="dxa"/>
          </w:tcPr>
          <w:p w14:paraId="357DBE63" w14:textId="77777777" w:rsidR="00F341F2" w:rsidRPr="00A32027" w:rsidRDefault="00F341F2" w:rsidP="00F341F2">
            <w:pPr>
              <w:pStyle w:val="S-O-P"/>
            </w:pPr>
            <w:r w:rsidRPr="00A32027">
              <w:t>P</w:t>
            </w:r>
          </w:p>
        </w:tc>
        <w:tc>
          <w:tcPr>
            <w:tcW w:w="1078" w:type="dxa"/>
          </w:tcPr>
          <w:p w14:paraId="33FDAE50" w14:textId="77777777" w:rsidR="00F341F2" w:rsidRPr="00A32027" w:rsidRDefault="00F341F2" w:rsidP="00F341F2">
            <w:pPr>
              <w:pStyle w:val="S-O-P"/>
            </w:pPr>
            <w:r w:rsidRPr="00A32027">
              <w:t>S</w:t>
            </w:r>
          </w:p>
        </w:tc>
      </w:tr>
      <w:tr w:rsidR="00F341F2" w:rsidRPr="00A32027" w14:paraId="560BF37C" w14:textId="77777777" w:rsidTr="008B26A1">
        <w:tc>
          <w:tcPr>
            <w:tcW w:w="4474" w:type="dxa"/>
          </w:tcPr>
          <w:p w14:paraId="0E72048E" w14:textId="77777777" w:rsidR="00F341F2" w:rsidRPr="00977138" w:rsidRDefault="00F341F2" w:rsidP="00977138">
            <w:pPr>
              <w:pStyle w:val="BodyIndent1"/>
            </w:pPr>
            <w:r w:rsidRPr="00977138">
              <w:t xml:space="preserve">Rain-sensing/intermittent (packaged with Driver Assist Group on Latitude and Latitude LUX) </w:t>
            </w:r>
          </w:p>
        </w:tc>
        <w:tc>
          <w:tcPr>
            <w:tcW w:w="1082" w:type="dxa"/>
          </w:tcPr>
          <w:p w14:paraId="47256459" w14:textId="77777777" w:rsidR="00F341F2" w:rsidRPr="00A32027" w:rsidRDefault="0002450D" w:rsidP="00F341F2">
            <w:pPr>
              <w:pStyle w:val="S-O-P"/>
            </w:pPr>
            <w:r>
              <w:t>NA</w:t>
            </w:r>
          </w:p>
        </w:tc>
        <w:tc>
          <w:tcPr>
            <w:tcW w:w="1114" w:type="dxa"/>
          </w:tcPr>
          <w:p w14:paraId="00877CFB" w14:textId="77777777" w:rsidR="00F341F2" w:rsidRPr="00A32027" w:rsidRDefault="00F341F2" w:rsidP="00F341F2">
            <w:pPr>
              <w:pStyle w:val="S-O-P"/>
            </w:pPr>
            <w:r w:rsidRPr="00A32027">
              <w:t>P</w:t>
            </w:r>
          </w:p>
        </w:tc>
        <w:tc>
          <w:tcPr>
            <w:tcW w:w="1138" w:type="dxa"/>
          </w:tcPr>
          <w:p w14:paraId="68D26A12" w14:textId="77777777" w:rsidR="00F341F2" w:rsidRPr="00A32027" w:rsidRDefault="00F341F2" w:rsidP="00F341F2">
            <w:pPr>
              <w:pStyle w:val="S-O-P"/>
            </w:pPr>
            <w:r w:rsidRPr="00A32027">
              <w:t>P</w:t>
            </w:r>
          </w:p>
        </w:tc>
        <w:tc>
          <w:tcPr>
            <w:tcW w:w="1194" w:type="dxa"/>
          </w:tcPr>
          <w:p w14:paraId="6B3C19EA" w14:textId="77777777" w:rsidR="00F341F2" w:rsidRPr="00A32027" w:rsidRDefault="00F341F2" w:rsidP="00F341F2">
            <w:pPr>
              <w:pStyle w:val="S-O-P"/>
            </w:pPr>
            <w:r w:rsidRPr="00A32027">
              <w:t>S</w:t>
            </w:r>
          </w:p>
        </w:tc>
        <w:tc>
          <w:tcPr>
            <w:tcW w:w="1078" w:type="dxa"/>
          </w:tcPr>
          <w:p w14:paraId="7BBB2874" w14:textId="77777777" w:rsidR="00F341F2" w:rsidRPr="00A32027" w:rsidRDefault="00F341F2" w:rsidP="00F341F2">
            <w:pPr>
              <w:pStyle w:val="S-O-P"/>
            </w:pPr>
            <w:r w:rsidRPr="00A32027">
              <w:t>S</w:t>
            </w:r>
          </w:p>
        </w:tc>
      </w:tr>
      <w:tr w:rsidR="00F341F2" w:rsidRPr="00A32027" w14:paraId="1AC8B766" w14:textId="77777777" w:rsidTr="008B26A1">
        <w:tc>
          <w:tcPr>
            <w:tcW w:w="4474" w:type="dxa"/>
          </w:tcPr>
          <w:p w14:paraId="2388B3F1" w14:textId="77777777" w:rsidR="00F341F2" w:rsidRPr="00977138" w:rsidRDefault="00F341F2" w:rsidP="00977138">
            <w:pPr>
              <w:pStyle w:val="BodyIndent1"/>
            </w:pPr>
            <w:r w:rsidRPr="00977138">
              <w:t xml:space="preserve">Rear, defroster and wiper/washer </w:t>
            </w:r>
          </w:p>
        </w:tc>
        <w:tc>
          <w:tcPr>
            <w:tcW w:w="1082" w:type="dxa"/>
          </w:tcPr>
          <w:p w14:paraId="4E6BDA80" w14:textId="77777777" w:rsidR="00F341F2" w:rsidRPr="00A32027" w:rsidRDefault="00F341F2" w:rsidP="00F341F2">
            <w:pPr>
              <w:pStyle w:val="S-O-P"/>
            </w:pPr>
            <w:r w:rsidRPr="00A32027">
              <w:t>S</w:t>
            </w:r>
          </w:p>
        </w:tc>
        <w:tc>
          <w:tcPr>
            <w:tcW w:w="1114" w:type="dxa"/>
          </w:tcPr>
          <w:p w14:paraId="1AAA31F3" w14:textId="77777777" w:rsidR="00F341F2" w:rsidRPr="00A32027" w:rsidRDefault="00F341F2" w:rsidP="00F341F2">
            <w:pPr>
              <w:pStyle w:val="S-O-P"/>
            </w:pPr>
            <w:r w:rsidRPr="00A32027">
              <w:t>S</w:t>
            </w:r>
          </w:p>
        </w:tc>
        <w:tc>
          <w:tcPr>
            <w:tcW w:w="1138" w:type="dxa"/>
          </w:tcPr>
          <w:p w14:paraId="0E4AFBC4" w14:textId="77777777" w:rsidR="00F341F2" w:rsidRPr="00A32027" w:rsidRDefault="00F341F2" w:rsidP="00F341F2">
            <w:pPr>
              <w:pStyle w:val="S-O-P"/>
            </w:pPr>
            <w:r w:rsidRPr="00A32027">
              <w:t>S</w:t>
            </w:r>
          </w:p>
        </w:tc>
        <w:tc>
          <w:tcPr>
            <w:tcW w:w="1194" w:type="dxa"/>
          </w:tcPr>
          <w:p w14:paraId="6DA9426D" w14:textId="77777777" w:rsidR="00F341F2" w:rsidRPr="00A32027" w:rsidRDefault="00F341F2" w:rsidP="00F341F2">
            <w:pPr>
              <w:pStyle w:val="S-O-P"/>
            </w:pPr>
            <w:r w:rsidRPr="00A32027">
              <w:t>S</w:t>
            </w:r>
          </w:p>
        </w:tc>
        <w:tc>
          <w:tcPr>
            <w:tcW w:w="1078" w:type="dxa"/>
          </w:tcPr>
          <w:p w14:paraId="11664098" w14:textId="77777777" w:rsidR="00F341F2" w:rsidRPr="00A32027" w:rsidRDefault="00F341F2" w:rsidP="00F341F2">
            <w:pPr>
              <w:pStyle w:val="S-O-P"/>
            </w:pPr>
            <w:r w:rsidRPr="00A32027">
              <w:t>S</w:t>
            </w:r>
          </w:p>
        </w:tc>
      </w:tr>
    </w:tbl>
    <w:p w14:paraId="21309607" w14:textId="77777777" w:rsidR="00F341F2" w:rsidRPr="00F341F2" w:rsidRDefault="00F341F2" w:rsidP="00F341F2">
      <w:pPr>
        <w:pStyle w:val="Heading3"/>
      </w:pPr>
      <w:r w:rsidRPr="00F341F2">
        <w:lastRenderedPageBreak/>
        <w:t>INTERIOR</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F341F2" w:rsidRPr="00A32027" w14:paraId="4645B30C" w14:textId="77777777" w:rsidTr="00F341F2">
        <w:trPr>
          <w:tblHeader/>
        </w:trPr>
        <w:tc>
          <w:tcPr>
            <w:tcW w:w="4474" w:type="dxa"/>
          </w:tcPr>
          <w:p w14:paraId="5FF85971" w14:textId="77777777" w:rsidR="00F341F2" w:rsidRPr="00F341F2" w:rsidRDefault="00F341F2" w:rsidP="00F341F2">
            <w:pPr>
              <w:pStyle w:val="TableSubhead"/>
            </w:pPr>
            <w:r w:rsidRPr="00F341F2">
              <w:t>INTERIOR</w:t>
            </w:r>
          </w:p>
        </w:tc>
        <w:tc>
          <w:tcPr>
            <w:tcW w:w="1082" w:type="dxa"/>
            <w:vAlign w:val="bottom"/>
          </w:tcPr>
          <w:p w14:paraId="558C2827" w14:textId="77777777" w:rsidR="00F341F2" w:rsidRPr="00F341F2" w:rsidRDefault="00F341F2" w:rsidP="00F341F2">
            <w:pPr>
              <w:pStyle w:val="ModelSubhead"/>
            </w:pPr>
            <w:r w:rsidRPr="00F341F2">
              <w:t>Sport 4x2/4x4</w:t>
            </w:r>
          </w:p>
        </w:tc>
        <w:tc>
          <w:tcPr>
            <w:tcW w:w="1114" w:type="dxa"/>
            <w:vAlign w:val="bottom"/>
          </w:tcPr>
          <w:p w14:paraId="7CED53C7" w14:textId="77777777" w:rsidR="00F341F2" w:rsidRPr="00F341F2" w:rsidRDefault="00F341F2" w:rsidP="00F341F2">
            <w:pPr>
              <w:pStyle w:val="ModelSubhead"/>
            </w:pPr>
            <w:r w:rsidRPr="00F341F2">
              <w:t>Latitude 4x2/4x4</w:t>
            </w:r>
          </w:p>
        </w:tc>
        <w:tc>
          <w:tcPr>
            <w:tcW w:w="1138" w:type="dxa"/>
            <w:vAlign w:val="bottom"/>
          </w:tcPr>
          <w:p w14:paraId="37B403E9" w14:textId="77777777" w:rsidR="00F341F2" w:rsidRPr="00F341F2" w:rsidRDefault="00F341F2" w:rsidP="00F341F2">
            <w:pPr>
              <w:pStyle w:val="ModelSubhead"/>
            </w:pPr>
            <w:r w:rsidRPr="00F341F2">
              <w:t xml:space="preserve">Latitude LUX </w:t>
            </w:r>
            <w:r w:rsidRPr="00F341F2">
              <w:br/>
              <w:t>4x4</w:t>
            </w:r>
          </w:p>
        </w:tc>
        <w:tc>
          <w:tcPr>
            <w:tcW w:w="1194" w:type="dxa"/>
            <w:vAlign w:val="bottom"/>
          </w:tcPr>
          <w:p w14:paraId="1006DCFC" w14:textId="77777777" w:rsidR="00F341F2" w:rsidRPr="00F341F2" w:rsidRDefault="00F341F2" w:rsidP="00F341F2">
            <w:pPr>
              <w:pStyle w:val="ModelSubhead"/>
            </w:pPr>
            <w:r w:rsidRPr="00F341F2">
              <w:t>Trailhawk 4x4</w:t>
            </w:r>
          </w:p>
        </w:tc>
        <w:tc>
          <w:tcPr>
            <w:tcW w:w="1078" w:type="dxa"/>
            <w:vAlign w:val="bottom"/>
          </w:tcPr>
          <w:p w14:paraId="72587321" w14:textId="77777777" w:rsidR="00F341F2" w:rsidRPr="00F341F2" w:rsidRDefault="00F341F2" w:rsidP="00F341F2">
            <w:pPr>
              <w:pStyle w:val="ModelSubhead"/>
            </w:pPr>
            <w:r w:rsidRPr="00F341F2">
              <w:t>Limited 4x4</w:t>
            </w:r>
          </w:p>
        </w:tc>
      </w:tr>
      <w:tr w:rsidR="00F341F2" w:rsidRPr="00A32027" w14:paraId="5FEAADAA" w14:textId="77777777" w:rsidTr="008B26A1">
        <w:tc>
          <w:tcPr>
            <w:tcW w:w="4474" w:type="dxa"/>
          </w:tcPr>
          <w:p w14:paraId="7AF2A926" w14:textId="77777777" w:rsidR="00F341F2" w:rsidRPr="00A32027" w:rsidRDefault="00F341F2" w:rsidP="00F341F2">
            <w:pPr>
              <w:pStyle w:val="FABodyCopy"/>
              <w:rPr>
                <w:highlight w:val="yellow"/>
              </w:rPr>
            </w:pPr>
            <w:r w:rsidRPr="00A32027">
              <w:t>Accents</w:t>
            </w:r>
          </w:p>
        </w:tc>
        <w:tc>
          <w:tcPr>
            <w:tcW w:w="1082" w:type="dxa"/>
          </w:tcPr>
          <w:p w14:paraId="4A50162F" w14:textId="77777777" w:rsidR="00F341F2" w:rsidRPr="00A32027" w:rsidRDefault="00F341F2" w:rsidP="00F341F2">
            <w:pPr>
              <w:pStyle w:val="S-O-P"/>
            </w:pPr>
          </w:p>
        </w:tc>
        <w:tc>
          <w:tcPr>
            <w:tcW w:w="1114" w:type="dxa"/>
          </w:tcPr>
          <w:p w14:paraId="7D6FDAD1" w14:textId="77777777" w:rsidR="00F341F2" w:rsidRPr="00A32027" w:rsidRDefault="00F341F2" w:rsidP="00F341F2">
            <w:pPr>
              <w:pStyle w:val="S-O-P"/>
            </w:pPr>
          </w:p>
        </w:tc>
        <w:tc>
          <w:tcPr>
            <w:tcW w:w="1138" w:type="dxa"/>
          </w:tcPr>
          <w:p w14:paraId="472A8AA6" w14:textId="77777777" w:rsidR="00F341F2" w:rsidRPr="00A32027" w:rsidRDefault="00F341F2" w:rsidP="00F341F2">
            <w:pPr>
              <w:pStyle w:val="S-O-P"/>
            </w:pPr>
          </w:p>
        </w:tc>
        <w:tc>
          <w:tcPr>
            <w:tcW w:w="1194" w:type="dxa"/>
          </w:tcPr>
          <w:p w14:paraId="4615CC8F" w14:textId="77777777" w:rsidR="00F341F2" w:rsidRPr="00A32027" w:rsidRDefault="00F341F2" w:rsidP="00F341F2">
            <w:pPr>
              <w:pStyle w:val="S-O-P"/>
            </w:pPr>
          </w:p>
        </w:tc>
        <w:tc>
          <w:tcPr>
            <w:tcW w:w="1078" w:type="dxa"/>
          </w:tcPr>
          <w:p w14:paraId="4D556403" w14:textId="77777777" w:rsidR="00F341F2" w:rsidRPr="00A32027" w:rsidRDefault="00F341F2" w:rsidP="00F341F2">
            <w:pPr>
              <w:pStyle w:val="S-O-P"/>
            </w:pPr>
          </w:p>
        </w:tc>
      </w:tr>
      <w:tr w:rsidR="0002450D" w:rsidRPr="00A32027" w14:paraId="0F698F08" w14:textId="77777777" w:rsidTr="008B26A1">
        <w:tc>
          <w:tcPr>
            <w:tcW w:w="4474" w:type="dxa"/>
          </w:tcPr>
          <w:p w14:paraId="49154626" w14:textId="77777777" w:rsidR="0002450D" w:rsidRPr="00977138" w:rsidRDefault="0002450D" w:rsidP="00977138">
            <w:pPr>
              <w:pStyle w:val="FABodyIndent1"/>
              <w:rPr>
                <w:highlight w:val="cyan"/>
              </w:rPr>
            </w:pPr>
            <w:r w:rsidRPr="00977138">
              <w:t>Console top bezel — Wizard Black</w:t>
            </w:r>
          </w:p>
        </w:tc>
        <w:tc>
          <w:tcPr>
            <w:tcW w:w="1082" w:type="dxa"/>
          </w:tcPr>
          <w:p w14:paraId="5030EF27" w14:textId="77777777" w:rsidR="0002450D" w:rsidRPr="00A32027" w:rsidRDefault="0002450D" w:rsidP="0002450D">
            <w:pPr>
              <w:pStyle w:val="S-O-P"/>
            </w:pPr>
            <w:r w:rsidRPr="00A32027">
              <w:t>S</w:t>
            </w:r>
          </w:p>
        </w:tc>
        <w:tc>
          <w:tcPr>
            <w:tcW w:w="1114" w:type="dxa"/>
          </w:tcPr>
          <w:p w14:paraId="005392B9" w14:textId="77777777" w:rsidR="0002450D" w:rsidRPr="00A32027" w:rsidRDefault="0002450D" w:rsidP="0002450D">
            <w:pPr>
              <w:pStyle w:val="S-O-P"/>
            </w:pPr>
            <w:r w:rsidRPr="00A32027">
              <w:t>S</w:t>
            </w:r>
          </w:p>
        </w:tc>
        <w:tc>
          <w:tcPr>
            <w:tcW w:w="1138" w:type="dxa"/>
          </w:tcPr>
          <w:p w14:paraId="213077BC" w14:textId="77777777" w:rsidR="0002450D" w:rsidRPr="00A32027" w:rsidRDefault="0002450D" w:rsidP="0002450D">
            <w:pPr>
              <w:pStyle w:val="S-O-P"/>
            </w:pPr>
            <w:r w:rsidRPr="00A32027">
              <w:t>S</w:t>
            </w:r>
          </w:p>
        </w:tc>
        <w:tc>
          <w:tcPr>
            <w:tcW w:w="1194" w:type="dxa"/>
          </w:tcPr>
          <w:p w14:paraId="5B6E2770" w14:textId="77777777" w:rsidR="0002450D" w:rsidRPr="00A32027" w:rsidRDefault="0002450D" w:rsidP="0002450D">
            <w:pPr>
              <w:pStyle w:val="S-O-P"/>
            </w:pPr>
            <w:r>
              <w:t>NA</w:t>
            </w:r>
          </w:p>
        </w:tc>
        <w:tc>
          <w:tcPr>
            <w:tcW w:w="1078" w:type="dxa"/>
          </w:tcPr>
          <w:p w14:paraId="2BEBC822" w14:textId="77777777" w:rsidR="0002450D" w:rsidRPr="00A32027" w:rsidRDefault="0002450D" w:rsidP="0002450D">
            <w:pPr>
              <w:pStyle w:val="S-O-P"/>
            </w:pPr>
            <w:r>
              <w:t>NA</w:t>
            </w:r>
          </w:p>
        </w:tc>
      </w:tr>
      <w:tr w:rsidR="0002450D" w:rsidRPr="00A32027" w14:paraId="758F4CE1" w14:textId="77777777" w:rsidTr="008B26A1">
        <w:tc>
          <w:tcPr>
            <w:tcW w:w="4474" w:type="dxa"/>
          </w:tcPr>
          <w:p w14:paraId="5FA0CEBE" w14:textId="77777777" w:rsidR="0002450D" w:rsidRPr="00977138" w:rsidRDefault="0002450D" w:rsidP="00977138">
            <w:pPr>
              <w:pStyle w:val="FABodyIndent1"/>
            </w:pPr>
            <w:r w:rsidRPr="00977138">
              <w:t>Console top bezel — Piano Black</w:t>
            </w:r>
          </w:p>
        </w:tc>
        <w:tc>
          <w:tcPr>
            <w:tcW w:w="1082" w:type="dxa"/>
          </w:tcPr>
          <w:p w14:paraId="372828A3" w14:textId="77777777" w:rsidR="0002450D" w:rsidRPr="00A32027" w:rsidRDefault="0002450D" w:rsidP="0002450D">
            <w:pPr>
              <w:pStyle w:val="S-O-P"/>
            </w:pPr>
            <w:r>
              <w:t>NA</w:t>
            </w:r>
          </w:p>
        </w:tc>
        <w:tc>
          <w:tcPr>
            <w:tcW w:w="1114" w:type="dxa"/>
          </w:tcPr>
          <w:p w14:paraId="1AABD859" w14:textId="77777777" w:rsidR="0002450D" w:rsidRPr="00A32027" w:rsidRDefault="0002450D" w:rsidP="0002450D">
            <w:pPr>
              <w:pStyle w:val="S-O-P"/>
            </w:pPr>
            <w:r>
              <w:t>NA</w:t>
            </w:r>
          </w:p>
        </w:tc>
        <w:tc>
          <w:tcPr>
            <w:tcW w:w="1138" w:type="dxa"/>
          </w:tcPr>
          <w:p w14:paraId="4D978DB9" w14:textId="77777777" w:rsidR="0002450D" w:rsidRPr="00A32027" w:rsidRDefault="0002450D" w:rsidP="0002450D">
            <w:pPr>
              <w:pStyle w:val="S-O-P"/>
            </w:pPr>
            <w:r>
              <w:t>NA</w:t>
            </w:r>
          </w:p>
        </w:tc>
        <w:tc>
          <w:tcPr>
            <w:tcW w:w="1194" w:type="dxa"/>
          </w:tcPr>
          <w:p w14:paraId="4A24BF4F" w14:textId="77777777" w:rsidR="0002450D" w:rsidRPr="00A32027" w:rsidRDefault="0002450D" w:rsidP="0002450D">
            <w:pPr>
              <w:pStyle w:val="S-O-P"/>
            </w:pPr>
            <w:r w:rsidRPr="00A32027">
              <w:t>S</w:t>
            </w:r>
          </w:p>
        </w:tc>
        <w:tc>
          <w:tcPr>
            <w:tcW w:w="1078" w:type="dxa"/>
          </w:tcPr>
          <w:p w14:paraId="7ECC1003" w14:textId="77777777" w:rsidR="0002450D" w:rsidRPr="00A32027" w:rsidRDefault="0002450D" w:rsidP="0002450D">
            <w:pPr>
              <w:pStyle w:val="S-O-P"/>
            </w:pPr>
            <w:r w:rsidRPr="00A32027">
              <w:t>S</w:t>
            </w:r>
          </w:p>
        </w:tc>
      </w:tr>
      <w:tr w:rsidR="0002450D" w:rsidRPr="00A32027" w14:paraId="284650DA" w14:textId="77777777" w:rsidTr="008B26A1">
        <w:tc>
          <w:tcPr>
            <w:tcW w:w="4474" w:type="dxa"/>
          </w:tcPr>
          <w:p w14:paraId="15855571" w14:textId="77777777" w:rsidR="0002450D" w:rsidRPr="00977138" w:rsidRDefault="0002450D" w:rsidP="00977138">
            <w:pPr>
              <w:pStyle w:val="FABodyIndent1"/>
            </w:pPr>
            <w:r w:rsidRPr="00977138">
              <w:t xml:space="preserve">IP/HVAC trim — Satin Chrome Silver </w:t>
            </w:r>
          </w:p>
        </w:tc>
        <w:tc>
          <w:tcPr>
            <w:tcW w:w="1082" w:type="dxa"/>
          </w:tcPr>
          <w:p w14:paraId="372B93B6" w14:textId="77777777" w:rsidR="0002450D" w:rsidRPr="00A32027" w:rsidRDefault="0002450D" w:rsidP="0002450D">
            <w:pPr>
              <w:pStyle w:val="S-O-P"/>
            </w:pPr>
            <w:r w:rsidRPr="00A32027">
              <w:t>S</w:t>
            </w:r>
          </w:p>
        </w:tc>
        <w:tc>
          <w:tcPr>
            <w:tcW w:w="1114" w:type="dxa"/>
          </w:tcPr>
          <w:p w14:paraId="1DCE87C8" w14:textId="77777777" w:rsidR="0002450D" w:rsidRPr="00A32027" w:rsidRDefault="0002450D" w:rsidP="0002450D">
            <w:pPr>
              <w:pStyle w:val="S-O-P"/>
            </w:pPr>
            <w:r w:rsidRPr="00A32027">
              <w:t>S</w:t>
            </w:r>
          </w:p>
        </w:tc>
        <w:tc>
          <w:tcPr>
            <w:tcW w:w="1138" w:type="dxa"/>
          </w:tcPr>
          <w:p w14:paraId="173BD542" w14:textId="77777777" w:rsidR="0002450D" w:rsidRPr="00A32027" w:rsidRDefault="0002450D" w:rsidP="0002450D">
            <w:pPr>
              <w:pStyle w:val="S-O-P"/>
            </w:pPr>
            <w:r w:rsidRPr="00A32027">
              <w:t>S</w:t>
            </w:r>
          </w:p>
        </w:tc>
        <w:tc>
          <w:tcPr>
            <w:tcW w:w="1194" w:type="dxa"/>
          </w:tcPr>
          <w:p w14:paraId="6D70F108" w14:textId="77777777" w:rsidR="0002450D" w:rsidRPr="00A32027" w:rsidRDefault="0002450D" w:rsidP="0002450D">
            <w:pPr>
              <w:pStyle w:val="S-O-P"/>
            </w:pPr>
            <w:r>
              <w:t>NA</w:t>
            </w:r>
          </w:p>
        </w:tc>
        <w:tc>
          <w:tcPr>
            <w:tcW w:w="1078" w:type="dxa"/>
          </w:tcPr>
          <w:p w14:paraId="20DBB89E" w14:textId="77777777" w:rsidR="0002450D" w:rsidRPr="00A32027" w:rsidRDefault="0002450D" w:rsidP="0002450D">
            <w:pPr>
              <w:pStyle w:val="S-O-P"/>
            </w:pPr>
            <w:r>
              <w:t>NA</w:t>
            </w:r>
          </w:p>
        </w:tc>
      </w:tr>
      <w:tr w:rsidR="0002450D" w:rsidRPr="00A32027" w14:paraId="651E8910" w14:textId="77777777" w:rsidTr="008B26A1">
        <w:tc>
          <w:tcPr>
            <w:tcW w:w="4474" w:type="dxa"/>
          </w:tcPr>
          <w:p w14:paraId="2C9891AA" w14:textId="77777777" w:rsidR="0002450D" w:rsidRPr="00977138" w:rsidRDefault="0002450D" w:rsidP="00977138">
            <w:pPr>
              <w:pStyle w:val="FABodyIndent1"/>
            </w:pPr>
            <w:r w:rsidRPr="00977138">
              <w:t xml:space="preserve">IP/HVAC trim — Piano Black </w:t>
            </w:r>
          </w:p>
        </w:tc>
        <w:tc>
          <w:tcPr>
            <w:tcW w:w="1082" w:type="dxa"/>
          </w:tcPr>
          <w:p w14:paraId="7418F1C2" w14:textId="77777777" w:rsidR="0002450D" w:rsidRPr="00A32027" w:rsidRDefault="0002450D" w:rsidP="0002450D">
            <w:pPr>
              <w:pStyle w:val="S-O-P"/>
            </w:pPr>
            <w:r>
              <w:t>NA</w:t>
            </w:r>
          </w:p>
        </w:tc>
        <w:tc>
          <w:tcPr>
            <w:tcW w:w="1114" w:type="dxa"/>
          </w:tcPr>
          <w:p w14:paraId="7BFF98DB" w14:textId="77777777" w:rsidR="0002450D" w:rsidRPr="00A32027" w:rsidRDefault="0002450D" w:rsidP="0002450D">
            <w:pPr>
              <w:pStyle w:val="S-O-P"/>
            </w:pPr>
            <w:r>
              <w:t>NA</w:t>
            </w:r>
          </w:p>
        </w:tc>
        <w:tc>
          <w:tcPr>
            <w:tcW w:w="1138" w:type="dxa"/>
          </w:tcPr>
          <w:p w14:paraId="179813A7" w14:textId="77777777" w:rsidR="0002450D" w:rsidRPr="00A32027" w:rsidRDefault="0002450D" w:rsidP="0002450D">
            <w:pPr>
              <w:pStyle w:val="S-O-P"/>
            </w:pPr>
            <w:r>
              <w:t>NA</w:t>
            </w:r>
          </w:p>
        </w:tc>
        <w:tc>
          <w:tcPr>
            <w:tcW w:w="1194" w:type="dxa"/>
          </w:tcPr>
          <w:p w14:paraId="4036BE84" w14:textId="77777777" w:rsidR="0002450D" w:rsidRPr="00A32027" w:rsidRDefault="0002450D" w:rsidP="0002450D">
            <w:pPr>
              <w:pStyle w:val="S-O-P"/>
            </w:pPr>
            <w:r w:rsidRPr="00A32027">
              <w:t>S</w:t>
            </w:r>
          </w:p>
        </w:tc>
        <w:tc>
          <w:tcPr>
            <w:tcW w:w="1078" w:type="dxa"/>
          </w:tcPr>
          <w:p w14:paraId="0F37A76C" w14:textId="77777777" w:rsidR="0002450D" w:rsidRPr="00A32027" w:rsidRDefault="0002450D" w:rsidP="0002450D">
            <w:pPr>
              <w:pStyle w:val="S-O-P"/>
            </w:pPr>
            <w:r>
              <w:t>NA</w:t>
            </w:r>
          </w:p>
        </w:tc>
      </w:tr>
      <w:tr w:rsidR="0002450D" w:rsidRPr="00A32027" w14:paraId="666123BD" w14:textId="77777777" w:rsidTr="008B26A1">
        <w:tc>
          <w:tcPr>
            <w:tcW w:w="4474" w:type="dxa"/>
          </w:tcPr>
          <w:p w14:paraId="5F7D18CE" w14:textId="77777777" w:rsidR="0002450D" w:rsidRPr="00977138" w:rsidRDefault="0002450D" w:rsidP="00977138">
            <w:pPr>
              <w:pStyle w:val="FABodyIndent1"/>
            </w:pPr>
            <w:r w:rsidRPr="00977138">
              <w:t xml:space="preserve">IP/HVAC trim — Liquid Chrome </w:t>
            </w:r>
          </w:p>
        </w:tc>
        <w:tc>
          <w:tcPr>
            <w:tcW w:w="1082" w:type="dxa"/>
          </w:tcPr>
          <w:p w14:paraId="5D2D898D" w14:textId="77777777" w:rsidR="0002450D" w:rsidRPr="00A32027" w:rsidRDefault="0002450D" w:rsidP="0002450D">
            <w:pPr>
              <w:pStyle w:val="S-O-P"/>
            </w:pPr>
            <w:r>
              <w:t>NA</w:t>
            </w:r>
          </w:p>
        </w:tc>
        <w:tc>
          <w:tcPr>
            <w:tcW w:w="1114" w:type="dxa"/>
          </w:tcPr>
          <w:p w14:paraId="3702C396" w14:textId="77777777" w:rsidR="0002450D" w:rsidRPr="00A32027" w:rsidRDefault="0002450D" w:rsidP="0002450D">
            <w:pPr>
              <w:pStyle w:val="S-O-P"/>
            </w:pPr>
            <w:r>
              <w:t>NA</w:t>
            </w:r>
          </w:p>
        </w:tc>
        <w:tc>
          <w:tcPr>
            <w:tcW w:w="1138" w:type="dxa"/>
          </w:tcPr>
          <w:p w14:paraId="00161169" w14:textId="77777777" w:rsidR="0002450D" w:rsidRPr="00A32027" w:rsidRDefault="0002450D" w:rsidP="0002450D">
            <w:pPr>
              <w:pStyle w:val="S-O-P"/>
            </w:pPr>
            <w:r>
              <w:t>NA</w:t>
            </w:r>
          </w:p>
        </w:tc>
        <w:tc>
          <w:tcPr>
            <w:tcW w:w="1194" w:type="dxa"/>
          </w:tcPr>
          <w:p w14:paraId="69A69A4C" w14:textId="77777777" w:rsidR="0002450D" w:rsidRPr="00A32027" w:rsidRDefault="0002450D" w:rsidP="0002450D">
            <w:pPr>
              <w:pStyle w:val="S-O-P"/>
            </w:pPr>
            <w:r>
              <w:t>NA</w:t>
            </w:r>
          </w:p>
        </w:tc>
        <w:tc>
          <w:tcPr>
            <w:tcW w:w="1078" w:type="dxa"/>
          </w:tcPr>
          <w:p w14:paraId="377A3572" w14:textId="77777777" w:rsidR="0002450D" w:rsidRPr="00A32027" w:rsidRDefault="0002450D" w:rsidP="0002450D">
            <w:pPr>
              <w:pStyle w:val="S-O-P"/>
            </w:pPr>
            <w:r w:rsidRPr="00A32027">
              <w:t>S</w:t>
            </w:r>
          </w:p>
        </w:tc>
      </w:tr>
      <w:tr w:rsidR="0002450D" w:rsidRPr="00A32027" w14:paraId="50136394" w14:textId="77777777" w:rsidTr="008B26A1">
        <w:tc>
          <w:tcPr>
            <w:tcW w:w="4474" w:type="dxa"/>
          </w:tcPr>
          <w:p w14:paraId="37A4F4E2" w14:textId="77777777" w:rsidR="0002450D" w:rsidRPr="00977138" w:rsidRDefault="0002450D" w:rsidP="00977138">
            <w:pPr>
              <w:pStyle w:val="FABodyIndent1"/>
            </w:pPr>
            <w:r w:rsidRPr="00977138">
              <w:t>IP applique — Wizard Black</w:t>
            </w:r>
          </w:p>
        </w:tc>
        <w:tc>
          <w:tcPr>
            <w:tcW w:w="1082" w:type="dxa"/>
          </w:tcPr>
          <w:p w14:paraId="4E53592B" w14:textId="77777777" w:rsidR="0002450D" w:rsidRPr="00A32027" w:rsidRDefault="0002450D" w:rsidP="0002450D">
            <w:pPr>
              <w:pStyle w:val="S-O-P"/>
            </w:pPr>
            <w:r w:rsidRPr="00A32027">
              <w:t>S</w:t>
            </w:r>
          </w:p>
        </w:tc>
        <w:tc>
          <w:tcPr>
            <w:tcW w:w="1114" w:type="dxa"/>
          </w:tcPr>
          <w:p w14:paraId="6E90A301" w14:textId="77777777" w:rsidR="0002450D" w:rsidRPr="00A32027" w:rsidRDefault="0002450D" w:rsidP="0002450D">
            <w:pPr>
              <w:pStyle w:val="S-O-P"/>
            </w:pPr>
            <w:r w:rsidRPr="00A32027">
              <w:t>S</w:t>
            </w:r>
          </w:p>
        </w:tc>
        <w:tc>
          <w:tcPr>
            <w:tcW w:w="1138" w:type="dxa"/>
          </w:tcPr>
          <w:p w14:paraId="3DCA5C24" w14:textId="77777777" w:rsidR="0002450D" w:rsidRPr="00A32027" w:rsidRDefault="0002450D" w:rsidP="0002450D">
            <w:pPr>
              <w:pStyle w:val="S-O-P"/>
            </w:pPr>
            <w:r w:rsidRPr="00A32027">
              <w:t>S</w:t>
            </w:r>
          </w:p>
        </w:tc>
        <w:tc>
          <w:tcPr>
            <w:tcW w:w="1194" w:type="dxa"/>
          </w:tcPr>
          <w:p w14:paraId="173DB7CF" w14:textId="77777777" w:rsidR="0002450D" w:rsidRPr="00A32027" w:rsidRDefault="0002450D" w:rsidP="0002450D">
            <w:pPr>
              <w:pStyle w:val="S-O-P"/>
            </w:pPr>
            <w:r>
              <w:t>NA</w:t>
            </w:r>
          </w:p>
        </w:tc>
        <w:tc>
          <w:tcPr>
            <w:tcW w:w="1078" w:type="dxa"/>
          </w:tcPr>
          <w:p w14:paraId="35C134CD" w14:textId="77777777" w:rsidR="0002450D" w:rsidRPr="00A32027" w:rsidRDefault="0002450D" w:rsidP="0002450D">
            <w:pPr>
              <w:pStyle w:val="S-O-P"/>
            </w:pPr>
            <w:r>
              <w:t>NA</w:t>
            </w:r>
          </w:p>
        </w:tc>
      </w:tr>
      <w:tr w:rsidR="0002450D" w:rsidRPr="00A32027" w14:paraId="17BCB332" w14:textId="77777777" w:rsidTr="008B26A1">
        <w:tc>
          <w:tcPr>
            <w:tcW w:w="4474" w:type="dxa"/>
          </w:tcPr>
          <w:p w14:paraId="12E00D12" w14:textId="77777777" w:rsidR="0002450D" w:rsidRPr="00977138" w:rsidRDefault="0002450D" w:rsidP="00977138">
            <w:pPr>
              <w:pStyle w:val="FABodyIndent1"/>
            </w:pPr>
            <w:r w:rsidRPr="00977138">
              <w:t>IP applique — Vertical Brush low gloss (Hydro)</w:t>
            </w:r>
          </w:p>
        </w:tc>
        <w:tc>
          <w:tcPr>
            <w:tcW w:w="1082" w:type="dxa"/>
          </w:tcPr>
          <w:p w14:paraId="38621905" w14:textId="77777777" w:rsidR="0002450D" w:rsidRPr="00A32027" w:rsidRDefault="0002450D" w:rsidP="0002450D">
            <w:pPr>
              <w:pStyle w:val="S-O-P"/>
            </w:pPr>
            <w:r>
              <w:t>NA</w:t>
            </w:r>
          </w:p>
        </w:tc>
        <w:tc>
          <w:tcPr>
            <w:tcW w:w="1114" w:type="dxa"/>
          </w:tcPr>
          <w:p w14:paraId="2666B879" w14:textId="77777777" w:rsidR="0002450D" w:rsidRPr="00A32027" w:rsidRDefault="0002450D" w:rsidP="0002450D">
            <w:pPr>
              <w:pStyle w:val="S-O-P"/>
            </w:pPr>
            <w:r>
              <w:t>NA</w:t>
            </w:r>
          </w:p>
        </w:tc>
        <w:tc>
          <w:tcPr>
            <w:tcW w:w="1138" w:type="dxa"/>
          </w:tcPr>
          <w:p w14:paraId="4DBFC3C3" w14:textId="77777777" w:rsidR="0002450D" w:rsidRPr="00A32027" w:rsidRDefault="0002450D" w:rsidP="0002450D">
            <w:pPr>
              <w:pStyle w:val="S-O-P"/>
            </w:pPr>
            <w:r>
              <w:t>NA</w:t>
            </w:r>
          </w:p>
        </w:tc>
        <w:tc>
          <w:tcPr>
            <w:tcW w:w="1194" w:type="dxa"/>
          </w:tcPr>
          <w:p w14:paraId="50C5E675" w14:textId="77777777" w:rsidR="0002450D" w:rsidRPr="00A32027" w:rsidRDefault="0002450D" w:rsidP="0002450D">
            <w:pPr>
              <w:pStyle w:val="S-O-P"/>
            </w:pPr>
            <w:r>
              <w:t>NA</w:t>
            </w:r>
          </w:p>
        </w:tc>
        <w:tc>
          <w:tcPr>
            <w:tcW w:w="1078" w:type="dxa"/>
          </w:tcPr>
          <w:p w14:paraId="5326EF71" w14:textId="77777777" w:rsidR="0002450D" w:rsidRPr="00A32027" w:rsidRDefault="0002450D" w:rsidP="0002450D">
            <w:pPr>
              <w:pStyle w:val="S-O-P"/>
            </w:pPr>
            <w:r w:rsidRPr="00A32027">
              <w:t>S</w:t>
            </w:r>
          </w:p>
        </w:tc>
      </w:tr>
      <w:tr w:rsidR="0002450D" w:rsidRPr="00A32027" w14:paraId="29DBB666" w14:textId="77777777" w:rsidTr="008B26A1">
        <w:tc>
          <w:tcPr>
            <w:tcW w:w="4474" w:type="dxa"/>
          </w:tcPr>
          <w:p w14:paraId="3D334348" w14:textId="77777777" w:rsidR="0002450D" w:rsidRPr="00977138" w:rsidRDefault="0002450D" w:rsidP="00977138">
            <w:pPr>
              <w:pStyle w:val="FABodyIndent1"/>
            </w:pPr>
            <w:r w:rsidRPr="00977138">
              <w:t>IP applique — Vertical Brush high gloss (Hydro)</w:t>
            </w:r>
          </w:p>
        </w:tc>
        <w:tc>
          <w:tcPr>
            <w:tcW w:w="1082" w:type="dxa"/>
          </w:tcPr>
          <w:p w14:paraId="72A8EAE2" w14:textId="77777777" w:rsidR="0002450D" w:rsidRPr="00A32027" w:rsidRDefault="0002450D" w:rsidP="0002450D">
            <w:pPr>
              <w:pStyle w:val="S-O-P"/>
            </w:pPr>
            <w:r>
              <w:t>NA</w:t>
            </w:r>
          </w:p>
        </w:tc>
        <w:tc>
          <w:tcPr>
            <w:tcW w:w="1114" w:type="dxa"/>
          </w:tcPr>
          <w:p w14:paraId="5547D61D" w14:textId="77777777" w:rsidR="0002450D" w:rsidRPr="00A32027" w:rsidRDefault="0002450D" w:rsidP="0002450D">
            <w:pPr>
              <w:pStyle w:val="S-O-P"/>
            </w:pPr>
            <w:r>
              <w:t>NA</w:t>
            </w:r>
          </w:p>
        </w:tc>
        <w:tc>
          <w:tcPr>
            <w:tcW w:w="1138" w:type="dxa"/>
          </w:tcPr>
          <w:p w14:paraId="3FEDF3AC" w14:textId="77777777" w:rsidR="0002450D" w:rsidRPr="00A32027" w:rsidRDefault="0002450D" w:rsidP="0002450D">
            <w:pPr>
              <w:pStyle w:val="S-O-P"/>
            </w:pPr>
            <w:r>
              <w:t>NA</w:t>
            </w:r>
          </w:p>
        </w:tc>
        <w:tc>
          <w:tcPr>
            <w:tcW w:w="1194" w:type="dxa"/>
          </w:tcPr>
          <w:p w14:paraId="26A9DEDC" w14:textId="77777777" w:rsidR="0002450D" w:rsidRPr="00A32027" w:rsidRDefault="0002450D" w:rsidP="0002450D">
            <w:pPr>
              <w:pStyle w:val="S-O-P"/>
            </w:pPr>
            <w:r w:rsidRPr="00A32027">
              <w:t>S</w:t>
            </w:r>
          </w:p>
        </w:tc>
        <w:tc>
          <w:tcPr>
            <w:tcW w:w="1078" w:type="dxa"/>
          </w:tcPr>
          <w:p w14:paraId="5DD75B70" w14:textId="77777777" w:rsidR="0002450D" w:rsidRPr="00A32027" w:rsidRDefault="0002450D" w:rsidP="0002450D">
            <w:pPr>
              <w:pStyle w:val="S-O-P"/>
            </w:pPr>
            <w:r>
              <w:t>NA</w:t>
            </w:r>
          </w:p>
        </w:tc>
      </w:tr>
      <w:tr w:rsidR="0002450D" w:rsidRPr="00A32027" w14:paraId="16CD0D2B" w14:textId="77777777" w:rsidTr="008B26A1">
        <w:tc>
          <w:tcPr>
            <w:tcW w:w="4474" w:type="dxa"/>
          </w:tcPr>
          <w:p w14:paraId="6CF1314E" w14:textId="77777777" w:rsidR="0002450D" w:rsidRPr="00977138" w:rsidRDefault="0002450D" w:rsidP="00977138">
            <w:pPr>
              <w:pStyle w:val="FABodyIndent1"/>
            </w:pPr>
            <w:r w:rsidRPr="00977138">
              <w:t>IP mid-pad — Andesite fabric wrapped</w:t>
            </w:r>
          </w:p>
        </w:tc>
        <w:tc>
          <w:tcPr>
            <w:tcW w:w="1082" w:type="dxa"/>
          </w:tcPr>
          <w:p w14:paraId="7BFD7DC2" w14:textId="77777777" w:rsidR="0002450D" w:rsidRPr="00A32027" w:rsidRDefault="0002450D" w:rsidP="0002450D">
            <w:pPr>
              <w:pStyle w:val="S-O-P"/>
            </w:pPr>
            <w:r w:rsidRPr="00A32027">
              <w:t>S</w:t>
            </w:r>
          </w:p>
        </w:tc>
        <w:tc>
          <w:tcPr>
            <w:tcW w:w="1114" w:type="dxa"/>
          </w:tcPr>
          <w:p w14:paraId="46CE8891" w14:textId="77777777" w:rsidR="0002450D" w:rsidRPr="00A32027" w:rsidRDefault="0002450D" w:rsidP="0002450D">
            <w:pPr>
              <w:pStyle w:val="S-O-P"/>
            </w:pPr>
            <w:r w:rsidRPr="00A32027">
              <w:t>S</w:t>
            </w:r>
          </w:p>
        </w:tc>
        <w:tc>
          <w:tcPr>
            <w:tcW w:w="1138" w:type="dxa"/>
          </w:tcPr>
          <w:p w14:paraId="7C59FDB6" w14:textId="77777777" w:rsidR="0002450D" w:rsidRPr="00A32027" w:rsidRDefault="00176E35" w:rsidP="0002450D">
            <w:pPr>
              <w:pStyle w:val="S-O-P"/>
            </w:pPr>
            <w:r>
              <w:t>NA</w:t>
            </w:r>
          </w:p>
        </w:tc>
        <w:tc>
          <w:tcPr>
            <w:tcW w:w="1194" w:type="dxa"/>
          </w:tcPr>
          <w:p w14:paraId="2367238F" w14:textId="77777777" w:rsidR="0002450D" w:rsidRPr="00A32027" w:rsidRDefault="0002450D" w:rsidP="0002450D">
            <w:pPr>
              <w:pStyle w:val="S-O-P"/>
            </w:pPr>
            <w:r>
              <w:t>NA</w:t>
            </w:r>
          </w:p>
        </w:tc>
        <w:tc>
          <w:tcPr>
            <w:tcW w:w="1078" w:type="dxa"/>
          </w:tcPr>
          <w:p w14:paraId="46CBE2EA" w14:textId="77777777" w:rsidR="0002450D" w:rsidRPr="00A32027" w:rsidRDefault="0002450D" w:rsidP="0002450D">
            <w:pPr>
              <w:pStyle w:val="S-O-P"/>
            </w:pPr>
            <w:r>
              <w:t>NA</w:t>
            </w:r>
          </w:p>
        </w:tc>
      </w:tr>
      <w:tr w:rsidR="0002450D" w:rsidRPr="00A32027" w14:paraId="368F648B" w14:textId="77777777" w:rsidTr="008B26A1">
        <w:tc>
          <w:tcPr>
            <w:tcW w:w="4474" w:type="dxa"/>
          </w:tcPr>
          <w:p w14:paraId="537EDC26" w14:textId="77777777" w:rsidR="0002450D" w:rsidRPr="00977138" w:rsidRDefault="0002450D" w:rsidP="00977138">
            <w:pPr>
              <w:pStyle w:val="FABodyIndent1"/>
            </w:pPr>
            <w:r w:rsidRPr="00977138">
              <w:t>IP mid-pad — Steel Gray PUR</w:t>
            </w:r>
          </w:p>
        </w:tc>
        <w:tc>
          <w:tcPr>
            <w:tcW w:w="1082" w:type="dxa"/>
          </w:tcPr>
          <w:p w14:paraId="44D07A1E" w14:textId="77777777" w:rsidR="0002450D" w:rsidRPr="00A32027" w:rsidRDefault="0002450D" w:rsidP="0002450D">
            <w:pPr>
              <w:pStyle w:val="S-O-P"/>
            </w:pPr>
            <w:r>
              <w:t>NA</w:t>
            </w:r>
          </w:p>
        </w:tc>
        <w:tc>
          <w:tcPr>
            <w:tcW w:w="1114" w:type="dxa"/>
          </w:tcPr>
          <w:p w14:paraId="0CE9A259" w14:textId="77777777" w:rsidR="0002450D" w:rsidRPr="00A32027" w:rsidRDefault="0002450D" w:rsidP="0002450D">
            <w:pPr>
              <w:pStyle w:val="S-O-P"/>
            </w:pPr>
            <w:r>
              <w:t>NA</w:t>
            </w:r>
          </w:p>
        </w:tc>
        <w:tc>
          <w:tcPr>
            <w:tcW w:w="1138" w:type="dxa"/>
          </w:tcPr>
          <w:p w14:paraId="7A05F4D0" w14:textId="77777777" w:rsidR="0002450D" w:rsidRPr="00A32027" w:rsidRDefault="0002450D" w:rsidP="0002450D">
            <w:pPr>
              <w:pStyle w:val="S-O-P"/>
            </w:pPr>
            <w:r>
              <w:t>NA</w:t>
            </w:r>
          </w:p>
        </w:tc>
        <w:tc>
          <w:tcPr>
            <w:tcW w:w="1194" w:type="dxa"/>
          </w:tcPr>
          <w:p w14:paraId="518DD083" w14:textId="77777777" w:rsidR="0002450D" w:rsidRPr="00A32027" w:rsidRDefault="0002450D" w:rsidP="0002450D">
            <w:pPr>
              <w:pStyle w:val="S-O-P"/>
            </w:pPr>
            <w:r>
              <w:t>NA</w:t>
            </w:r>
          </w:p>
        </w:tc>
        <w:tc>
          <w:tcPr>
            <w:tcW w:w="1078" w:type="dxa"/>
          </w:tcPr>
          <w:p w14:paraId="488522A8" w14:textId="77777777" w:rsidR="0002450D" w:rsidRPr="00A32027" w:rsidRDefault="0002450D" w:rsidP="0002450D">
            <w:pPr>
              <w:pStyle w:val="S-O-P"/>
            </w:pPr>
            <w:r w:rsidRPr="00A32027">
              <w:t>S</w:t>
            </w:r>
          </w:p>
        </w:tc>
      </w:tr>
      <w:tr w:rsidR="0002450D" w:rsidRPr="00A32027" w14:paraId="17180A15" w14:textId="77777777" w:rsidTr="008B26A1">
        <w:tc>
          <w:tcPr>
            <w:tcW w:w="4474" w:type="dxa"/>
          </w:tcPr>
          <w:p w14:paraId="3610F659" w14:textId="77777777" w:rsidR="0002450D" w:rsidRPr="00977138" w:rsidRDefault="0002450D" w:rsidP="00977138">
            <w:pPr>
              <w:pStyle w:val="FABodyIndent1"/>
            </w:pPr>
            <w:r w:rsidRPr="00977138">
              <w:t>IP mid-pad — Sepia PUR</w:t>
            </w:r>
          </w:p>
        </w:tc>
        <w:tc>
          <w:tcPr>
            <w:tcW w:w="1082" w:type="dxa"/>
          </w:tcPr>
          <w:p w14:paraId="43C7839B" w14:textId="77777777" w:rsidR="0002450D" w:rsidRPr="00A32027" w:rsidRDefault="0002450D" w:rsidP="0002450D">
            <w:pPr>
              <w:pStyle w:val="S-O-P"/>
            </w:pPr>
            <w:r>
              <w:t>NA</w:t>
            </w:r>
          </w:p>
        </w:tc>
        <w:tc>
          <w:tcPr>
            <w:tcW w:w="1114" w:type="dxa"/>
          </w:tcPr>
          <w:p w14:paraId="5810B1E4" w14:textId="77777777" w:rsidR="0002450D" w:rsidRPr="00A32027" w:rsidRDefault="0002450D" w:rsidP="0002450D">
            <w:pPr>
              <w:pStyle w:val="S-O-P"/>
            </w:pPr>
            <w:r>
              <w:t>NA</w:t>
            </w:r>
          </w:p>
        </w:tc>
        <w:tc>
          <w:tcPr>
            <w:tcW w:w="1138" w:type="dxa"/>
          </w:tcPr>
          <w:p w14:paraId="138556D7" w14:textId="77777777" w:rsidR="0002450D" w:rsidRPr="00A32027" w:rsidRDefault="0002450D" w:rsidP="0002450D">
            <w:pPr>
              <w:pStyle w:val="S-O-P"/>
            </w:pPr>
            <w:r>
              <w:t>NA</w:t>
            </w:r>
          </w:p>
        </w:tc>
        <w:tc>
          <w:tcPr>
            <w:tcW w:w="1194" w:type="dxa"/>
          </w:tcPr>
          <w:p w14:paraId="7D6135DE" w14:textId="77777777" w:rsidR="0002450D" w:rsidRPr="00A32027" w:rsidRDefault="0002450D" w:rsidP="0002450D">
            <w:pPr>
              <w:pStyle w:val="S-O-P"/>
            </w:pPr>
            <w:r>
              <w:t>NA</w:t>
            </w:r>
          </w:p>
        </w:tc>
        <w:tc>
          <w:tcPr>
            <w:tcW w:w="1078" w:type="dxa"/>
          </w:tcPr>
          <w:p w14:paraId="155C7598" w14:textId="77777777" w:rsidR="0002450D" w:rsidRPr="00A32027" w:rsidRDefault="0002450D" w:rsidP="0002450D">
            <w:pPr>
              <w:pStyle w:val="S-O-P"/>
            </w:pPr>
            <w:r w:rsidRPr="00A32027">
              <w:t>S</w:t>
            </w:r>
          </w:p>
        </w:tc>
      </w:tr>
      <w:tr w:rsidR="0002450D" w:rsidRPr="00A32027" w14:paraId="4C557251" w14:textId="77777777" w:rsidTr="008B26A1">
        <w:tc>
          <w:tcPr>
            <w:tcW w:w="4474" w:type="dxa"/>
          </w:tcPr>
          <w:p w14:paraId="10479482" w14:textId="77777777" w:rsidR="0002450D" w:rsidRPr="00977138" w:rsidRDefault="0002450D" w:rsidP="00977138">
            <w:pPr>
              <w:pStyle w:val="FABodyIndent1"/>
            </w:pPr>
            <w:r w:rsidRPr="00977138">
              <w:t>IP mid-pad — Addax PVC coated Fabric Wrapped</w:t>
            </w:r>
          </w:p>
        </w:tc>
        <w:tc>
          <w:tcPr>
            <w:tcW w:w="1082" w:type="dxa"/>
          </w:tcPr>
          <w:p w14:paraId="251900A4" w14:textId="77777777" w:rsidR="0002450D" w:rsidRPr="00A32027" w:rsidRDefault="0002450D" w:rsidP="0002450D">
            <w:pPr>
              <w:pStyle w:val="S-O-P"/>
            </w:pPr>
            <w:r>
              <w:t>NA</w:t>
            </w:r>
          </w:p>
        </w:tc>
        <w:tc>
          <w:tcPr>
            <w:tcW w:w="1114" w:type="dxa"/>
          </w:tcPr>
          <w:p w14:paraId="4B3A5D02" w14:textId="77777777" w:rsidR="0002450D" w:rsidRPr="00A32027" w:rsidRDefault="0002450D" w:rsidP="0002450D">
            <w:pPr>
              <w:pStyle w:val="S-O-P"/>
            </w:pPr>
            <w:r>
              <w:t>NA</w:t>
            </w:r>
          </w:p>
        </w:tc>
        <w:tc>
          <w:tcPr>
            <w:tcW w:w="1138" w:type="dxa"/>
          </w:tcPr>
          <w:p w14:paraId="190EEFDE" w14:textId="77777777" w:rsidR="0002450D" w:rsidRPr="00A32027" w:rsidRDefault="0002450D" w:rsidP="0002450D">
            <w:pPr>
              <w:pStyle w:val="S-O-P"/>
            </w:pPr>
            <w:r>
              <w:t>NA</w:t>
            </w:r>
          </w:p>
        </w:tc>
        <w:tc>
          <w:tcPr>
            <w:tcW w:w="1194" w:type="dxa"/>
          </w:tcPr>
          <w:p w14:paraId="6D14DED4" w14:textId="77777777" w:rsidR="0002450D" w:rsidRPr="00A32027" w:rsidRDefault="0002450D" w:rsidP="0002450D">
            <w:pPr>
              <w:pStyle w:val="S-O-P"/>
            </w:pPr>
            <w:r w:rsidRPr="00A32027">
              <w:t>S</w:t>
            </w:r>
          </w:p>
        </w:tc>
        <w:tc>
          <w:tcPr>
            <w:tcW w:w="1078" w:type="dxa"/>
          </w:tcPr>
          <w:p w14:paraId="54B55A49" w14:textId="77777777" w:rsidR="0002450D" w:rsidRPr="00A32027" w:rsidRDefault="0002450D" w:rsidP="0002450D">
            <w:pPr>
              <w:pStyle w:val="S-O-P"/>
            </w:pPr>
            <w:r>
              <w:t>NA</w:t>
            </w:r>
          </w:p>
        </w:tc>
      </w:tr>
      <w:tr w:rsidR="00F341F2" w:rsidRPr="00A32027" w14:paraId="1E1F4142" w14:textId="77777777" w:rsidTr="008B26A1">
        <w:tc>
          <w:tcPr>
            <w:tcW w:w="4474" w:type="dxa"/>
          </w:tcPr>
          <w:p w14:paraId="050F786D" w14:textId="77777777" w:rsidR="00F341F2" w:rsidRPr="00977138" w:rsidRDefault="00F341F2" w:rsidP="00977138">
            <w:pPr>
              <w:pStyle w:val="FABodyIndent1"/>
            </w:pPr>
            <w:r w:rsidRPr="00977138">
              <w:t>Shifter and radio trim — Liquid Chrome</w:t>
            </w:r>
          </w:p>
        </w:tc>
        <w:tc>
          <w:tcPr>
            <w:tcW w:w="1082" w:type="dxa"/>
          </w:tcPr>
          <w:p w14:paraId="3D8BAFC3" w14:textId="77777777" w:rsidR="00F341F2" w:rsidRPr="00A32027" w:rsidRDefault="00F341F2" w:rsidP="00F341F2">
            <w:pPr>
              <w:pStyle w:val="S-O-P"/>
            </w:pPr>
            <w:r w:rsidRPr="00A32027">
              <w:t>S</w:t>
            </w:r>
          </w:p>
        </w:tc>
        <w:tc>
          <w:tcPr>
            <w:tcW w:w="1114" w:type="dxa"/>
          </w:tcPr>
          <w:p w14:paraId="32E28E3A" w14:textId="77777777" w:rsidR="00F341F2" w:rsidRPr="00A32027" w:rsidRDefault="00F341F2" w:rsidP="00F341F2">
            <w:pPr>
              <w:pStyle w:val="S-O-P"/>
            </w:pPr>
            <w:r w:rsidRPr="00A32027">
              <w:t>S</w:t>
            </w:r>
          </w:p>
        </w:tc>
        <w:tc>
          <w:tcPr>
            <w:tcW w:w="1138" w:type="dxa"/>
          </w:tcPr>
          <w:p w14:paraId="38771E5D" w14:textId="77777777" w:rsidR="00F341F2" w:rsidRPr="00A32027" w:rsidRDefault="00F341F2" w:rsidP="00F341F2">
            <w:pPr>
              <w:pStyle w:val="S-O-P"/>
            </w:pPr>
            <w:r w:rsidRPr="00A32027">
              <w:t>S</w:t>
            </w:r>
          </w:p>
        </w:tc>
        <w:tc>
          <w:tcPr>
            <w:tcW w:w="1194" w:type="dxa"/>
          </w:tcPr>
          <w:p w14:paraId="4CD4A0B7" w14:textId="77777777" w:rsidR="00F341F2" w:rsidRPr="00A32027" w:rsidRDefault="00F341F2" w:rsidP="00F341F2">
            <w:pPr>
              <w:pStyle w:val="S-O-P"/>
            </w:pPr>
            <w:r w:rsidRPr="00A32027">
              <w:t>S</w:t>
            </w:r>
          </w:p>
        </w:tc>
        <w:tc>
          <w:tcPr>
            <w:tcW w:w="1078" w:type="dxa"/>
          </w:tcPr>
          <w:p w14:paraId="14265889" w14:textId="77777777" w:rsidR="00F341F2" w:rsidRPr="00A32027" w:rsidRDefault="00F341F2" w:rsidP="00F341F2">
            <w:pPr>
              <w:pStyle w:val="S-O-P"/>
            </w:pPr>
            <w:r w:rsidRPr="00A32027">
              <w:t>S</w:t>
            </w:r>
          </w:p>
        </w:tc>
      </w:tr>
      <w:tr w:rsidR="00F341F2" w:rsidRPr="00A32027" w14:paraId="7E432331" w14:textId="77777777" w:rsidTr="008B26A1">
        <w:tc>
          <w:tcPr>
            <w:tcW w:w="4474" w:type="dxa"/>
          </w:tcPr>
          <w:p w14:paraId="30175160" w14:textId="77777777" w:rsidR="00F341F2" w:rsidRPr="00977138" w:rsidRDefault="00F341F2" w:rsidP="00977138">
            <w:pPr>
              <w:pStyle w:val="FABodyIndent1"/>
            </w:pPr>
            <w:r w:rsidRPr="00977138">
              <w:t>Speaker bezels — Satin Chrome Silver (*standard on Limited with Black / Steel Gray and Sepia interior)</w:t>
            </w:r>
          </w:p>
        </w:tc>
        <w:tc>
          <w:tcPr>
            <w:tcW w:w="1082" w:type="dxa"/>
          </w:tcPr>
          <w:p w14:paraId="0999A5E5" w14:textId="77777777" w:rsidR="00F341F2" w:rsidRPr="00A32027" w:rsidRDefault="00F341F2" w:rsidP="00F341F2">
            <w:pPr>
              <w:pStyle w:val="S-O-P"/>
            </w:pPr>
            <w:r w:rsidRPr="00A32027">
              <w:t>S</w:t>
            </w:r>
          </w:p>
        </w:tc>
        <w:tc>
          <w:tcPr>
            <w:tcW w:w="1114" w:type="dxa"/>
          </w:tcPr>
          <w:p w14:paraId="667E09BF" w14:textId="77777777" w:rsidR="00F341F2" w:rsidRPr="00A32027" w:rsidRDefault="00F341F2" w:rsidP="00F341F2">
            <w:pPr>
              <w:pStyle w:val="S-O-P"/>
            </w:pPr>
            <w:r w:rsidRPr="00A32027">
              <w:t>S</w:t>
            </w:r>
          </w:p>
        </w:tc>
        <w:tc>
          <w:tcPr>
            <w:tcW w:w="1138" w:type="dxa"/>
          </w:tcPr>
          <w:p w14:paraId="0C48D023" w14:textId="77777777" w:rsidR="00F341F2" w:rsidRPr="00A32027" w:rsidRDefault="00F341F2" w:rsidP="00F341F2">
            <w:pPr>
              <w:pStyle w:val="S-O-P"/>
            </w:pPr>
            <w:r w:rsidRPr="00A32027">
              <w:t>S</w:t>
            </w:r>
          </w:p>
        </w:tc>
        <w:tc>
          <w:tcPr>
            <w:tcW w:w="1194" w:type="dxa"/>
          </w:tcPr>
          <w:p w14:paraId="606589D5" w14:textId="77777777" w:rsidR="00F341F2" w:rsidRPr="00A32027" w:rsidRDefault="0002450D" w:rsidP="00F341F2">
            <w:pPr>
              <w:pStyle w:val="S-O-P"/>
            </w:pPr>
            <w:r>
              <w:t>NA</w:t>
            </w:r>
          </w:p>
        </w:tc>
        <w:tc>
          <w:tcPr>
            <w:tcW w:w="1078" w:type="dxa"/>
          </w:tcPr>
          <w:p w14:paraId="32659648" w14:textId="77777777" w:rsidR="00F341F2" w:rsidRPr="00A32027" w:rsidRDefault="00F341F2" w:rsidP="00F341F2">
            <w:pPr>
              <w:pStyle w:val="S-O-P"/>
            </w:pPr>
            <w:r w:rsidRPr="00A32027">
              <w:t xml:space="preserve">S </w:t>
            </w:r>
          </w:p>
        </w:tc>
      </w:tr>
      <w:tr w:rsidR="0002450D" w:rsidRPr="00A32027" w14:paraId="6864A80E" w14:textId="77777777" w:rsidTr="008B26A1">
        <w:tc>
          <w:tcPr>
            <w:tcW w:w="4474" w:type="dxa"/>
          </w:tcPr>
          <w:p w14:paraId="70AA033D" w14:textId="77777777" w:rsidR="0002450D" w:rsidRPr="00977138" w:rsidRDefault="0002450D" w:rsidP="00977138">
            <w:pPr>
              <w:pStyle w:val="FABodyIndent1"/>
            </w:pPr>
            <w:r w:rsidRPr="00977138">
              <w:t xml:space="preserve">Speaker bezels — Piano Black (*standard on Limited when paired with Black / Steel Gray interior) </w:t>
            </w:r>
          </w:p>
        </w:tc>
        <w:tc>
          <w:tcPr>
            <w:tcW w:w="1082" w:type="dxa"/>
          </w:tcPr>
          <w:p w14:paraId="454B1F7D" w14:textId="77777777" w:rsidR="0002450D" w:rsidRPr="00A32027" w:rsidRDefault="0002450D" w:rsidP="0002450D">
            <w:pPr>
              <w:pStyle w:val="S-O-P"/>
            </w:pPr>
            <w:r>
              <w:t>NA</w:t>
            </w:r>
          </w:p>
        </w:tc>
        <w:tc>
          <w:tcPr>
            <w:tcW w:w="1114" w:type="dxa"/>
          </w:tcPr>
          <w:p w14:paraId="6E03E0A3" w14:textId="77777777" w:rsidR="0002450D" w:rsidRPr="00A32027" w:rsidRDefault="0002450D" w:rsidP="0002450D">
            <w:pPr>
              <w:pStyle w:val="S-O-P"/>
            </w:pPr>
            <w:r>
              <w:t>NA</w:t>
            </w:r>
          </w:p>
        </w:tc>
        <w:tc>
          <w:tcPr>
            <w:tcW w:w="1138" w:type="dxa"/>
          </w:tcPr>
          <w:p w14:paraId="25CDD270" w14:textId="77777777" w:rsidR="0002450D" w:rsidRPr="00A32027" w:rsidRDefault="0002450D" w:rsidP="0002450D">
            <w:pPr>
              <w:pStyle w:val="S-O-P"/>
            </w:pPr>
            <w:r>
              <w:t>NA</w:t>
            </w:r>
          </w:p>
        </w:tc>
        <w:tc>
          <w:tcPr>
            <w:tcW w:w="1194" w:type="dxa"/>
          </w:tcPr>
          <w:p w14:paraId="640EEB07" w14:textId="77777777" w:rsidR="0002450D" w:rsidRPr="00A32027" w:rsidRDefault="0002450D" w:rsidP="0002450D">
            <w:pPr>
              <w:pStyle w:val="S-O-P"/>
            </w:pPr>
            <w:r w:rsidRPr="00A32027">
              <w:t>S</w:t>
            </w:r>
          </w:p>
        </w:tc>
        <w:tc>
          <w:tcPr>
            <w:tcW w:w="1078" w:type="dxa"/>
          </w:tcPr>
          <w:p w14:paraId="2B5B4B4E" w14:textId="77777777" w:rsidR="0002450D" w:rsidRPr="00A32027" w:rsidRDefault="0002450D" w:rsidP="0002450D">
            <w:pPr>
              <w:pStyle w:val="S-O-P"/>
            </w:pPr>
            <w:r w:rsidRPr="00A32027">
              <w:t>S</w:t>
            </w:r>
          </w:p>
        </w:tc>
      </w:tr>
      <w:tr w:rsidR="00F341F2" w:rsidRPr="00A32027" w14:paraId="3D59D874" w14:textId="77777777" w:rsidTr="008B26A1">
        <w:tc>
          <w:tcPr>
            <w:tcW w:w="4474" w:type="dxa"/>
          </w:tcPr>
          <w:p w14:paraId="78900E2E" w14:textId="77777777" w:rsidR="00F341F2" w:rsidRPr="00977138" w:rsidRDefault="00F341F2" w:rsidP="00977138">
            <w:pPr>
              <w:pStyle w:val="FABodyIndent1"/>
            </w:pPr>
            <w:r w:rsidRPr="00977138">
              <w:t xml:space="preserve">Steering wheel bezels — Satin Chrome Silver </w:t>
            </w:r>
          </w:p>
        </w:tc>
        <w:tc>
          <w:tcPr>
            <w:tcW w:w="1082" w:type="dxa"/>
          </w:tcPr>
          <w:p w14:paraId="497CE688" w14:textId="77777777" w:rsidR="00F341F2" w:rsidRPr="00A32027" w:rsidRDefault="00F341F2" w:rsidP="00F341F2">
            <w:pPr>
              <w:pStyle w:val="S-O-P"/>
            </w:pPr>
            <w:r w:rsidRPr="00A32027">
              <w:t>S</w:t>
            </w:r>
          </w:p>
        </w:tc>
        <w:tc>
          <w:tcPr>
            <w:tcW w:w="1114" w:type="dxa"/>
          </w:tcPr>
          <w:p w14:paraId="57A4D7EE" w14:textId="77777777" w:rsidR="00F341F2" w:rsidRPr="00A32027" w:rsidRDefault="00F341F2" w:rsidP="00F341F2">
            <w:pPr>
              <w:pStyle w:val="S-O-P"/>
            </w:pPr>
            <w:r w:rsidRPr="00A32027">
              <w:t>S</w:t>
            </w:r>
          </w:p>
        </w:tc>
        <w:tc>
          <w:tcPr>
            <w:tcW w:w="1138" w:type="dxa"/>
          </w:tcPr>
          <w:p w14:paraId="69FCAE35" w14:textId="77777777" w:rsidR="00F341F2" w:rsidRPr="00A32027" w:rsidRDefault="00F341F2" w:rsidP="00F341F2">
            <w:pPr>
              <w:pStyle w:val="S-O-P"/>
            </w:pPr>
            <w:r w:rsidRPr="00A32027">
              <w:t>S</w:t>
            </w:r>
          </w:p>
        </w:tc>
        <w:tc>
          <w:tcPr>
            <w:tcW w:w="1194" w:type="dxa"/>
          </w:tcPr>
          <w:p w14:paraId="1DB424E9" w14:textId="77777777" w:rsidR="00F341F2" w:rsidRPr="00A32027" w:rsidRDefault="00F341F2" w:rsidP="00F341F2">
            <w:pPr>
              <w:pStyle w:val="S-O-P"/>
            </w:pPr>
            <w:r w:rsidRPr="00A32027">
              <w:t>S</w:t>
            </w:r>
          </w:p>
        </w:tc>
        <w:tc>
          <w:tcPr>
            <w:tcW w:w="1078" w:type="dxa"/>
          </w:tcPr>
          <w:p w14:paraId="22F8C993" w14:textId="77777777" w:rsidR="00F341F2" w:rsidRPr="00A32027" w:rsidRDefault="00F341F2" w:rsidP="00F341F2">
            <w:pPr>
              <w:pStyle w:val="S-O-P"/>
            </w:pPr>
            <w:r w:rsidRPr="00A32027">
              <w:t>S</w:t>
            </w:r>
          </w:p>
        </w:tc>
      </w:tr>
      <w:tr w:rsidR="00F341F2" w:rsidRPr="00A32027" w14:paraId="3A18E8A4" w14:textId="77777777" w:rsidTr="008B26A1">
        <w:tc>
          <w:tcPr>
            <w:tcW w:w="4474" w:type="dxa"/>
          </w:tcPr>
          <w:p w14:paraId="3AD1C1FE" w14:textId="77777777" w:rsidR="00F341F2" w:rsidRPr="00A32027" w:rsidRDefault="00F341F2" w:rsidP="00F341F2">
            <w:pPr>
              <w:pStyle w:val="FABodyCopy"/>
            </w:pPr>
            <w:r w:rsidRPr="00A32027">
              <w:t xml:space="preserve">Assist handle — driver and front passenger with rear-passenger coat hooks (four total) </w:t>
            </w:r>
          </w:p>
        </w:tc>
        <w:tc>
          <w:tcPr>
            <w:tcW w:w="1082" w:type="dxa"/>
          </w:tcPr>
          <w:p w14:paraId="1C0BFDAD" w14:textId="77777777" w:rsidR="00F341F2" w:rsidRPr="00A32027" w:rsidRDefault="00F341F2" w:rsidP="00F341F2">
            <w:pPr>
              <w:pStyle w:val="S-O-P"/>
            </w:pPr>
            <w:r w:rsidRPr="00A32027">
              <w:t>S</w:t>
            </w:r>
          </w:p>
        </w:tc>
        <w:tc>
          <w:tcPr>
            <w:tcW w:w="1114" w:type="dxa"/>
          </w:tcPr>
          <w:p w14:paraId="130F8581" w14:textId="77777777" w:rsidR="00F341F2" w:rsidRPr="00A32027" w:rsidRDefault="00F341F2" w:rsidP="00F341F2">
            <w:pPr>
              <w:pStyle w:val="S-O-P"/>
            </w:pPr>
            <w:r w:rsidRPr="00A32027">
              <w:t>S</w:t>
            </w:r>
          </w:p>
        </w:tc>
        <w:tc>
          <w:tcPr>
            <w:tcW w:w="1138" w:type="dxa"/>
          </w:tcPr>
          <w:p w14:paraId="55816D6B" w14:textId="77777777" w:rsidR="00F341F2" w:rsidRPr="00A32027" w:rsidRDefault="00F341F2" w:rsidP="00F341F2">
            <w:pPr>
              <w:pStyle w:val="S-O-P"/>
            </w:pPr>
            <w:r w:rsidRPr="00A32027">
              <w:t>S</w:t>
            </w:r>
          </w:p>
        </w:tc>
        <w:tc>
          <w:tcPr>
            <w:tcW w:w="1194" w:type="dxa"/>
          </w:tcPr>
          <w:p w14:paraId="614F8D9E" w14:textId="77777777" w:rsidR="00F341F2" w:rsidRPr="00A32027" w:rsidRDefault="00F341F2" w:rsidP="00F341F2">
            <w:pPr>
              <w:pStyle w:val="S-O-P"/>
            </w:pPr>
            <w:r w:rsidRPr="00A32027">
              <w:t>S</w:t>
            </w:r>
          </w:p>
        </w:tc>
        <w:tc>
          <w:tcPr>
            <w:tcW w:w="1078" w:type="dxa"/>
          </w:tcPr>
          <w:p w14:paraId="43F8C7E1" w14:textId="77777777" w:rsidR="00F341F2" w:rsidRPr="00A32027" w:rsidRDefault="00F341F2" w:rsidP="00F341F2">
            <w:pPr>
              <w:pStyle w:val="S-O-P"/>
            </w:pPr>
            <w:r w:rsidRPr="00A32027">
              <w:t>S</w:t>
            </w:r>
          </w:p>
        </w:tc>
      </w:tr>
      <w:tr w:rsidR="00F341F2" w:rsidRPr="00A32027" w14:paraId="7CEA921C" w14:textId="77777777" w:rsidTr="008B26A1">
        <w:tc>
          <w:tcPr>
            <w:tcW w:w="4474" w:type="dxa"/>
          </w:tcPr>
          <w:p w14:paraId="68A1B69D" w14:textId="77777777" w:rsidR="00F341F2" w:rsidRPr="00A32027" w:rsidRDefault="00F341F2" w:rsidP="00F341F2">
            <w:pPr>
              <w:pStyle w:val="FABodyCopy"/>
            </w:pPr>
            <w:r w:rsidRPr="00A32027">
              <w:t xml:space="preserve">Cargo Area </w:t>
            </w:r>
          </w:p>
        </w:tc>
        <w:tc>
          <w:tcPr>
            <w:tcW w:w="1082" w:type="dxa"/>
          </w:tcPr>
          <w:p w14:paraId="1EE7997A" w14:textId="77777777" w:rsidR="00F341F2" w:rsidRPr="00A32027" w:rsidRDefault="00F341F2" w:rsidP="00F341F2">
            <w:pPr>
              <w:pStyle w:val="S-O-P"/>
            </w:pPr>
          </w:p>
        </w:tc>
        <w:tc>
          <w:tcPr>
            <w:tcW w:w="1114" w:type="dxa"/>
          </w:tcPr>
          <w:p w14:paraId="35F79B23" w14:textId="77777777" w:rsidR="00F341F2" w:rsidRPr="00A32027" w:rsidRDefault="00F341F2" w:rsidP="00F341F2">
            <w:pPr>
              <w:pStyle w:val="S-O-P"/>
            </w:pPr>
          </w:p>
        </w:tc>
        <w:tc>
          <w:tcPr>
            <w:tcW w:w="1138" w:type="dxa"/>
          </w:tcPr>
          <w:p w14:paraId="770761EE" w14:textId="77777777" w:rsidR="00F341F2" w:rsidRPr="00A32027" w:rsidRDefault="00F341F2" w:rsidP="00F341F2">
            <w:pPr>
              <w:pStyle w:val="S-O-P"/>
            </w:pPr>
          </w:p>
        </w:tc>
        <w:tc>
          <w:tcPr>
            <w:tcW w:w="1194" w:type="dxa"/>
          </w:tcPr>
          <w:p w14:paraId="7144EDF4" w14:textId="77777777" w:rsidR="00F341F2" w:rsidRPr="00A32027" w:rsidRDefault="00F341F2" w:rsidP="00F341F2">
            <w:pPr>
              <w:pStyle w:val="S-O-P"/>
            </w:pPr>
          </w:p>
        </w:tc>
        <w:tc>
          <w:tcPr>
            <w:tcW w:w="1078" w:type="dxa"/>
          </w:tcPr>
          <w:p w14:paraId="7C69ABA3" w14:textId="77777777" w:rsidR="00F341F2" w:rsidRPr="00A32027" w:rsidRDefault="00F341F2" w:rsidP="00F341F2">
            <w:pPr>
              <w:pStyle w:val="S-O-P"/>
            </w:pPr>
          </w:p>
        </w:tc>
      </w:tr>
      <w:tr w:rsidR="00F341F2" w:rsidRPr="00A32027" w14:paraId="5F251066" w14:textId="77777777" w:rsidTr="008B26A1">
        <w:tc>
          <w:tcPr>
            <w:tcW w:w="4474" w:type="dxa"/>
          </w:tcPr>
          <w:p w14:paraId="4DF42CCA" w14:textId="77777777" w:rsidR="00F341F2" w:rsidRPr="00977138" w:rsidRDefault="00F341F2" w:rsidP="00977138">
            <w:pPr>
              <w:pStyle w:val="FABodyIndent1"/>
            </w:pPr>
            <w:r w:rsidRPr="00977138">
              <w:t>Tie-down loops (four total)</w:t>
            </w:r>
          </w:p>
        </w:tc>
        <w:tc>
          <w:tcPr>
            <w:tcW w:w="1082" w:type="dxa"/>
          </w:tcPr>
          <w:p w14:paraId="2B671B86" w14:textId="77777777" w:rsidR="00F341F2" w:rsidRPr="00A32027" w:rsidRDefault="00F341F2" w:rsidP="00F341F2">
            <w:pPr>
              <w:pStyle w:val="S-O-P"/>
            </w:pPr>
            <w:r w:rsidRPr="00A32027">
              <w:t>S</w:t>
            </w:r>
          </w:p>
        </w:tc>
        <w:tc>
          <w:tcPr>
            <w:tcW w:w="1114" w:type="dxa"/>
          </w:tcPr>
          <w:p w14:paraId="2D97AADD" w14:textId="77777777" w:rsidR="00F341F2" w:rsidRPr="00A32027" w:rsidRDefault="00F341F2" w:rsidP="00F341F2">
            <w:pPr>
              <w:pStyle w:val="S-O-P"/>
            </w:pPr>
            <w:r w:rsidRPr="00A32027">
              <w:t>S</w:t>
            </w:r>
          </w:p>
        </w:tc>
        <w:tc>
          <w:tcPr>
            <w:tcW w:w="1138" w:type="dxa"/>
          </w:tcPr>
          <w:p w14:paraId="2E82A931" w14:textId="77777777" w:rsidR="00F341F2" w:rsidRPr="00A32027" w:rsidRDefault="00F341F2" w:rsidP="00F341F2">
            <w:pPr>
              <w:pStyle w:val="S-O-P"/>
            </w:pPr>
            <w:r w:rsidRPr="00A32027">
              <w:t>S</w:t>
            </w:r>
          </w:p>
        </w:tc>
        <w:tc>
          <w:tcPr>
            <w:tcW w:w="1194" w:type="dxa"/>
          </w:tcPr>
          <w:p w14:paraId="65A18C86" w14:textId="77777777" w:rsidR="00F341F2" w:rsidRPr="00A32027" w:rsidRDefault="00F341F2" w:rsidP="00F341F2">
            <w:pPr>
              <w:pStyle w:val="S-O-P"/>
            </w:pPr>
            <w:r w:rsidRPr="00A32027">
              <w:t>S</w:t>
            </w:r>
          </w:p>
        </w:tc>
        <w:tc>
          <w:tcPr>
            <w:tcW w:w="1078" w:type="dxa"/>
          </w:tcPr>
          <w:p w14:paraId="0198D4B7" w14:textId="77777777" w:rsidR="00F341F2" w:rsidRPr="00A32027" w:rsidRDefault="00F341F2" w:rsidP="00F341F2">
            <w:pPr>
              <w:pStyle w:val="S-O-P"/>
            </w:pPr>
            <w:r w:rsidRPr="00A32027">
              <w:t>S</w:t>
            </w:r>
          </w:p>
        </w:tc>
      </w:tr>
      <w:tr w:rsidR="00F341F2" w:rsidRPr="00A32027" w14:paraId="01FDD527" w14:textId="77777777" w:rsidTr="008B26A1">
        <w:tc>
          <w:tcPr>
            <w:tcW w:w="4474" w:type="dxa"/>
          </w:tcPr>
          <w:p w14:paraId="2BF3016F" w14:textId="77777777" w:rsidR="00F341F2" w:rsidRPr="00977138" w:rsidRDefault="00F341F2" w:rsidP="00977138">
            <w:pPr>
              <w:pStyle w:val="FABodyIndent1"/>
            </w:pPr>
            <w:r w:rsidRPr="00977138">
              <w:t xml:space="preserve">Compartment lamp </w:t>
            </w:r>
          </w:p>
        </w:tc>
        <w:tc>
          <w:tcPr>
            <w:tcW w:w="1082" w:type="dxa"/>
          </w:tcPr>
          <w:p w14:paraId="248ABF3D" w14:textId="77777777" w:rsidR="00F341F2" w:rsidRPr="00A32027" w:rsidRDefault="00F341F2" w:rsidP="00F341F2">
            <w:pPr>
              <w:pStyle w:val="S-O-P"/>
            </w:pPr>
            <w:r w:rsidRPr="00A32027">
              <w:t>S</w:t>
            </w:r>
          </w:p>
        </w:tc>
        <w:tc>
          <w:tcPr>
            <w:tcW w:w="1114" w:type="dxa"/>
          </w:tcPr>
          <w:p w14:paraId="79D75EAC" w14:textId="77777777" w:rsidR="00F341F2" w:rsidRPr="00A32027" w:rsidRDefault="00F341F2" w:rsidP="00F341F2">
            <w:pPr>
              <w:pStyle w:val="S-O-P"/>
            </w:pPr>
            <w:r w:rsidRPr="00A32027">
              <w:t>S</w:t>
            </w:r>
          </w:p>
        </w:tc>
        <w:tc>
          <w:tcPr>
            <w:tcW w:w="1138" w:type="dxa"/>
          </w:tcPr>
          <w:p w14:paraId="5657F2AE" w14:textId="77777777" w:rsidR="00F341F2" w:rsidRPr="00A32027" w:rsidRDefault="00F341F2" w:rsidP="00F341F2">
            <w:pPr>
              <w:pStyle w:val="S-O-P"/>
            </w:pPr>
            <w:r w:rsidRPr="00A32027">
              <w:t>S</w:t>
            </w:r>
          </w:p>
        </w:tc>
        <w:tc>
          <w:tcPr>
            <w:tcW w:w="1194" w:type="dxa"/>
          </w:tcPr>
          <w:p w14:paraId="0705E358" w14:textId="77777777" w:rsidR="00F341F2" w:rsidRPr="00A32027" w:rsidRDefault="00F341F2" w:rsidP="00F341F2">
            <w:pPr>
              <w:pStyle w:val="S-O-P"/>
            </w:pPr>
            <w:r w:rsidRPr="00A32027">
              <w:t>S</w:t>
            </w:r>
          </w:p>
        </w:tc>
        <w:tc>
          <w:tcPr>
            <w:tcW w:w="1078" w:type="dxa"/>
          </w:tcPr>
          <w:p w14:paraId="07EF4A30" w14:textId="77777777" w:rsidR="00F341F2" w:rsidRPr="00A32027" w:rsidRDefault="00F341F2" w:rsidP="00F341F2">
            <w:pPr>
              <w:pStyle w:val="S-O-P"/>
            </w:pPr>
            <w:r w:rsidRPr="00A32027">
              <w:t>S</w:t>
            </w:r>
          </w:p>
        </w:tc>
      </w:tr>
      <w:tr w:rsidR="00F341F2" w:rsidRPr="00A32027" w14:paraId="252C45FE" w14:textId="77777777" w:rsidTr="008B26A1">
        <w:tc>
          <w:tcPr>
            <w:tcW w:w="4474" w:type="dxa"/>
          </w:tcPr>
          <w:p w14:paraId="01E6F81D" w14:textId="77777777" w:rsidR="00F341F2" w:rsidRPr="00977138" w:rsidRDefault="00F341F2" w:rsidP="00977138">
            <w:pPr>
              <w:pStyle w:val="FABodyIndent1"/>
            </w:pPr>
            <w:r w:rsidRPr="00977138">
              <w:t>Height-adjustable load floor — one, two or three position adjustment depending on spare tire/tire service kit availability</w:t>
            </w:r>
          </w:p>
        </w:tc>
        <w:tc>
          <w:tcPr>
            <w:tcW w:w="1082" w:type="dxa"/>
          </w:tcPr>
          <w:p w14:paraId="14C913D5" w14:textId="77777777" w:rsidR="00F341F2" w:rsidRPr="00A32027" w:rsidRDefault="00F341F2" w:rsidP="00F341F2">
            <w:pPr>
              <w:pStyle w:val="S-O-P"/>
            </w:pPr>
            <w:r w:rsidRPr="00A32027">
              <w:t>S</w:t>
            </w:r>
          </w:p>
        </w:tc>
        <w:tc>
          <w:tcPr>
            <w:tcW w:w="1114" w:type="dxa"/>
          </w:tcPr>
          <w:p w14:paraId="010A8BB3" w14:textId="77777777" w:rsidR="00F341F2" w:rsidRPr="00A32027" w:rsidRDefault="00F341F2" w:rsidP="00F341F2">
            <w:pPr>
              <w:pStyle w:val="S-O-P"/>
            </w:pPr>
            <w:r w:rsidRPr="00A32027">
              <w:t>S</w:t>
            </w:r>
          </w:p>
        </w:tc>
        <w:tc>
          <w:tcPr>
            <w:tcW w:w="1138" w:type="dxa"/>
          </w:tcPr>
          <w:p w14:paraId="0C9DFC29" w14:textId="77777777" w:rsidR="00F341F2" w:rsidRPr="00A32027" w:rsidRDefault="00F341F2" w:rsidP="00F341F2">
            <w:pPr>
              <w:pStyle w:val="S-O-P"/>
            </w:pPr>
            <w:r w:rsidRPr="00A32027">
              <w:t>S</w:t>
            </w:r>
          </w:p>
        </w:tc>
        <w:tc>
          <w:tcPr>
            <w:tcW w:w="1194" w:type="dxa"/>
          </w:tcPr>
          <w:p w14:paraId="23DF5FAC" w14:textId="77777777" w:rsidR="00F341F2" w:rsidRPr="00A32027" w:rsidRDefault="00F341F2" w:rsidP="00F341F2">
            <w:pPr>
              <w:pStyle w:val="S-O-P"/>
            </w:pPr>
            <w:r w:rsidRPr="00A32027">
              <w:t>S</w:t>
            </w:r>
          </w:p>
        </w:tc>
        <w:tc>
          <w:tcPr>
            <w:tcW w:w="1078" w:type="dxa"/>
          </w:tcPr>
          <w:p w14:paraId="4B660DCD" w14:textId="77777777" w:rsidR="00F341F2" w:rsidRPr="00A32027" w:rsidRDefault="00F341F2" w:rsidP="00F341F2">
            <w:pPr>
              <w:pStyle w:val="S-O-P"/>
            </w:pPr>
            <w:r w:rsidRPr="00A32027">
              <w:t>S</w:t>
            </w:r>
          </w:p>
        </w:tc>
      </w:tr>
      <w:tr w:rsidR="00F341F2" w:rsidRPr="00A32027" w14:paraId="3877156E" w14:textId="77777777" w:rsidTr="008B26A1">
        <w:tc>
          <w:tcPr>
            <w:tcW w:w="4474" w:type="dxa"/>
          </w:tcPr>
          <w:p w14:paraId="2E85F6EB" w14:textId="77777777" w:rsidR="00F341F2" w:rsidRPr="00977138" w:rsidRDefault="00F341F2" w:rsidP="00977138">
            <w:pPr>
              <w:pStyle w:val="FABodyIndent1"/>
            </w:pPr>
            <w:r w:rsidRPr="00977138">
              <w:lastRenderedPageBreak/>
              <w:t xml:space="preserve">Rear cargo underfloor tray </w:t>
            </w:r>
          </w:p>
        </w:tc>
        <w:tc>
          <w:tcPr>
            <w:tcW w:w="1082" w:type="dxa"/>
          </w:tcPr>
          <w:p w14:paraId="645E6073" w14:textId="77777777" w:rsidR="00F341F2" w:rsidRPr="00A32027" w:rsidRDefault="00F341F2" w:rsidP="00F341F2">
            <w:pPr>
              <w:pStyle w:val="S-O-P"/>
            </w:pPr>
            <w:r w:rsidRPr="00A32027">
              <w:t>S</w:t>
            </w:r>
          </w:p>
        </w:tc>
        <w:tc>
          <w:tcPr>
            <w:tcW w:w="1114" w:type="dxa"/>
          </w:tcPr>
          <w:p w14:paraId="13A6F5C5" w14:textId="77777777" w:rsidR="00F341F2" w:rsidRPr="00A32027" w:rsidRDefault="00F341F2" w:rsidP="00F341F2">
            <w:pPr>
              <w:pStyle w:val="S-O-P"/>
            </w:pPr>
            <w:r w:rsidRPr="00A32027">
              <w:t>S</w:t>
            </w:r>
          </w:p>
        </w:tc>
        <w:tc>
          <w:tcPr>
            <w:tcW w:w="1138" w:type="dxa"/>
          </w:tcPr>
          <w:p w14:paraId="072F3FD1" w14:textId="77777777" w:rsidR="00F341F2" w:rsidRPr="00A32027" w:rsidRDefault="00F341F2" w:rsidP="00F341F2">
            <w:pPr>
              <w:pStyle w:val="S-O-P"/>
            </w:pPr>
            <w:r w:rsidRPr="00A32027">
              <w:t>S</w:t>
            </w:r>
          </w:p>
        </w:tc>
        <w:tc>
          <w:tcPr>
            <w:tcW w:w="1194" w:type="dxa"/>
          </w:tcPr>
          <w:p w14:paraId="3AAFDFB6" w14:textId="77777777" w:rsidR="00F341F2" w:rsidRPr="00A32027" w:rsidRDefault="00F341F2" w:rsidP="00F341F2">
            <w:pPr>
              <w:pStyle w:val="S-O-P"/>
            </w:pPr>
            <w:r w:rsidRPr="00A32027">
              <w:t>S</w:t>
            </w:r>
          </w:p>
        </w:tc>
        <w:tc>
          <w:tcPr>
            <w:tcW w:w="1078" w:type="dxa"/>
          </w:tcPr>
          <w:p w14:paraId="08261818" w14:textId="77777777" w:rsidR="00F341F2" w:rsidRPr="00A32027" w:rsidRDefault="00F341F2" w:rsidP="00F341F2">
            <w:pPr>
              <w:pStyle w:val="S-O-P"/>
            </w:pPr>
            <w:r w:rsidRPr="00A32027">
              <w:t>S</w:t>
            </w:r>
          </w:p>
        </w:tc>
      </w:tr>
      <w:tr w:rsidR="00F341F2" w:rsidRPr="00A32027" w14:paraId="41144FD2" w14:textId="77777777" w:rsidTr="008B26A1">
        <w:tc>
          <w:tcPr>
            <w:tcW w:w="4474" w:type="dxa"/>
          </w:tcPr>
          <w:p w14:paraId="4B7DE617" w14:textId="77777777" w:rsidR="00F341F2" w:rsidRPr="00977138" w:rsidRDefault="00F341F2" w:rsidP="00977138">
            <w:pPr>
              <w:pStyle w:val="FABodyIndent1"/>
            </w:pPr>
            <w:r w:rsidRPr="00977138">
              <w:t>Reversible carpet/vinyl cargo mat (packaged with Convenience Group on Latitude and Trailhawk, Driver Assist Group on Latitude LUX and Elite Group on Limited)</w:t>
            </w:r>
          </w:p>
        </w:tc>
        <w:tc>
          <w:tcPr>
            <w:tcW w:w="1082" w:type="dxa"/>
          </w:tcPr>
          <w:p w14:paraId="37F0E4FC" w14:textId="77777777" w:rsidR="00F341F2" w:rsidRPr="00A32027" w:rsidRDefault="0002450D" w:rsidP="00F341F2">
            <w:pPr>
              <w:pStyle w:val="S-O-P"/>
            </w:pPr>
            <w:r>
              <w:t>NA</w:t>
            </w:r>
          </w:p>
        </w:tc>
        <w:tc>
          <w:tcPr>
            <w:tcW w:w="1114" w:type="dxa"/>
          </w:tcPr>
          <w:p w14:paraId="2F8D6F37" w14:textId="77777777" w:rsidR="00F341F2" w:rsidRPr="00A32027" w:rsidRDefault="00F341F2" w:rsidP="00F341F2">
            <w:pPr>
              <w:pStyle w:val="S-O-P"/>
            </w:pPr>
            <w:r w:rsidRPr="00A32027">
              <w:t>P</w:t>
            </w:r>
          </w:p>
        </w:tc>
        <w:tc>
          <w:tcPr>
            <w:tcW w:w="1138" w:type="dxa"/>
          </w:tcPr>
          <w:p w14:paraId="5FF05863" w14:textId="77777777" w:rsidR="00F341F2" w:rsidRPr="00A32027" w:rsidRDefault="00F341F2" w:rsidP="00F341F2">
            <w:pPr>
              <w:pStyle w:val="S-O-P"/>
            </w:pPr>
            <w:r w:rsidRPr="00A32027">
              <w:t>P</w:t>
            </w:r>
          </w:p>
        </w:tc>
        <w:tc>
          <w:tcPr>
            <w:tcW w:w="1194" w:type="dxa"/>
          </w:tcPr>
          <w:p w14:paraId="227BABC7" w14:textId="77777777" w:rsidR="00F341F2" w:rsidRPr="00A32027" w:rsidRDefault="00F341F2" w:rsidP="00F341F2">
            <w:pPr>
              <w:pStyle w:val="S-O-P"/>
            </w:pPr>
            <w:r w:rsidRPr="00A32027">
              <w:t>P</w:t>
            </w:r>
          </w:p>
        </w:tc>
        <w:tc>
          <w:tcPr>
            <w:tcW w:w="1078" w:type="dxa"/>
          </w:tcPr>
          <w:p w14:paraId="7D79B4A6" w14:textId="77777777" w:rsidR="00F341F2" w:rsidRPr="00A32027" w:rsidRDefault="00F341F2" w:rsidP="00F341F2">
            <w:pPr>
              <w:pStyle w:val="S-O-P"/>
            </w:pPr>
            <w:r w:rsidRPr="00A32027">
              <w:t>P</w:t>
            </w:r>
          </w:p>
        </w:tc>
      </w:tr>
      <w:tr w:rsidR="00F341F2" w:rsidRPr="00A32027" w14:paraId="412669C5" w14:textId="77777777" w:rsidTr="008B26A1">
        <w:tc>
          <w:tcPr>
            <w:tcW w:w="4474" w:type="dxa"/>
          </w:tcPr>
          <w:p w14:paraId="43470D85" w14:textId="77777777" w:rsidR="00F341F2" w:rsidRPr="00977138" w:rsidRDefault="00F341F2" w:rsidP="00977138">
            <w:pPr>
              <w:pStyle w:val="FABodyIndent1"/>
            </w:pPr>
            <w:r w:rsidRPr="00977138">
              <w:t xml:space="preserve">Cargo compartment carpet </w:t>
            </w:r>
          </w:p>
        </w:tc>
        <w:tc>
          <w:tcPr>
            <w:tcW w:w="1082" w:type="dxa"/>
          </w:tcPr>
          <w:p w14:paraId="17DE862E" w14:textId="77777777" w:rsidR="00F341F2" w:rsidRPr="00A32027" w:rsidRDefault="00F341F2" w:rsidP="00F341F2">
            <w:pPr>
              <w:pStyle w:val="S-O-P"/>
            </w:pPr>
            <w:r w:rsidRPr="00A32027">
              <w:t>S</w:t>
            </w:r>
          </w:p>
        </w:tc>
        <w:tc>
          <w:tcPr>
            <w:tcW w:w="1114" w:type="dxa"/>
          </w:tcPr>
          <w:p w14:paraId="4ECE448A" w14:textId="77777777" w:rsidR="00F341F2" w:rsidRPr="00A32027" w:rsidRDefault="00F341F2" w:rsidP="00F341F2">
            <w:pPr>
              <w:pStyle w:val="S-O-P"/>
            </w:pPr>
            <w:r w:rsidRPr="00A32027">
              <w:t>S</w:t>
            </w:r>
          </w:p>
        </w:tc>
        <w:tc>
          <w:tcPr>
            <w:tcW w:w="1138" w:type="dxa"/>
          </w:tcPr>
          <w:p w14:paraId="5A2833F4" w14:textId="77777777" w:rsidR="00F341F2" w:rsidRPr="00A32027" w:rsidRDefault="00F341F2" w:rsidP="00F341F2">
            <w:pPr>
              <w:pStyle w:val="S-O-P"/>
            </w:pPr>
            <w:r w:rsidRPr="00A32027">
              <w:t>S</w:t>
            </w:r>
          </w:p>
        </w:tc>
        <w:tc>
          <w:tcPr>
            <w:tcW w:w="1194" w:type="dxa"/>
          </w:tcPr>
          <w:p w14:paraId="535DFEF7" w14:textId="77777777" w:rsidR="00F341F2" w:rsidRPr="00A32027" w:rsidRDefault="00F341F2" w:rsidP="00F341F2">
            <w:pPr>
              <w:pStyle w:val="S-O-P"/>
            </w:pPr>
            <w:r w:rsidRPr="00A32027">
              <w:t>S</w:t>
            </w:r>
          </w:p>
        </w:tc>
        <w:tc>
          <w:tcPr>
            <w:tcW w:w="1078" w:type="dxa"/>
          </w:tcPr>
          <w:p w14:paraId="580B3613" w14:textId="77777777" w:rsidR="00F341F2" w:rsidRPr="00A32027" w:rsidRDefault="00F341F2" w:rsidP="00F341F2">
            <w:pPr>
              <w:pStyle w:val="S-O-P"/>
            </w:pPr>
            <w:r w:rsidRPr="00A32027">
              <w:t>S</w:t>
            </w:r>
          </w:p>
        </w:tc>
      </w:tr>
      <w:tr w:rsidR="00F341F2" w:rsidRPr="00A32027" w14:paraId="4713E2AD" w14:textId="77777777" w:rsidTr="008B26A1">
        <w:tc>
          <w:tcPr>
            <w:tcW w:w="4474" w:type="dxa"/>
          </w:tcPr>
          <w:p w14:paraId="79B46F7F" w14:textId="77777777" w:rsidR="00F341F2" w:rsidRPr="00A32027" w:rsidRDefault="00F341F2" w:rsidP="00F341F2">
            <w:pPr>
              <w:pStyle w:val="FABodyCopy"/>
            </w:pPr>
            <w:r w:rsidRPr="00A32027">
              <w:t xml:space="preserve">Console </w:t>
            </w:r>
          </w:p>
        </w:tc>
        <w:tc>
          <w:tcPr>
            <w:tcW w:w="1082" w:type="dxa"/>
          </w:tcPr>
          <w:p w14:paraId="1A265F8A" w14:textId="77777777" w:rsidR="00F341F2" w:rsidRPr="00A32027" w:rsidRDefault="00F341F2" w:rsidP="00F341F2">
            <w:pPr>
              <w:pStyle w:val="S-O-P"/>
            </w:pPr>
          </w:p>
        </w:tc>
        <w:tc>
          <w:tcPr>
            <w:tcW w:w="1114" w:type="dxa"/>
          </w:tcPr>
          <w:p w14:paraId="4D2BE31C" w14:textId="77777777" w:rsidR="00F341F2" w:rsidRPr="00A32027" w:rsidRDefault="00F341F2" w:rsidP="00F341F2">
            <w:pPr>
              <w:pStyle w:val="S-O-P"/>
            </w:pPr>
          </w:p>
        </w:tc>
        <w:tc>
          <w:tcPr>
            <w:tcW w:w="1138" w:type="dxa"/>
          </w:tcPr>
          <w:p w14:paraId="27B488EF" w14:textId="77777777" w:rsidR="00F341F2" w:rsidRPr="00A32027" w:rsidRDefault="00F341F2" w:rsidP="00F341F2">
            <w:pPr>
              <w:pStyle w:val="S-O-P"/>
            </w:pPr>
          </w:p>
        </w:tc>
        <w:tc>
          <w:tcPr>
            <w:tcW w:w="1194" w:type="dxa"/>
          </w:tcPr>
          <w:p w14:paraId="53F5F18B" w14:textId="77777777" w:rsidR="00F341F2" w:rsidRPr="00A32027" w:rsidRDefault="00F341F2" w:rsidP="00F341F2">
            <w:pPr>
              <w:pStyle w:val="S-O-P"/>
            </w:pPr>
          </w:p>
        </w:tc>
        <w:tc>
          <w:tcPr>
            <w:tcW w:w="1078" w:type="dxa"/>
          </w:tcPr>
          <w:p w14:paraId="1D404E98" w14:textId="77777777" w:rsidR="00F341F2" w:rsidRPr="00A32027" w:rsidRDefault="00F341F2" w:rsidP="00F341F2">
            <w:pPr>
              <w:pStyle w:val="S-O-P"/>
            </w:pPr>
          </w:p>
        </w:tc>
      </w:tr>
      <w:tr w:rsidR="00F341F2" w:rsidRPr="00A32027" w14:paraId="05AF174C" w14:textId="77777777" w:rsidTr="008B26A1">
        <w:tc>
          <w:tcPr>
            <w:tcW w:w="4474" w:type="dxa"/>
          </w:tcPr>
          <w:p w14:paraId="60EBEF4C" w14:textId="77777777" w:rsidR="00F341F2" w:rsidRPr="00977138" w:rsidRDefault="00F341F2" w:rsidP="00977138">
            <w:pPr>
              <w:pStyle w:val="FABodyIndent1"/>
            </w:pPr>
            <w:r w:rsidRPr="00977138">
              <w:t>Full-length front floor console with sliding armrest in soft vinyl</w:t>
            </w:r>
          </w:p>
        </w:tc>
        <w:tc>
          <w:tcPr>
            <w:tcW w:w="1082" w:type="dxa"/>
          </w:tcPr>
          <w:p w14:paraId="56481864" w14:textId="77777777" w:rsidR="00F341F2" w:rsidRPr="00A32027" w:rsidRDefault="00F341F2" w:rsidP="00F341F2">
            <w:pPr>
              <w:pStyle w:val="S-O-P"/>
            </w:pPr>
            <w:r w:rsidRPr="00A32027">
              <w:t>S</w:t>
            </w:r>
          </w:p>
        </w:tc>
        <w:tc>
          <w:tcPr>
            <w:tcW w:w="1114" w:type="dxa"/>
          </w:tcPr>
          <w:p w14:paraId="26DC8FBE" w14:textId="77777777" w:rsidR="00F341F2" w:rsidRPr="00A32027" w:rsidRDefault="00F341F2" w:rsidP="00F341F2">
            <w:pPr>
              <w:pStyle w:val="S-O-P"/>
            </w:pPr>
            <w:r w:rsidRPr="00A32027">
              <w:t>S</w:t>
            </w:r>
          </w:p>
        </w:tc>
        <w:tc>
          <w:tcPr>
            <w:tcW w:w="1138" w:type="dxa"/>
          </w:tcPr>
          <w:p w14:paraId="76833693" w14:textId="77777777" w:rsidR="00F341F2" w:rsidRPr="00A32027" w:rsidRDefault="00F341F2" w:rsidP="00F341F2">
            <w:pPr>
              <w:pStyle w:val="S-O-P"/>
            </w:pPr>
            <w:r w:rsidRPr="00A32027">
              <w:t>S</w:t>
            </w:r>
          </w:p>
        </w:tc>
        <w:tc>
          <w:tcPr>
            <w:tcW w:w="1194" w:type="dxa"/>
          </w:tcPr>
          <w:p w14:paraId="22D19B57" w14:textId="77777777" w:rsidR="00F341F2" w:rsidRPr="00A32027" w:rsidRDefault="00F341F2" w:rsidP="00F341F2">
            <w:pPr>
              <w:pStyle w:val="S-O-P"/>
            </w:pPr>
            <w:r w:rsidRPr="00A32027">
              <w:t>S</w:t>
            </w:r>
          </w:p>
        </w:tc>
        <w:tc>
          <w:tcPr>
            <w:tcW w:w="1078" w:type="dxa"/>
          </w:tcPr>
          <w:p w14:paraId="5E412ED9" w14:textId="77777777" w:rsidR="00F341F2" w:rsidRPr="00A32027" w:rsidRDefault="00F341F2" w:rsidP="00F341F2">
            <w:pPr>
              <w:pStyle w:val="S-O-P"/>
            </w:pPr>
            <w:r w:rsidRPr="00A32027">
              <w:t>S</w:t>
            </w:r>
          </w:p>
        </w:tc>
      </w:tr>
      <w:tr w:rsidR="00F341F2" w:rsidRPr="00A32027" w14:paraId="7DD297D2" w14:textId="77777777" w:rsidTr="008B26A1">
        <w:tc>
          <w:tcPr>
            <w:tcW w:w="4474" w:type="dxa"/>
          </w:tcPr>
          <w:p w14:paraId="291D77A2" w14:textId="77777777" w:rsidR="00F341F2" w:rsidRPr="00977138" w:rsidRDefault="00F341F2" w:rsidP="00977138">
            <w:pPr>
              <w:pStyle w:val="FABodyIndent1"/>
            </w:pPr>
            <w:r w:rsidRPr="00977138">
              <w:t>Air vents on rear of center console with heated seat controls (if equipped)</w:t>
            </w:r>
          </w:p>
        </w:tc>
        <w:tc>
          <w:tcPr>
            <w:tcW w:w="1082" w:type="dxa"/>
          </w:tcPr>
          <w:p w14:paraId="6A833E17" w14:textId="77777777" w:rsidR="00F341F2" w:rsidRPr="00A32027" w:rsidRDefault="00F341F2" w:rsidP="00F341F2">
            <w:pPr>
              <w:pStyle w:val="S-O-P"/>
            </w:pPr>
            <w:r w:rsidRPr="00A32027">
              <w:t>S</w:t>
            </w:r>
          </w:p>
        </w:tc>
        <w:tc>
          <w:tcPr>
            <w:tcW w:w="1114" w:type="dxa"/>
          </w:tcPr>
          <w:p w14:paraId="47F1FA0E" w14:textId="77777777" w:rsidR="00F341F2" w:rsidRPr="00A32027" w:rsidRDefault="00F341F2" w:rsidP="00F341F2">
            <w:pPr>
              <w:pStyle w:val="S-O-P"/>
            </w:pPr>
            <w:r w:rsidRPr="00A32027">
              <w:t>S</w:t>
            </w:r>
          </w:p>
        </w:tc>
        <w:tc>
          <w:tcPr>
            <w:tcW w:w="1138" w:type="dxa"/>
          </w:tcPr>
          <w:p w14:paraId="2912D509" w14:textId="77777777" w:rsidR="00F341F2" w:rsidRPr="00A32027" w:rsidRDefault="00F341F2" w:rsidP="00F341F2">
            <w:pPr>
              <w:pStyle w:val="S-O-P"/>
            </w:pPr>
            <w:r w:rsidRPr="00A32027">
              <w:t>S</w:t>
            </w:r>
          </w:p>
        </w:tc>
        <w:tc>
          <w:tcPr>
            <w:tcW w:w="1194" w:type="dxa"/>
          </w:tcPr>
          <w:p w14:paraId="52838DF7" w14:textId="77777777" w:rsidR="00F341F2" w:rsidRPr="00A32027" w:rsidRDefault="00F341F2" w:rsidP="00F341F2">
            <w:pPr>
              <w:pStyle w:val="S-O-P"/>
            </w:pPr>
            <w:r w:rsidRPr="00A32027">
              <w:t>S</w:t>
            </w:r>
          </w:p>
        </w:tc>
        <w:tc>
          <w:tcPr>
            <w:tcW w:w="1078" w:type="dxa"/>
          </w:tcPr>
          <w:p w14:paraId="1BEA1273" w14:textId="77777777" w:rsidR="00F341F2" w:rsidRPr="00A32027" w:rsidRDefault="00F341F2" w:rsidP="00F341F2">
            <w:pPr>
              <w:pStyle w:val="S-O-P"/>
            </w:pPr>
            <w:r w:rsidRPr="00A32027">
              <w:t>S</w:t>
            </w:r>
          </w:p>
        </w:tc>
      </w:tr>
      <w:tr w:rsidR="00F341F2" w:rsidRPr="00A32027" w14:paraId="7DFD2212" w14:textId="77777777" w:rsidTr="008B26A1">
        <w:tc>
          <w:tcPr>
            <w:tcW w:w="4474" w:type="dxa"/>
          </w:tcPr>
          <w:p w14:paraId="13174F86" w14:textId="77777777" w:rsidR="00F341F2" w:rsidRPr="00A32027" w:rsidRDefault="00F341F2" w:rsidP="00F341F2">
            <w:pPr>
              <w:pStyle w:val="FABodyCopy"/>
            </w:pPr>
            <w:r w:rsidRPr="00A32027">
              <w:t xml:space="preserve">Cup Holders </w:t>
            </w:r>
          </w:p>
        </w:tc>
        <w:tc>
          <w:tcPr>
            <w:tcW w:w="1082" w:type="dxa"/>
          </w:tcPr>
          <w:p w14:paraId="00528174" w14:textId="77777777" w:rsidR="00F341F2" w:rsidRPr="00A32027" w:rsidRDefault="00F341F2" w:rsidP="00F341F2">
            <w:pPr>
              <w:pStyle w:val="S-O-P"/>
            </w:pPr>
          </w:p>
        </w:tc>
        <w:tc>
          <w:tcPr>
            <w:tcW w:w="1114" w:type="dxa"/>
          </w:tcPr>
          <w:p w14:paraId="783CF456" w14:textId="77777777" w:rsidR="00F341F2" w:rsidRPr="00A32027" w:rsidRDefault="00F341F2" w:rsidP="00F341F2">
            <w:pPr>
              <w:pStyle w:val="S-O-P"/>
            </w:pPr>
          </w:p>
        </w:tc>
        <w:tc>
          <w:tcPr>
            <w:tcW w:w="1138" w:type="dxa"/>
          </w:tcPr>
          <w:p w14:paraId="55768619" w14:textId="77777777" w:rsidR="00F341F2" w:rsidRPr="00A32027" w:rsidRDefault="00F341F2" w:rsidP="00F341F2">
            <w:pPr>
              <w:pStyle w:val="S-O-P"/>
            </w:pPr>
          </w:p>
        </w:tc>
        <w:tc>
          <w:tcPr>
            <w:tcW w:w="1194" w:type="dxa"/>
          </w:tcPr>
          <w:p w14:paraId="3F0342E0" w14:textId="77777777" w:rsidR="00F341F2" w:rsidRPr="00A32027" w:rsidRDefault="00F341F2" w:rsidP="00F341F2">
            <w:pPr>
              <w:pStyle w:val="S-O-P"/>
            </w:pPr>
          </w:p>
        </w:tc>
        <w:tc>
          <w:tcPr>
            <w:tcW w:w="1078" w:type="dxa"/>
          </w:tcPr>
          <w:p w14:paraId="7B296463" w14:textId="77777777" w:rsidR="00F341F2" w:rsidRPr="00A32027" w:rsidRDefault="00F341F2" w:rsidP="00F341F2">
            <w:pPr>
              <w:pStyle w:val="S-O-P"/>
            </w:pPr>
          </w:p>
        </w:tc>
      </w:tr>
      <w:tr w:rsidR="00F341F2" w:rsidRPr="00A32027" w14:paraId="6B031EF1" w14:textId="77777777" w:rsidTr="008B26A1">
        <w:tc>
          <w:tcPr>
            <w:tcW w:w="4474" w:type="dxa"/>
          </w:tcPr>
          <w:p w14:paraId="73111355" w14:textId="77777777" w:rsidR="00F341F2" w:rsidRPr="00977138" w:rsidRDefault="00F341F2" w:rsidP="00977138">
            <w:pPr>
              <w:pStyle w:val="FABodyIndent1"/>
            </w:pPr>
            <w:r w:rsidRPr="00977138">
              <w:t>Included with full-length front floor console</w:t>
            </w:r>
          </w:p>
        </w:tc>
        <w:tc>
          <w:tcPr>
            <w:tcW w:w="1082" w:type="dxa"/>
          </w:tcPr>
          <w:p w14:paraId="711F9B63" w14:textId="77777777" w:rsidR="00F341F2" w:rsidRPr="00A32027" w:rsidRDefault="00F341F2" w:rsidP="00F341F2">
            <w:pPr>
              <w:pStyle w:val="S-O-P"/>
            </w:pPr>
            <w:r w:rsidRPr="00A32027">
              <w:t>S</w:t>
            </w:r>
          </w:p>
        </w:tc>
        <w:tc>
          <w:tcPr>
            <w:tcW w:w="1114" w:type="dxa"/>
          </w:tcPr>
          <w:p w14:paraId="64991A60" w14:textId="77777777" w:rsidR="00F341F2" w:rsidRPr="00A32027" w:rsidRDefault="00F341F2" w:rsidP="00F341F2">
            <w:pPr>
              <w:pStyle w:val="S-O-P"/>
            </w:pPr>
            <w:r w:rsidRPr="00A32027">
              <w:t>S</w:t>
            </w:r>
          </w:p>
        </w:tc>
        <w:tc>
          <w:tcPr>
            <w:tcW w:w="1138" w:type="dxa"/>
          </w:tcPr>
          <w:p w14:paraId="6095C6FD" w14:textId="77777777" w:rsidR="00F341F2" w:rsidRPr="00A32027" w:rsidRDefault="00F341F2" w:rsidP="00F341F2">
            <w:pPr>
              <w:pStyle w:val="S-O-P"/>
            </w:pPr>
            <w:r w:rsidRPr="00A32027">
              <w:t>S</w:t>
            </w:r>
          </w:p>
        </w:tc>
        <w:tc>
          <w:tcPr>
            <w:tcW w:w="1194" w:type="dxa"/>
          </w:tcPr>
          <w:p w14:paraId="6CFFCA40" w14:textId="77777777" w:rsidR="00F341F2" w:rsidRPr="00A32027" w:rsidRDefault="00F341F2" w:rsidP="00F341F2">
            <w:pPr>
              <w:pStyle w:val="S-O-P"/>
            </w:pPr>
            <w:r w:rsidRPr="00A32027">
              <w:t>S</w:t>
            </w:r>
          </w:p>
        </w:tc>
        <w:tc>
          <w:tcPr>
            <w:tcW w:w="1078" w:type="dxa"/>
          </w:tcPr>
          <w:p w14:paraId="2BFEDA22" w14:textId="77777777" w:rsidR="00F341F2" w:rsidRPr="00A32027" w:rsidRDefault="00F341F2" w:rsidP="00F341F2">
            <w:pPr>
              <w:pStyle w:val="S-O-P"/>
            </w:pPr>
            <w:r w:rsidRPr="00A32027">
              <w:t>S</w:t>
            </w:r>
          </w:p>
        </w:tc>
      </w:tr>
      <w:tr w:rsidR="00F341F2" w:rsidRPr="00A32027" w14:paraId="0E812362" w14:textId="77777777" w:rsidTr="008B26A1">
        <w:tc>
          <w:tcPr>
            <w:tcW w:w="4474" w:type="dxa"/>
          </w:tcPr>
          <w:p w14:paraId="71C70686" w14:textId="77777777" w:rsidR="00F341F2" w:rsidRPr="00977138" w:rsidRDefault="00F341F2" w:rsidP="00977138">
            <w:pPr>
              <w:pStyle w:val="FABodyIndent1"/>
            </w:pPr>
            <w:r w:rsidRPr="00977138">
              <w:t xml:space="preserve">Rear seat armrest — included with 60/40 split-folding rear seats </w:t>
            </w:r>
          </w:p>
        </w:tc>
        <w:tc>
          <w:tcPr>
            <w:tcW w:w="1082" w:type="dxa"/>
          </w:tcPr>
          <w:p w14:paraId="7B522FFF" w14:textId="77777777" w:rsidR="00F341F2" w:rsidRPr="00A32027" w:rsidRDefault="00F341F2" w:rsidP="00F341F2">
            <w:pPr>
              <w:pStyle w:val="S-O-P"/>
            </w:pPr>
            <w:r w:rsidRPr="00A32027">
              <w:t>S</w:t>
            </w:r>
          </w:p>
        </w:tc>
        <w:tc>
          <w:tcPr>
            <w:tcW w:w="1114" w:type="dxa"/>
          </w:tcPr>
          <w:p w14:paraId="1B084A71" w14:textId="77777777" w:rsidR="00F341F2" w:rsidRPr="00A32027" w:rsidRDefault="00F341F2" w:rsidP="00F341F2">
            <w:pPr>
              <w:pStyle w:val="S-O-P"/>
            </w:pPr>
            <w:r w:rsidRPr="00A32027">
              <w:t>S</w:t>
            </w:r>
          </w:p>
        </w:tc>
        <w:tc>
          <w:tcPr>
            <w:tcW w:w="1138" w:type="dxa"/>
          </w:tcPr>
          <w:p w14:paraId="281C8DD2" w14:textId="77777777" w:rsidR="00F341F2" w:rsidRPr="00A32027" w:rsidRDefault="00F341F2" w:rsidP="00F341F2">
            <w:pPr>
              <w:pStyle w:val="S-O-P"/>
            </w:pPr>
            <w:r w:rsidRPr="00A32027">
              <w:t>S</w:t>
            </w:r>
          </w:p>
        </w:tc>
        <w:tc>
          <w:tcPr>
            <w:tcW w:w="1194" w:type="dxa"/>
          </w:tcPr>
          <w:p w14:paraId="6A7970AD" w14:textId="77777777" w:rsidR="00F341F2" w:rsidRPr="00A32027" w:rsidRDefault="00F341F2" w:rsidP="00F341F2">
            <w:pPr>
              <w:pStyle w:val="S-O-P"/>
            </w:pPr>
            <w:r w:rsidRPr="00A32027">
              <w:t>S</w:t>
            </w:r>
          </w:p>
        </w:tc>
        <w:tc>
          <w:tcPr>
            <w:tcW w:w="1078" w:type="dxa"/>
          </w:tcPr>
          <w:p w14:paraId="4FE49050" w14:textId="77777777" w:rsidR="00F341F2" w:rsidRPr="00A32027" w:rsidRDefault="00F341F2" w:rsidP="00F341F2">
            <w:pPr>
              <w:pStyle w:val="S-O-P"/>
            </w:pPr>
            <w:r w:rsidRPr="00A32027">
              <w:t>S</w:t>
            </w:r>
          </w:p>
        </w:tc>
      </w:tr>
      <w:tr w:rsidR="00F341F2" w:rsidRPr="00A32027" w14:paraId="1028E81F" w14:textId="77777777" w:rsidTr="008B26A1">
        <w:tc>
          <w:tcPr>
            <w:tcW w:w="4474" w:type="dxa"/>
          </w:tcPr>
          <w:p w14:paraId="0B3723AC" w14:textId="77777777" w:rsidR="00F341F2" w:rsidRPr="00A32027" w:rsidRDefault="00F341F2" w:rsidP="00F341F2">
            <w:pPr>
              <w:pStyle w:val="FABodyCopy"/>
            </w:pPr>
            <w:r w:rsidRPr="00A32027">
              <w:t xml:space="preserve">Driver Information Display </w:t>
            </w:r>
          </w:p>
        </w:tc>
        <w:tc>
          <w:tcPr>
            <w:tcW w:w="1082" w:type="dxa"/>
          </w:tcPr>
          <w:p w14:paraId="5D603262" w14:textId="77777777" w:rsidR="00F341F2" w:rsidRPr="00A32027" w:rsidRDefault="00F341F2" w:rsidP="00F341F2">
            <w:pPr>
              <w:pStyle w:val="S-O-P"/>
            </w:pPr>
          </w:p>
        </w:tc>
        <w:tc>
          <w:tcPr>
            <w:tcW w:w="1114" w:type="dxa"/>
          </w:tcPr>
          <w:p w14:paraId="4E79BC95" w14:textId="77777777" w:rsidR="00F341F2" w:rsidRPr="00A32027" w:rsidRDefault="00F341F2" w:rsidP="00F341F2">
            <w:pPr>
              <w:pStyle w:val="S-O-P"/>
            </w:pPr>
          </w:p>
        </w:tc>
        <w:tc>
          <w:tcPr>
            <w:tcW w:w="1138" w:type="dxa"/>
          </w:tcPr>
          <w:p w14:paraId="2F4477F2" w14:textId="77777777" w:rsidR="00F341F2" w:rsidRPr="00A32027" w:rsidRDefault="00F341F2" w:rsidP="00F341F2">
            <w:pPr>
              <w:pStyle w:val="S-O-P"/>
            </w:pPr>
          </w:p>
        </w:tc>
        <w:tc>
          <w:tcPr>
            <w:tcW w:w="1194" w:type="dxa"/>
          </w:tcPr>
          <w:p w14:paraId="70BA5441" w14:textId="77777777" w:rsidR="00F341F2" w:rsidRPr="00A32027" w:rsidRDefault="00F341F2" w:rsidP="00F341F2">
            <w:pPr>
              <w:pStyle w:val="S-O-P"/>
            </w:pPr>
          </w:p>
        </w:tc>
        <w:tc>
          <w:tcPr>
            <w:tcW w:w="1078" w:type="dxa"/>
          </w:tcPr>
          <w:p w14:paraId="373F3D8C" w14:textId="77777777" w:rsidR="00F341F2" w:rsidRPr="00A32027" w:rsidRDefault="00F341F2" w:rsidP="00F341F2">
            <w:pPr>
              <w:pStyle w:val="S-O-P"/>
              <w:rPr>
                <w:highlight w:val="yellow"/>
              </w:rPr>
            </w:pPr>
          </w:p>
        </w:tc>
      </w:tr>
      <w:tr w:rsidR="009D019D" w:rsidRPr="00A32027" w14:paraId="2B16CD4A" w14:textId="77777777" w:rsidTr="008B26A1">
        <w:tc>
          <w:tcPr>
            <w:tcW w:w="4474" w:type="dxa"/>
          </w:tcPr>
          <w:p w14:paraId="0C5DB2F3" w14:textId="77777777" w:rsidR="009D019D" w:rsidRPr="00A32027" w:rsidRDefault="009D019D" w:rsidP="00977138">
            <w:pPr>
              <w:pStyle w:val="FABodyIndent1"/>
            </w:pPr>
            <w:r w:rsidRPr="00A32027">
              <w:t>3.5-in. thin-film transistor (TFT) digital cluster display</w:t>
            </w:r>
          </w:p>
        </w:tc>
        <w:tc>
          <w:tcPr>
            <w:tcW w:w="1082" w:type="dxa"/>
          </w:tcPr>
          <w:p w14:paraId="01A6C4E9" w14:textId="77777777" w:rsidR="009D019D" w:rsidRPr="00A32027" w:rsidRDefault="009D019D" w:rsidP="009D019D">
            <w:pPr>
              <w:pStyle w:val="S-O-P"/>
            </w:pPr>
            <w:r w:rsidRPr="00A32027">
              <w:t>S</w:t>
            </w:r>
          </w:p>
        </w:tc>
        <w:tc>
          <w:tcPr>
            <w:tcW w:w="1114" w:type="dxa"/>
          </w:tcPr>
          <w:p w14:paraId="75DCCDB2" w14:textId="77777777" w:rsidR="009D019D" w:rsidRPr="00A32027" w:rsidRDefault="009D019D" w:rsidP="009D019D">
            <w:pPr>
              <w:pStyle w:val="S-O-P"/>
            </w:pPr>
            <w:r w:rsidRPr="00A32027">
              <w:t>S</w:t>
            </w:r>
          </w:p>
        </w:tc>
        <w:tc>
          <w:tcPr>
            <w:tcW w:w="1138" w:type="dxa"/>
          </w:tcPr>
          <w:p w14:paraId="32CC2891" w14:textId="77777777" w:rsidR="009D019D" w:rsidRPr="00A32027" w:rsidRDefault="009D019D" w:rsidP="009D019D">
            <w:pPr>
              <w:pStyle w:val="S-O-P"/>
            </w:pPr>
            <w:r>
              <w:t>NA</w:t>
            </w:r>
          </w:p>
        </w:tc>
        <w:tc>
          <w:tcPr>
            <w:tcW w:w="1194" w:type="dxa"/>
          </w:tcPr>
          <w:p w14:paraId="5D3D0E47" w14:textId="77777777" w:rsidR="009D019D" w:rsidRPr="00A32027" w:rsidRDefault="009D019D" w:rsidP="009D019D">
            <w:pPr>
              <w:pStyle w:val="S-O-P"/>
            </w:pPr>
            <w:r>
              <w:t>NA</w:t>
            </w:r>
          </w:p>
        </w:tc>
        <w:tc>
          <w:tcPr>
            <w:tcW w:w="1078" w:type="dxa"/>
          </w:tcPr>
          <w:p w14:paraId="0A599E33" w14:textId="77777777" w:rsidR="009D019D" w:rsidRPr="00A32027" w:rsidRDefault="009D019D" w:rsidP="009D019D">
            <w:pPr>
              <w:pStyle w:val="S-O-P"/>
              <w:rPr>
                <w:highlight w:val="yellow"/>
              </w:rPr>
            </w:pPr>
            <w:r>
              <w:t>NA</w:t>
            </w:r>
          </w:p>
        </w:tc>
      </w:tr>
      <w:tr w:rsidR="00F341F2" w:rsidRPr="00A32027" w14:paraId="616DDECD" w14:textId="77777777" w:rsidTr="008B26A1">
        <w:tc>
          <w:tcPr>
            <w:tcW w:w="4474" w:type="dxa"/>
          </w:tcPr>
          <w:p w14:paraId="24CE63A8" w14:textId="77777777" w:rsidR="00F341F2" w:rsidRPr="00A32027" w:rsidRDefault="00F341F2" w:rsidP="00977138">
            <w:pPr>
              <w:pStyle w:val="FABodyIndent1"/>
              <w:rPr>
                <w:highlight w:val="yellow"/>
              </w:rPr>
            </w:pPr>
            <w:r w:rsidRPr="00A32027">
              <w:t>7-in. full-color TFT digital cluster display (packaged with Convenience Group)</w:t>
            </w:r>
          </w:p>
        </w:tc>
        <w:tc>
          <w:tcPr>
            <w:tcW w:w="1082" w:type="dxa"/>
          </w:tcPr>
          <w:p w14:paraId="1CD1DA5B" w14:textId="77777777" w:rsidR="00F341F2" w:rsidRPr="00A32027" w:rsidRDefault="009D019D" w:rsidP="00F341F2">
            <w:pPr>
              <w:pStyle w:val="S-O-P"/>
              <w:rPr>
                <w:highlight w:val="yellow"/>
              </w:rPr>
            </w:pPr>
            <w:r>
              <w:t>NA</w:t>
            </w:r>
          </w:p>
        </w:tc>
        <w:tc>
          <w:tcPr>
            <w:tcW w:w="1114" w:type="dxa"/>
          </w:tcPr>
          <w:p w14:paraId="39B2A2FC" w14:textId="77777777" w:rsidR="00F341F2" w:rsidRPr="00A32027" w:rsidRDefault="00F341F2" w:rsidP="00F341F2">
            <w:pPr>
              <w:pStyle w:val="S-O-P"/>
              <w:rPr>
                <w:highlight w:val="yellow"/>
              </w:rPr>
            </w:pPr>
            <w:r w:rsidRPr="00A32027">
              <w:t>P</w:t>
            </w:r>
          </w:p>
        </w:tc>
        <w:tc>
          <w:tcPr>
            <w:tcW w:w="1138" w:type="dxa"/>
          </w:tcPr>
          <w:p w14:paraId="152373CB" w14:textId="77777777" w:rsidR="00F341F2" w:rsidRPr="00A32027" w:rsidRDefault="00F341F2" w:rsidP="00F341F2">
            <w:pPr>
              <w:pStyle w:val="S-O-P"/>
            </w:pPr>
            <w:r w:rsidRPr="00A32027">
              <w:t>S</w:t>
            </w:r>
          </w:p>
        </w:tc>
        <w:tc>
          <w:tcPr>
            <w:tcW w:w="1194" w:type="dxa"/>
          </w:tcPr>
          <w:p w14:paraId="0C1DE8D9" w14:textId="77777777" w:rsidR="00F341F2" w:rsidRPr="00A32027" w:rsidRDefault="00F341F2" w:rsidP="00F341F2">
            <w:pPr>
              <w:pStyle w:val="S-O-P"/>
            </w:pPr>
            <w:r w:rsidRPr="00A32027">
              <w:t>S</w:t>
            </w:r>
          </w:p>
        </w:tc>
        <w:tc>
          <w:tcPr>
            <w:tcW w:w="1078" w:type="dxa"/>
          </w:tcPr>
          <w:p w14:paraId="727A85DA" w14:textId="77777777" w:rsidR="00F341F2" w:rsidRPr="00A32027" w:rsidRDefault="00F341F2" w:rsidP="00F341F2">
            <w:pPr>
              <w:pStyle w:val="S-O-P"/>
            </w:pPr>
            <w:r w:rsidRPr="00A32027">
              <w:t>S</w:t>
            </w:r>
          </w:p>
        </w:tc>
      </w:tr>
      <w:tr w:rsidR="009D019D" w:rsidRPr="00A32027" w14:paraId="00A996A7" w14:textId="77777777" w:rsidTr="008B26A1">
        <w:tc>
          <w:tcPr>
            <w:tcW w:w="4474" w:type="dxa"/>
          </w:tcPr>
          <w:p w14:paraId="4F0939CF" w14:textId="77777777" w:rsidR="009D019D" w:rsidRPr="00A32027" w:rsidRDefault="009D019D" w:rsidP="00977138">
            <w:pPr>
              <w:pStyle w:val="FABodyIndent1"/>
            </w:pPr>
            <w:r w:rsidRPr="00A32027">
              <w:t>10.25-in. frameless TFT digital cluster display (packaged with the Elite Group on Trailhawk and Limited; standard with the High Altitude Package)</w:t>
            </w:r>
          </w:p>
        </w:tc>
        <w:tc>
          <w:tcPr>
            <w:tcW w:w="1082" w:type="dxa"/>
          </w:tcPr>
          <w:p w14:paraId="2FFBA426" w14:textId="77777777" w:rsidR="009D019D" w:rsidRPr="00A32027" w:rsidRDefault="009D019D" w:rsidP="009D019D">
            <w:pPr>
              <w:pStyle w:val="S-O-P"/>
            </w:pPr>
            <w:r>
              <w:t>NA</w:t>
            </w:r>
          </w:p>
        </w:tc>
        <w:tc>
          <w:tcPr>
            <w:tcW w:w="1114" w:type="dxa"/>
          </w:tcPr>
          <w:p w14:paraId="63D5197F" w14:textId="77777777" w:rsidR="009D019D" w:rsidRPr="00A32027" w:rsidRDefault="009D019D" w:rsidP="009D019D">
            <w:pPr>
              <w:pStyle w:val="S-O-P"/>
            </w:pPr>
            <w:r>
              <w:t>NA</w:t>
            </w:r>
          </w:p>
        </w:tc>
        <w:tc>
          <w:tcPr>
            <w:tcW w:w="1138" w:type="dxa"/>
          </w:tcPr>
          <w:p w14:paraId="01401939" w14:textId="77777777" w:rsidR="009D019D" w:rsidRPr="00A32027" w:rsidRDefault="009D019D" w:rsidP="009D019D">
            <w:pPr>
              <w:pStyle w:val="S-O-P"/>
            </w:pPr>
            <w:r>
              <w:t>NA</w:t>
            </w:r>
          </w:p>
        </w:tc>
        <w:tc>
          <w:tcPr>
            <w:tcW w:w="1194" w:type="dxa"/>
          </w:tcPr>
          <w:p w14:paraId="13144B65" w14:textId="77777777" w:rsidR="009D019D" w:rsidRPr="00A32027" w:rsidRDefault="009D019D" w:rsidP="009D019D">
            <w:pPr>
              <w:pStyle w:val="S-O-P"/>
            </w:pPr>
            <w:r w:rsidRPr="00A32027">
              <w:t>P</w:t>
            </w:r>
          </w:p>
        </w:tc>
        <w:tc>
          <w:tcPr>
            <w:tcW w:w="1078" w:type="dxa"/>
          </w:tcPr>
          <w:p w14:paraId="0C9D1133" w14:textId="77777777" w:rsidR="009D019D" w:rsidRPr="00A32027" w:rsidRDefault="009D019D" w:rsidP="009D019D">
            <w:pPr>
              <w:pStyle w:val="S-O-P"/>
            </w:pPr>
            <w:r w:rsidRPr="00A32027">
              <w:t>P</w:t>
            </w:r>
          </w:p>
        </w:tc>
      </w:tr>
      <w:tr w:rsidR="00F341F2" w:rsidRPr="00A32027" w14:paraId="3EB7BF85" w14:textId="77777777" w:rsidTr="008B26A1">
        <w:tc>
          <w:tcPr>
            <w:tcW w:w="4474" w:type="dxa"/>
          </w:tcPr>
          <w:p w14:paraId="05053A95" w14:textId="77777777" w:rsidR="00F341F2" w:rsidRPr="00A32027" w:rsidRDefault="00F341F2" w:rsidP="00F341F2">
            <w:pPr>
              <w:pStyle w:val="FABodyCopy"/>
            </w:pPr>
            <w:r w:rsidRPr="00A32027">
              <w:t>Electronic Vehicle Information Center (EVIC) — controls located on steering wheel</w:t>
            </w:r>
          </w:p>
        </w:tc>
        <w:tc>
          <w:tcPr>
            <w:tcW w:w="1082" w:type="dxa"/>
          </w:tcPr>
          <w:p w14:paraId="34A520EA" w14:textId="77777777" w:rsidR="00F341F2" w:rsidRPr="00A32027" w:rsidRDefault="00F341F2" w:rsidP="00F341F2">
            <w:pPr>
              <w:pStyle w:val="S-O-P"/>
            </w:pPr>
            <w:r w:rsidRPr="00A32027">
              <w:t>S</w:t>
            </w:r>
          </w:p>
        </w:tc>
        <w:tc>
          <w:tcPr>
            <w:tcW w:w="1114" w:type="dxa"/>
          </w:tcPr>
          <w:p w14:paraId="3DEC6FDE" w14:textId="77777777" w:rsidR="00F341F2" w:rsidRPr="00A32027" w:rsidRDefault="00F341F2" w:rsidP="00F341F2">
            <w:pPr>
              <w:pStyle w:val="S-O-P"/>
            </w:pPr>
            <w:r w:rsidRPr="00A32027">
              <w:t>S</w:t>
            </w:r>
          </w:p>
        </w:tc>
        <w:tc>
          <w:tcPr>
            <w:tcW w:w="1138" w:type="dxa"/>
          </w:tcPr>
          <w:p w14:paraId="328C790E" w14:textId="77777777" w:rsidR="00F341F2" w:rsidRPr="00A32027" w:rsidRDefault="00F341F2" w:rsidP="00F341F2">
            <w:pPr>
              <w:pStyle w:val="S-O-P"/>
            </w:pPr>
            <w:r w:rsidRPr="00A32027">
              <w:t>S</w:t>
            </w:r>
          </w:p>
        </w:tc>
        <w:tc>
          <w:tcPr>
            <w:tcW w:w="1194" w:type="dxa"/>
          </w:tcPr>
          <w:p w14:paraId="520CED05" w14:textId="77777777" w:rsidR="00F341F2" w:rsidRPr="00A32027" w:rsidRDefault="00F341F2" w:rsidP="00F341F2">
            <w:pPr>
              <w:pStyle w:val="S-O-P"/>
            </w:pPr>
            <w:r w:rsidRPr="00A32027">
              <w:t>S</w:t>
            </w:r>
          </w:p>
        </w:tc>
        <w:tc>
          <w:tcPr>
            <w:tcW w:w="1078" w:type="dxa"/>
          </w:tcPr>
          <w:p w14:paraId="54EDB7F9" w14:textId="77777777" w:rsidR="00F341F2" w:rsidRPr="00A32027" w:rsidRDefault="00F341F2" w:rsidP="00F341F2">
            <w:pPr>
              <w:pStyle w:val="S-O-P"/>
            </w:pPr>
            <w:r w:rsidRPr="00A32027">
              <w:t>S</w:t>
            </w:r>
          </w:p>
        </w:tc>
      </w:tr>
      <w:tr w:rsidR="00F341F2" w:rsidRPr="00A32027" w14:paraId="1C719BCE" w14:textId="77777777" w:rsidTr="008B26A1">
        <w:tc>
          <w:tcPr>
            <w:tcW w:w="4474" w:type="dxa"/>
          </w:tcPr>
          <w:p w14:paraId="2A3B3905" w14:textId="77777777" w:rsidR="00F341F2" w:rsidRPr="00A32027" w:rsidRDefault="00F341F2" w:rsidP="00F341F2">
            <w:pPr>
              <w:pStyle w:val="FABodyCopy"/>
            </w:pPr>
            <w:r w:rsidRPr="00A32027">
              <w:t xml:space="preserve">Floor Mats </w:t>
            </w:r>
          </w:p>
        </w:tc>
        <w:tc>
          <w:tcPr>
            <w:tcW w:w="1082" w:type="dxa"/>
          </w:tcPr>
          <w:p w14:paraId="3D073747" w14:textId="77777777" w:rsidR="00F341F2" w:rsidRPr="00A32027" w:rsidRDefault="00F341F2" w:rsidP="00F341F2">
            <w:pPr>
              <w:pStyle w:val="S-O-P"/>
            </w:pPr>
          </w:p>
        </w:tc>
        <w:tc>
          <w:tcPr>
            <w:tcW w:w="1114" w:type="dxa"/>
          </w:tcPr>
          <w:p w14:paraId="58E07D0D" w14:textId="77777777" w:rsidR="00F341F2" w:rsidRPr="00A32027" w:rsidRDefault="00F341F2" w:rsidP="00F341F2">
            <w:pPr>
              <w:pStyle w:val="S-O-P"/>
            </w:pPr>
          </w:p>
        </w:tc>
        <w:tc>
          <w:tcPr>
            <w:tcW w:w="1138" w:type="dxa"/>
          </w:tcPr>
          <w:p w14:paraId="372A48E5" w14:textId="77777777" w:rsidR="00F341F2" w:rsidRPr="00A32027" w:rsidRDefault="00F341F2" w:rsidP="00F341F2">
            <w:pPr>
              <w:pStyle w:val="S-O-P"/>
            </w:pPr>
          </w:p>
        </w:tc>
        <w:tc>
          <w:tcPr>
            <w:tcW w:w="1194" w:type="dxa"/>
          </w:tcPr>
          <w:p w14:paraId="6C3B459E" w14:textId="77777777" w:rsidR="00F341F2" w:rsidRPr="00A32027" w:rsidRDefault="00F341F2" w:rsidP="00F341F2">
            <w:pPr>
              <w:pStyle w:val="S-O-P"/>
            </w:pPr>
          </w:p>
        </w:tc>
        <w:tc>
          <w:tcPr>
            <w:tcW w:w="1078" w:type="dxa"/>
          </w:tcPr>
          <w:p w14:paraId="38EAA2BA" w14:textId="77777777" w:rsidR="00F341F2" w:rsidRPr="00A32027" w:rsidRDefault="00F341F2" w:rsidP="00F341F2">
            <w:pPr>
              <w:pStyle w:val="S-O-P"/>
            </w:pPr>
          </w:p>
        </w:tc>
      </w:tr>
      <w:tr w:rsidR="00F341F2" w:rsidRPr="00A32027" w14:paraId="06639D2C" w14:textId="77777777" w:rsidTr="008B26A1">
        <w:tc>
          <w:tcPr>
            <w:tcW w:w="4474" w:type="dxa"/>
          </w:tcPr>
          <w:p w14:paraId="4D72E655" w14:textId="77777777" w:rsidR="00F341F2" w:rsidRPr="00A32027" w:rsidRDefault="00F341F2" w:rsidP="00977138">
            <w:pPr>
              <w:pStyle w:val="FABodyIndent1"/>
            </w:pPr>
            <w:r w:rsidRPr="00A32027">
              <w:t>Front and rear</w:t>
            </w:r>
          </w:p>
        </w:tc>
        <w:tc>
          <w:tcPr>
            <w:tcW w:w="1082" w:type="dxa"/>
          </w:tcPr>
          <w:p w14:paraId="4BFB2312" w14:textId="77777777" w:rsidR="00F341F2" w:rsidRPr="00A32027" w:rsidRDefault="00F341F2" w:rsidP="00F341F2">
            <w:pPr>
              <w:pStyle w:val="S-O-P"/>
            </w:pPr>
            <w:r w:rsidRPr="00A32027">
              <w:t>S</w:t>
            </w:r>
          </w:p>
        </w:tc>
        <w:tc>
          <w:tcPr>
            <w:tcW w:w="1114" w:type="dxa"/>
          </w:tcPr>
          <w:p w14:paraId="7C7D3B5B" w14:textId="77777777" w:rsidR="00F341F2" w:rsidRPr="00A32027" w:rsidRDefault="00F341F2" w:rsidP="00F341F2">
            <w:pPr>
              <w:pStyle w:val="S-O-P"/>
            </w:pPr>
            <w:r w:rsidRPr="00A32027">
              <w:t>S</w:t>
            </w:r>
          </w:p>
        </w:tc>
        <w:tc>
          <w:tcPr>
            <w:tcW w:w="1138" w:type="dxa"/>
          </w:tcPr>
          <w:p w14:paraId="6B5B1FBF" w14:textId="77777777" w:rsidR="00F341F2" w:rsidRPr="00A32027" w:rsidRDefault="00F341F2" w:rsidP="00F341F2">
            <w:pPr>
              <w:pStyle w:val="S-O-P"/>
            </w:pPr>
            <w:r w:rsidRPr="00A32027">
              <w:t>S</w:t>
            </w:r>
          </w:p>
        </w:tc>
        <w:tc>
          <w:tcPr>
            <w:tcW w:w="1194" w:type="dxa"/>
          </w:tcPr>
          <w:p w14:paraId="21DDCECF" w14:textId="77777777" w:rsidR="00F341F2" w:rsidRPr="00A32027" w:rsidRDefault="009D019D" w:rsidP="00F341F2">
            <w:pPr>
              <w:pStyle w:val="S-O-P"/>
            </w:pPr>
            <w:r>
              <w:t>NA</w:t>
            </w:r>
          </w:p>
        </w:tc>
        <w:tc>
          <w:tcPr>
            <w:tcW w:w="1078" w:type="dxa"/>
          </w:tcPr>
          <w:p w14:paraId="5553AEBE" w14:textId="77777777" w:rsidR="00F341F2" w:rsidRPr="00A32027" w:rsidRDefault="00F341F2" w:rsidP="00F341F2">
            <w:pPr>
              <w:pStyle w:val="S-O-P"/>
            </w:pPr>
            <w:r w:rsidRPr="00A32027">
              <w:t>S</w:t>
            </w:r>
          </w:p>
        </w:tc>
      </w:tr>
      <w:tr w:rsidR="00F341F2" w:rsidRPr="00A32027" w14:paraId="4883F1F8" w14:textId="77777777" w:rsidTr="008B26A1">
        <w:tc>
          <w:tcPr>
            <w:tcW w:w="4474" w:type="dxa"/>
          </w:tcPr>
          <w:p w14:paraId="369154E9" w14:textId="77777777" w:rsidR="00F341F2" w:rsidRPr="00A32027" w:rsidRDefault="00F341F2" w:rsidP="00977138">
            <w:pPr>
              <w:pStyle w:val="FABodyIndent1"/>
            </w:pPr>
            <w:r w:rsidRPr="00A32027">
              <w:t xml:space="preserve">All-season front and rear, rubber (packaged with the Convenience Group on Latitude and Driver Assist Group on Latitude LUX) </w:t>
            </w:r>
          </w:p>
        </w:tc>
        <w:tc>
          <w:tcPr>
            <w:tcW w:w="1082" w:type="dxa"/>
          </w:tcPr>
          <w:p w14:paraId="007343C4" w14:textId="77777777" w:rsidR="00F341F2" w:rsidRPr="00A32027" w:rsidRDefault="009D019D" w:rsidP="00F341F2">
            <w:pPr>
              <w:pStyle w:val="S-O-P"/>
            </w:pPr>
            <w:r>
              <w:t>NA</w:t>
            </w:r>
          </w:p>
        </w:tc>
        <w:tc>
          <w:tcPr>
            <w:tcW w:w="1114" w:type="dxa"/>
          </w:tcPr>
          <w:p w14:paraId="60FB76DD" w14:textId="77777777" w:rsidR="00F341F2" w:rsidRPr="00A32027" w:rsidRDefault="00F341F2" w:rsidP="00F341F2">
            <w:pPr>
              <w:pStyle w:val="S-O-P"/>
            </w:pPr>
            <w:r w:rsidRPr="00A32027">
              <w:t>P</w:t>
            </w:r>
          </w:p>
        </w:tc>
        <w:tc>
          <w:tcPr>
            <w:tcW w:w="1138" w:type="dxa"/>
          </w:tcPr>
          <w:p w14:paraId="2A0BF320" w14:textId="77777777" w:rsidR="00F341F2" w:rsidRPr="00A32027" w:rsidRDefault="00F341F2" w:rsidP="00F341F2">
            <w:pPr>
              <w:pStyle w:val="S-O-P"/>
            </w:pPr>
            <w:r w:rsidRPr="00A32027">
              <w:t>P</w:t>
            </w:r>
          </w:p>
        </w:tc>
        <w:tc>
          <w:tcPr>
            <w:tcW w:w="1194" w:type="dxa"/>
          </w:tcPr>
          <w:p w14:paraId="277AD4B7" w14:textId="77777777" w:rsidR="00F341F2" w:rsidRPr="00A32027" w:rsidRDefault="00F341F2" w:rsidP="00F341F2">
            <w:pPr>
              <w:pStyle w:val="S-O-P"/>
            </w:pPr>
            <w:r w:rsidRPr="00A32027">
              <w:t>S</w:t>
            </w:r>
          </w:p>
        </w:tc>
        <w:tc>
          <w:tcPr>
            <w:tcW w:w="1078" w:type="dxa"/>
          </w:tcPr>
          <w:p w14:paraId="2E3F2BE6" w14:textId="77777777" w:rsidR="00F341F2" w:rsidRPr="00A32027" w:rsidRDefault="009D019D" w:rsidP="00F341F2">
            <w:pPr>
              <w:pStyle w:val="S-O-P"/>
            </w:pPr>
            <w:r>
              <w:t>NA</w:t>
            </w:r>
          </w:p>
        </w:tc>
      </w:tr>
      <w:tr w:rsidR="00F341F2" w:rsidRPr="00A32027" w14:paraId="0BBB4014" w14:textId="77777777" w:rsidTr="008B26A1">
        <w:tc>
          <w:tcPr>
            <w:tcW w:w="4474" w:type="dxa"/>
          </w:tcPr>
          <w:p w14:paraId="08E681A7" w14:textId="77777777" w:rsidR="00F341F2" w:rsidRPr="00A32027" w:rsidRDefault="00F341F2" w:rsidP="004B5DEE">
            <w:pPr>
              <w:pStyle w:val="FABodyCopy"/>
              <w:keepNext/>
              <w:keepLines/>
            </w:pPr>
            <w:r w:rsidRPr="00A32027">
              <w:t>HVAC System</w:t>
            </w:r>
          </w:p>
        </w:tc>
        <w:tc>
          <w:tcPr>
            <w:tcW w:w="1082" w:type="dxa"/>
          </w:tcPr>
          <w:p w14:paraId="0E088CE2" w14:textId="77777777" w:rsidR="00F341F2" w:rsidRPr="00A32027" w:rsidRDefault="00F341F2" w:rsidP="00F341F2">
            <w:pPr>
              <w:pStyle w:val="S-O-P"/>
            </w:pPr>
          </w:p>
        </w:tc>
        <w:tc>
          <w:tcPr>
            <w:tcW w:w="1114" w:type="dxa"/>
          </w:tcPr>
          <w:p w14:paraId="791169D4" w14:textId="77777777" w:rsidR="00F341F2" w:rsidRPr="00A32027" w:rsidRDefault="00F341F2" w:rsidP="00F341F2">
            <w:pPr>
              <w:pStyle w:val="S-O-P"/>
            </w:pPr>
          </w:p>
        </w:tc>
        <w:tc>
          <w:tcPr>
            <w:tcW w:w="1138" w:type="dxa"/>
          </w:tcPr>
          <w:p w14:paraId="2C15DEE8" w14:textId="77777777" w:rsidR="00F341F2" w:rsidRPr="00A32027" w:rsidRDefault="00F341F2" w:rsidP="00F341F2">
            <w:pPr>
              <w:pStyle w:val="S-O-P"/>
            </w:pPr>
          </w:p>
        </w:tc>
        <w:tc>
          <w:tcPr>
            <w:tcW w:w="1194" w:type="dxa"/>
          </w:tcPr>
          <w:p w14:paraId="5E152B8B" w14:textId="77777777" w:rsidR="00F341F2" w:rsidRPr="00A32027" w:rsidRDefault="00F341F2" w:rsidP="00F341F2">
            <w:pPr>
              <w:pStyle w:val="S-O-P"/>
            </w:pPr>
          </w:p>
        </w:tc>
        <w:tc>
          <w:tcPr>
            <w:tcW w:w="1078" w:type="dxa"/>
          </w:tcPr>
          <w:p w14:paraId="6D34555A" w14:textId="77777777" w:rsidR="00F341F2" w:rsidRPr="00A32027" w:rsidRDefault="00F341F2" w:rsidP="00F341F2">
            <w:pPr>
              <w:pStyle w:val="S-O-P"/>
            </w:pPr>
          </w:p>
        </w:tc>
      </w:tr>
      <w:tr w:rsidR="00F341F2" w:rsidRPr="00A32027" w14:paraId="25917E21" w14:textId="77777777" w:rsidTr="008B26A1">
        <w:tc>
          <w:tcPr>
            <w:tcW w:w="4474" w:type="dxa"/>
          </w:tcPr>
          <w:p w14:paraId="299605C6" w14:textId="77777777" w:rsidR="00F341F2" w:rsidRPr="00A32027" w:rsidRDefault="00F341F2" w:rsidP="004B5DEE">
            <w:pPr>
              <w:pStyle w:val="FABodyCopy"/>
              <w:keepNext/>
              <w:keepLines/>
            </w:pPr>
            <w:r w:rsidRPr="00A32027">
              <w:t>Dual-zone automatic temperature control (packaged with Convenience Group on Latitude and Driver Assist Group on Latitude LUX)</w:t>
            </w:r>
          </w:p>
        </w:tc>
        <w:tc>
          <w:tcPr>
            <w:tcW w:w="1082" w:type="dxa"/>
          </w:tcPr>
          <w:p w14:paraId="7B6853D8" w14:textId="77777777" w:rsidR="00F341F2" w:rsidRPr="00A32027" w:rsidRDefault="009D019D" w:rsidP="00F341F2">
            <w:pPr>
              <w:pStyle w:val="S-O-P"/>
            </w:pPr>
            <w:r>
              <w:t>NA</w:t>
            </w:r>
          </w:p>
        </w:tc>
        <w:tc>
          <w:tcPr>
            <w:tcW w:w="1114" w:type="dxa"/>
          </w:tcPr>
          <w:p w14:paraId="6C657A48" w14:textId="77777777" w:rsidR="00F341F2" w:rsidRPr="00A32027" w:rsidRDefault="00F341F2" w:rsidP="00F341F2">
            <w:pPr>
              <w:pStyle w:val="S-O-P"/>
            </w:pPr>
            <w:r w:rsidRPr="00A32027">
              <w:t>P</w:t>
            </w:r>
          </w:p>
        </w:tc>
        <w:tc>
          <w:tcPr>
            <w:tcW w:w="1138" w:type="dxa"/>
          </w:tcPr>
          <w:p w14:paraId="0C10FCE4" w14:textId="77777777" w:rsidR="00F341F2" w:rsidRPr="00A32027" w:rsidRDefault="00F341F2" w:rsidP="00F341F2">
            <w:pPr>
              <w:pStyle w:val="S-O-P"/>
            </w:pPr>
            <w:r w:rsidRPr="00A32027">
              <w:t>P</w:t>
            </w:r>
          </w:p>
        </w:tc>
        <w:tc>
          <w:tcPr>
            <w:tcW w:w="1194" w:type="dxa"/>
          </w:tcPr>
          <w:p w14:paraId="02C27D7D" w14:textId="77777777" w:rsidR="00F341F2" w:rsidRPr="00A32027" w:rsidRDefault="00F341F2" w:rsidP="00F341F2">
            <w:pPr>
              <w:pStyle w:val="S-O-P"/>
            </w:pPr>
            <w:r w:rsidRPr="00A32027">
              <w:t>S</w:t>
            </w:r>
          </w:p>
        </w:tc>
        <w:tc>
          <w:tcPr>
            <w:tcW w:w="1078" w:type="dxa"/>
          </w:tcPr>
          <w:p w14:paraId="7A54E2E6" w14:textId="77777777" w:rsidR="00F341F2" w:rsidRPr="00A32027" w:rsidRDefault="00F341F2" w:rsidP="00F341F2">
            <w:pPr>
              <w:pStyle w:val="S-O-P"/>
            </w:pPr>
            <w:r w:rsidRPr="00A32027">
              <w:t>S</w:t>
            </w:r>
          </w:p>
        </w:tc>
      </w:tr>
      <w:tr w:rsidR="00F341F2" w:rsidRPr="00A32027" w14:paraId="18FFC617" w14:textId="77777777" w:rsidTr="008B26A1">
        <w:tc>
          <w:tcPr>
            <w:tcW w:w="4474" w:type="dxa"/>
          </w:tcPr>
          <w:p w14:paraId="59A08A09" w14:textId="77777777" w:rsidR="00F341F2" w:rsidRPr="00A32027" w:rsidRDefault="00F341F2" w:rsidP="00F341F2">
            <w:pPr>
              <w:pStyle w:val="FABodyCopy"/>
            </w:pPr>
            <w:r w:rsidRPr="00A32027">
              <w:t>Humidity sensor (packaged with Convenience Group on Latitude and Driver Assist Group on Latitude LUX)</w:t>
            </w:r>
          </w:p>
        </w:tc>
        <w:tc>
          <w:tcPr>
            <w:tcW w:w="1082" w:type="dxa"/>
          </w:tcPr>
          <w:p w14:paraId="7EDC5122" w14:textId="77777777" w:rsidR="00F341F2" w:rsidRPr="00A32027" w:rsidRDefault="009D019D" w:rsidP="00F341F2">
            <w:pPr>
              <w:pStyle w:val="S-O-P"/>
            </w:pPr>
            <w:r>
              <w:t>NA</w:t>
            </w:r>
          </w:p>
        </w:tc>
        <w:tc>
          <w:tcPr>
            <w:tcW w:w="1114" w:type="dxa"/>
          </w:tcPr>
          <w:p w14:paraId="65218BB2" w14:textId="77777777" w:rsidR="00F341F2" w:rsidRPr="00A32027" w:rsidRDefault="00F341F2" w:rsidP="00F341F2">
            <w:pPr>
              <w:pStyle w:val="S-O-P"/>
            </w:pPr>
            <w:r w:rsidRPr="00A32027">
              <w:t>P</w:t>
            </w:r>
          </w:p>
        </w:tc>
        <w:tc>
          <w:tcPr>
            <w:tcW w:w="1138" w:type="dxa"/>
          </w:tcPr>
          <w:p w14:paraId="52F91FBA" w14:textId="77777777" w:rsidR="00F341F2" w:rsidRPr="00A32027" w:rsidRDefault="00F341F2" w:rsidP="00F341F2">
            <w:pPr>
              <w:pStyle w:val="S-O-P"/>
            </w:pPr>
            <w:r w:rsidRPr="00A32027">
              <w:t>P</w:t>
            </w:r>
          </w:p>
        </w:tc>
        <w:tc>
          <w:tcPr>
            <w:tcW w:w="1194" w:type="dxa"/>
          </w:tcPr>
          <w:p w14:paraId="3A430A46" w14:textId="77777777" w:rsidR="00F341F2" w:rsidRPr="00A32027" w:rsidRDefault="00F341F2" w:rsidP="00F341F2">
            <w:pPr>
              <w:pStyle w:val="S-O-P"/>
            </w:pPr>
            <w:r w:rsidRPr="00A32027">
              <w:t>S</w:t>
            </w:r>
          </w:p>
        </w:tc>
        <w:tc>
          <w:tcPr>
            <w:tcW w:w="1078" w:type="dxa"/>
          </w:tcPr>
          <w:p w14:paraId="38EDE1E4" w14:textId="77777777" w:rsidR="00F341F2" w:rsidRPr="00A32027" w:rsidRDefault="00F341F2" w:rsidP="00F341F2">
            <w:pPr>
              <w:pStyle w:val="S-O-P"/>
            </w:pPr>
            <w:r w:rsidRPr="00A32027">
              <w:t>S</w:t>
            </w:r>
          </w:p>
        </w:tc>
      </w:tr>
      <w:tr w:rsidR="00F341F2" w:rsidRPr="00A32027" w14:paraId="58CBAFE5" w14:textId="77777777" w:rsidTr="008B26A1">
        <w:tc>
          <w:tcPr>
            <w:tcW w:w="4474" w:type="dxa"/>
          </w:tcPr>
          <w:p w14:paraId="275F272A" w14:textId="77777777" w:rsidR="00F341F2" w:rsidRPr="00A32027" w:rsidRDefault="00F341F2" w:rsidP="00F341F2">
            <w:pPr>
              <w:pStyle w:val="FABodyCopy"/>
            </w:pPr>
            <w:r w:rsidRPr="00A32027">
              <w:t>N95 + BIO HVAC cabin air filter (late availability)</w:t>
            </w:r>
          </w:p>
        </w:tc>
        <w:tc>
          <w:tcPr>
            <w:tcW w:w="1082" w:type="dxa"/>
          </w:tcPr>
          <w:p w14:paraId="086E42B0" w14:textId="77777777" w:rsidR="00F341F2" w:rsidRPr="00A32027" w:rsidRDefault="00F341F2" w:rsidP="00F341F2">
            <w:pPr>
              <w:pStyle w:val="S-O-P"/>
            </w:pPr>
            <w:r w:rsidRPr="00A32027">
              <w:t>S</w:t>
            </w:r>
          </w:p>
        </w:tc>
        <w:tc>
          <w:tcPr>
            <w:tcW w:w="1114" w:type="dxa"/>
          </w:tcPr>
          <w:p w14:paraId="090117E8" w14:textId="77777777" w:rsidR="00F341F2" w:rsidRPr="00A32027" w:rsidRDefault="00F341F2" w:rsidP="00F341F2">
            <w:pPr>
              <w:pStyle w:val="S-O-P"/>
            </w:pPr>
            <w:r w:rsidRPr="00A32027">
              <w:t>S</w:t>
            </w:r>
          </w:p>
        </w:tc>
        <w:tc>
          <w:tcPr>
            <w:tcW w:w="1138" w:type="dxa"/>
          </w:tcPr>
          <w:p w14:paraId="09FEDB14" w14:textId="77777777" w:rsidR="00F341F2" w:rsidRPr="00A32027" w:rsidRDefault="00F341F2" w:rsidP="00F341F2">
            <w:pPr>
              <w:pStyle w:val="S-O-P"/>
            </w:pPr>
            <w:r w:rsidRPr="00A32027">
              <w:t>S</w:t>
            </w:r>
          </w:p>
        </w:tc>
        <w:tc>
          <w:tcPr>
            <w:tcW w:w="1194" w:type="dxa"/>
          </w:tcPr>
          <w:p w14:paraId="11273FCC" w14:textId="77777777" w:rsidR="00F341F2" w:rsidRPr="00A32027" w:rsidRDefault="00F341F2" w:rsidP="00F341F2">
            <w:pPr>
              <w:pStyle w:val="S-O-P"/>
            </w:pPr>
            <w:r w:rsidRPr="00A32027">
              <w:t>S</w:t>
            </w:r>
          </w:p>
        </w:tc>
        <w:tc>
          <w:tcPr>
            <w:tcW w:w="1078" w:type="dxa"/>
          </w:tcPr>
          <w:p w14:paraId="29C72B0F" w14:textId="77777777" w:rsidR="00F341F2" w:rsidRPr="00A32027" w:rsidRDefault="00F341F2" w:rsidP="00F341F2">
            <w:pPr>
              <w:pStyle w:val="S-O-P"/>
            </w:pPr>
            <w:r w:rsidRPr="00A32027">
              <w:t>S</w:t>
            </w:r>
          </w:p>
        </w:tc>
      </w:tr>
      <w:tr w:rsidR="00F341F2" w:rsidRPr="00A32027" w14:paraId="28A97A17" w14:textId="77777777" w:rsidTr="008B26A1">
        <w:tc>
          <w:tcPr>
            <w:tcW w:w="4474" w:type="dxa"/>
          </w:tcPr>
          <w:p w14:paraId="1927CF0B" w14:textId="77777777" w:rsidR="00F341F2" w:rsidRPr="00A32027" w:rsidRDefault="00F341F2" w:rsidP="00F341F2">
            <w:pPr>
              <w:pStyle w:val="FABodyCopy"/>
            </w:pPr>
            <w:r w:rsidRPr="00A32027">
              <w:t xml:space="preserve">Glove box with damped door and inside lamp </w:t>
            </w:r>
          </w:p>
        </w:tc>
        <w:tc>
          <w:tcPr>
            <w:tcW w:w="1082" w:type="dxa"/>
          </w:tcPr>
          <w:p w14:paraId="273E8D39" w14:textId="77777777" w:rsidR="00F341F2" w:rsidRPr="00A32027" w:rsidRDefault="00F341F2" w:rsidP="00F341F2">
            <w:pPr>
              <w:pStyle w:val="S-O-P"/>
            </w:pPr>
            <w:r w:rsidRPr="00A32027">
              <w:t>S</w:t>
            </w:r>
          </w:p>
        </w:tc>
        <w:tc>
          <w:tcPr>
            <w:tcW w:w="1114" w:type="dxa"/>
          </w:tcPr>
          <w:p w14:paraId="25BC8E56" w14:textId="77777777" w:rsidR="00F341F2" w:rsidRPr="00A32027" w:rsidRDefault="00F341F2" w:rsidP="00F341F2">
            <w:pPr>
              <w:pStyle w:val="S-O-P"/>
            </w:pPr>
            <w:r w:rsidRPr="00A32027">
              <w:t>S</w:t>
            </w:r>
          </w:p>
        </w:tc>
        <w:tc>
          <w:tcPr>
            <w:tcW w:w="1138" w:type="dxa"/>
          </w:tcPr>
          <w:p w14:paraId="4DAD4FC9" w14:textId="77777777" w:rsidR="00F341F2" w:rsidRPr="00A32027" w:rsidRDefault="00F341F2" w:rsidP="00F341F2">
            <w:pPr>
              <w:pStyle w:val="S-O-P"/>
            </w:pPr>
            <w:r w:rsidRPr="00A32027">
              <w:t>S</w:t>
            </w:r>
          </w:p>
        </w:tc>
        <w:tc>
          <w:tcPr>
            <w:tcW w:w="1194" w:type="dxa"/>
          </w:tcPr>
          <w:p w14:paraId="0CDAA3FF" w14:textId="77777777" w:rsidR="00F341F2" w:rsidRPr="00A32027" w:rsidRDefault="00F341F2" w:rsidP="00F341F2">
            <w:pPr>
              <w:pStyle w:val="S-O-P"/>
            </w:pPr>
            <w:r w:rsidRPr="00A32027">
              <w:t>S</w:t>
            </w:r>
          </w:p>
        </w:tc>
        <w:tc>
          <w:tcPr>
            <w:tcW w:w="1078" w:type="dxa"/>
          </w:tcPr>
          <w:p w14:paraId="3AD2162C" w14:textId="77777777" w:rsidR="00F341F2" w:rsidRPr="00A32027" w:rsidRDefault="00F341F2" w:rsidP="00F341F2">
            <w:pPr>
              <w:pStyle w:val="S-O-P"/>
            </w:pPr>
            <w:r w:rsidRPr="00A32027">
              <w:t>S</w:t>
            </w:r>
          </w:p>
        </w:tc>
      </w:tr>
      <w:tr w:rsidR="00F341F2" w:rsidRPr="00A32027" w14:paraId="5C885162" w14:textId="77777777" w:rsidTr="008B26A1">
        <w:tc>
          <w:tcPr>
            <w:tcW w:w="4474" w:type="dxa"/>
          </w:tcPr>
          <w:p w14:paraId="08BD919C" w14:textId="77777777" w:rsidR="00F341F2" w:rsidRPr="00A32027" w:rsidRDefault="00F341F2" w:rsidP="00F341F2">
            <w:pPr>
              <w:pStyle w:val="FABodyCopy"/>
            </w:pPr>
            <w:r w:rsidRPr="00A32027">
              <w:t xml:space="preserve">Lighting </w:t>
            </w:r>
          </w:p>
        </w:tc>
        <w:tc>
          <w:tcPr>
            <w:tcW w:w="1082" w:type="dxa"/>
          </w:tcPr>
          <w:p w14:paraId="6B87CB8F" w14:textId="77777777" w:rsidR="00F341F2" w:rsidRPr="00A32027" w:rsidRDefault="00F341F2" w:rsidP="00F341F2">
            <w:pPr>
              <w:pStyle w:val="S-O-P"/>
            </w:pPr>
          </w:p>
        </w:tc>
        <w:tc>
          <w:tcPr>
            <w:tcW w:w="1114" w:type="dxa"/>
          </w:tcPr>
          <w:p w14:paraId="53992E80" w14:textId="77777777" w:rsidR="00F341F2" w:rsidRPr="00A32027" w:rsidRDefault="00F341F2" w:rsidP="00F341F2">
            <w:pPr>
              <w:pStyle w:val="S-O-P"/>
            </w:pPr>
          </w:p>
        </w:tc>
        <w:tc>
          <w:tcPr>
            <w:tcW w:w="1138" w:type="dxa"/>
          </w:tcPr>
          <w:p w14:paraId="3699C096" w14:textId="77777777" w:rsidR="00F341F2" w:rsidRPr="00A32027" w:rsidRDefault="00F341F2" w:rsidP="00F341F2">
            <w:pPr>
              <w:pStyle w:val="S-O-P"/>
            </w:pPr>
          </w:p>
        </w:tc>
        <w:tc>
          <w:tcPr>
            <w:tcW w:w="1194" w:type="dxa"/>
          </w:tcPr>
          <w:p w14:paraId="437E1D66" w14:textId="77777777" w:rsidR="00F341F2" w:rsidRPr="00A32027" w:rsidRDefault="00F341F2" w:rsidP="00F341F2">
            <w:pPr>
              <w:pStyle w:val="S-O-P"/>
            </w:pPr>
          </w:p>
        </w:tc>
        <w:tc>
          <w:tcPr>
            <w:tcW w:w="1078" w:type="dxa"/>
          </w:tcPr>
          <w:p w14:paraId="583AA2E7" w14:textId="77777777" w:rsidR="00F341F2" w:rsidRPr="00A32027" w:rsidRDefault="00F341F2" w:rsidP="00F341F2">
            <w:pPr>
              <w:pStyle w:val="S-O-P"/>
            </w:pPr>
          </w:p>
        </w:tc>
      </w:tr>
      <w:tr w:rsidR="00F341F2" w:rsidRPr="00A32027" w14:paraId="7E0B5FB3" w14:textId="77777777" w:rsidTr="008B26A1">
        <w:tc>
          <w:tcPr>
            <w:tcW w:w="4474" w:type="dxa"/>
          </w:tcPr>
          <w:p w14:paraId="74A6F1CB" w14:textId="77777777" w:rsidR="00F341F2" w:rsidRPr="00977138" w:rsidRDefault="00F341F2" w:rsidP="00977138">
            <w:pPr>
              <w:pStyle w:val="FABodyIndent1"/>
            </w:pPr>
            <w:r w:rsidRPr="00977138">
              <w:t>Two front overhead incandescent map lamps</w:t>
            </w:r>
          </w:p>
        </w:tc>
        <w:tc>
          <w:tcPr>
            <w:tcW w:w="1082" w:type="dxa"/>
          </w:tcPr>
          <w:p w14:paraId="4396E6BE" w14:textId="77777777" w:rsidR="00F341F2" w:rsidRPr="00A32027" w:rsidRDefault="00F341F2" w:rsidP="00F341F2">
            <w:pPr>
              <w:pStyle w:val="S-O-P"/>
            </w:pPr>
            <w:r w:rsidRPr="00A32027">
              <w:t>S</w:t>
            </w:r>
          </w:p>
        </w:tc>
        <w:tc>
          <w:tcPr>
            <w:tcW w:w="1114" w:type="dxa"/>
          </w:tcPr>
          <w:p w14:paraId="0F1ED361" w14:textId="77777777" w:rsidR="00F341F2" w:rsidRPr="00A32027" w:rsidRDefault="00F341F2" w:rsidP="00F341F2">
            <w:pPr>
              <w:pStyle w:val="S-O-P"/>
            </w:pPr>
            <w:r w:rsidRPr="00A32027">
              <w:t>S</w:t>
            </w:r>
          </w:p>
        </w:tc>
        <w:tc>
          <w:tcPr>
            <w:tcW w:w="1138" w:type="dxa"/>
          </w:tcPr>
          <w:p w14:paraId="2C9FE73D" w14:textId="77777777" w:rsidR="00F341F2" w:rsidRPr="00A32027" w:rsidRDefault="00F341F2" w:rsidP="00F341F2">
            <w:pPr>
              <w:pStyle w:val="S-O-P"/>
            </w:pPr>
            <w:r w:rsidRPr="00A32027">
              <w:t>S</w:t>
            </w:r>
          </w:p>
        </w:tc>
        <w:tc>
          <w:tcPr>
            <w:tcW w:w="1194" w:type="dxa"/>
          </w:tcPr>
          <w:p w14:paraId="0D76CF14" w14:textId="77777777" w:rsidR="00F341F2" w:rsidRPr="00A32027" w:rsidRDefault="00F341F2" w:rsidP="00F341F2">
            <w:pPr>
              <w:pStyle w:val="S-O-P"/>
            </w:pPr>
            <w:r w:rsidRPr="00A32027">
              <w:t>S</w:t>
            </w:r>
          </w:p>
        </w:tc>
        <w:tc>
          <w:tcPr>
            <w:tcW w:w="1078" w:type="dxa"/>
          </w:tcPr>
          <w:p w14:paraId="21F2E36C" w14:textId="77777777" w:rsidR="00F341F2" w:rsidRPr="00A32027" w:rsidRDefault="00F341F2" w:rsidP="00F341F2">
            <w:pPr>
              <w:pStyle w:val="S-O-P"/>
            </w:pPr>
            <w:r w:rsidRPr="00A32027">
              <w:t>S</w:t>
            </w:r>
          </w:p>
        </w:tc>
      </w:tr>
      <w:tr w:rsidR="00F341F2" w:rsidRPr="00A32027" w14:paraId="384042FF" w14:textId="77777777" w:rsidTr="008B26A1">
        <w:tc>
          <w:tcPr>
            <w:tcW w:w="4474" w:type="dxa"/>
          </w:tcPr>
          <w:p w14:paraId="15636272" w14:textId="77777777" w:rsidR="00F341F2" w:rsidRPr="00977138" w:rsidRDefault="00F341F2" w:rsidP="00977138">
            <w:pPr>
              <w:pStyle w:val="FABodyIndent1"/>
            </w:pPr>
            <w:r w:rsidRPr="00977138">
              <w:t xml:space="preserve">Ambient LED interior overhead console </w:t>
            </w:r>
          </w:p>
        </w:tc>
        <w:tc>
          <w:tcPr>
            <w:tcW w:w="1082" w:type="dxa"/>
          </w:tcPr>
          <w:p w14:paraId="20C4722D" w14:textId="77777777" w:rsidR="00F341F2" w:rsidRPr="00A32027" w:rsidRDefault="009D019D" w:rsidP="00F341F2">
            <w:pPr>
              <w:pStyle w:val="S-O-P"/>
            </w:pPr>
            <w:r>
              <w:t>NA</w:t>
            </w:r>
          </w:p>
        </w:tc>
        <w:tc>
          <w:tcPr>
            <w:tcW w:w="1114" w:type="dxa"/>
          </w:tcPr>
          <w:p w14:paraId="2B5CFC1E" w14:textId="77777777" w:rsidR="00F341F2" w:rsidRPr="00A32027" w:rsidRDefault="00F341F2" w:rsidP="00F341F2">
            <w:pPr>
              <w:pStyle w:val="S-O-P"/>
            </w:pPr>
            <w:r w:rsidRPr="00A32027">
              <w:t>S</w:t>
            </w:r>
          </w:p>
        </w:tc>
        <w:tc>
          <w:tcPr>
            <w:tcW w:w="1138" w:type="dxa"/>
          </w:tcPr>
          <w:p w14:paraId="2940E796" w14:textId="77777777" w:rsidR="00F341F2" w:rsidRPr="00A32027" w:rsidRDefault="00F341F2" w:rsidP="00F341F2">
            <w:pPr>
              <w:pStyle w:val="S-O-P"/>
            </w:pPr>
            <w:r w:rsidRPr="00A32027">
              <w:t>S</w:t>
            </w:r>
          </w:p>
        </w:tc>
        <w:tc>
          <w:tcPr>
            <w:tcW w:w="1194" w:type="dxa"/>
          </w:tcPr>
          <w:p w14:paraId="3A01336B" w14:textId="77777777" w:rsidR="00F341F2" w:rsidRPr="00A32027" w:rsidRDefault="009D019D" w:rsidP="00F341F2">
            <w:pPr>
              <w:pStyle w:val="S-O-P"/>
            </w:pPr>
            <w:r>
              <w:t>NA</w:t>
            </w:r>
          </w:p>
        </w:tc>
        <w:tc>
          <w:tcPr>
            <w:tcW w:w="1078" w:type="dxa"/>
          </w:tcPr>
          <w:p w14:paraId="5B1E661D" w14:textId="77777777" w:rsidR="00F341F2" w:rsidRPr="00A32027" w:rsidRDefault="009D019D" w:rsidP="00F341F2">
            <w:pPr>
              <w:pStyle w:val="S-O-P"/>
            </w:pPr>
            <w:r>
              <w:t>NA</w:t>
            </w:r>
          </w:p>
        </w:tc>
      </w:tr>
      <w:tr w:rsidR="009D019D" w:rsidRPr="00A32027" w14:paraId="218409CB" w14:textId="77777777" w:rsidTr="008B26A1">
        <w:tc>
          <w:tcPr>
            <w:tcW w:w="4474" w:type="dxa"/>
          </w:tcPr>
          <w:p w14:paraId="14571006" w14:textId="77777777" w:rsidR="009D019D" w:rsidRPr="00977138" w:rsidRDefault="009D019D" w:rsidP="00977138">
            <w:pPr>
              <w:pStyle w:val="FABodyIndent1"/>
            </w:pPr>
            <w:r w:rsidRPr="00977138">
              <w:t xml:space="preserve">Ambient LED interior on front door handles, overhead console, front map pockets </w:t>
            </w:r>
          </w:p>
        </w:tc>
        <w:tc>
          <w:tcPr>
            <w:tcW w:w="1082" w:type="dxa"/>
          </w:tcPr>
          <w:p w14:paraId="6B0E726B" w14:textId="77777777" w:rsidR="009D019D" w:rsidRPr="00A32027" w:rsidRDefault="009D019D" w:rsidP="009D019D">
            <w:pPr>
              <w:pStyle w:val="S-O-P"/>
            </w:pPr>
            <w:r>
              <w:t>NA</w:t>
            </w:r>
          </w:p>
        </w:tc>
        <w:tc>
          <w:tcPr>
            <w:tcW w:w="1114" w:type="dxa"/>
          </w:tcPr>
          <w:p w14:paraId="24487493" w14:textId="77777777" w:rsidR="009D019D" w:rsidRPr="00A32027" w:rsidRDefault="009D019D" w:rsidP="009D019D">
            <w:pPr>
              <w:pStyle w:val="S-O-P"/>
            </w:pPr>
            <w:r>
              <w:t>NA</w:t>
            </w:r>
          </w:p>
        </w:tc>
        <w:tc>
          <w:tcPr>
            <w:tcW w:w="1138" w:type="dxa"/>
          </w:tcPr>
          <w:p w14:paraId="0AACEF11" w14:textId="77777777" w:rsidR="009D019D" w:rsidRPr="00A32027" w:rsidRDefault="009D019D" w:rsidP="009D019D">
            <w:pPr>
              <w:pStyle w:val="S-O-P"/>
            </w:pPr>
            <w:r>
              <w:t>NA</w:t>
            </w:r>
          </w:p>
        </w:tc>
        <w:tc>
          <w:tcPr>
            <w:tcW w:w="1194" w:type="dxa"/>
          </w:tcPr>
          <w:p w14:paraId="275C137A" w14:textId="77777777" w:rsidR="009D019D" w:rsidRPr="00A32027" w:rsidRDefault="009D019D" w:rsidP="009D019D">
            <w:pPr>
              <w:pStyle w:val="S-O-P"/>
            </w:pPr>
            <w:r w:rsidRPr="00A32027">
              <w:t>S</w:t>
            </w:r>
          </w:p>
        </w:tc>
        <w:tc>
          <w:tcPr>
            <w:tcW w:w="1078" w:type="dxa"/>
          </w:tcPr>
          <w:p w14:paraId="126400EC" w14:textId="77777777" w:rsidR="009D019D" w:rsidRPr="00A32027" w:rsidRDefault="009D019D" w:rsidP="009D019D">
            <w:pPr>
              <w:pStyle w:val="S-O-P"/>
            </w:pPr>
            <w:r w:rsidRPr="00A32027">
              <w:t>S</w:t>
            </w:r>
          </w:p>
        </w:tc>
      </w:tr>
      <w:tr w:rsidR="00F341F2" w:rsidRPr="00A32027" w14:paraId="15056174" w14:textId="77777777" w:rsidTr="008B26A1">
        <w:tc>
          <w:tcPr>
            <w:tcW w:w="4474" w:type="dxa"/>
          </w:tcPr>
          <w:p w14:paraId="61788317" w14:textId="77777777" w:rsidR="00F341F2" w:rsidRPr="00977138" w:rsidRDefault="00F341F2" w:rsidP="00977138">
            <w:pPr>
              <w:pStyle w:val="FABodyIndent1"/>
            </w:pPr>
            <w:r w:rsidRPr="00977138">
              <w:t xml:space="preserve">Front dome lamp </w:t>
            </w:r>
          </w:p>
        </w:tc>
        <w:tc>
          <w:tcPr>
            <w:tcW w:w="1082" w:type="dxa"/>
          </w:tcPr>
          <w:p w14:paraId="6749FB18" w14:textId="77777777" w:rsidR="00F341F2" w:rsidRPr="00A32027" w:rsidRDefault="00F341F2" w:rsidP="00F341F2">
            <w:pPr>
              <w:pStyle w:val="S-O-P"/>
            </w:pPr>
            <w:r w:rsidRPr="00A32027">
              <w:t>S</w:t>
            </w:r>
          </w:p>
        </w:tc>
        <w:tc>
          <w:tcPr>
            <w:tcW w:w="1114" w:type="dxa"/>
          </w:tcPr>
          <w:p w14:paraId="1C32BD95" w14:textId="77777777" w:rsidR="00F341F2" w:rsidRPr="00A32027" w:rsidRDefault="00F341F2" w:rsidP="00F341F2">
            <w:pPr>
              <w:pStyle w:val="S-O-P"/>
            </w:pPr>
            <w:r w:rsidRPr="00A32027">
              <w:t>S</w:t>
            </w:r>
          </w:p>
        </w:tc>
        <w:tc>
          <w:tcPr>
            <w:tcW w:w="1138" w:type="dxa"/>
          </w:tcPr>
          <w:p w14:paraId="619FCC40" w14:textId="77777777" w:rsidR="00F341F2" w:rsidRPr="00A32027" w:rsidRDefault="00F341F2" w:rsidP="00F341F2">
            <w:pPr>
              <w:pStyle w:val="S-O-P"/>
            </w:pPr>
            <w:r w:rsidRPr="00A32027">
              <w:t>S</w:t>
            </w:r>
          </w:p>
        </w:tc>
        <w:tc>
          <w:tcPr>
            <w:tcW w:w="1194" w:type="dxa"/>
          </w:tcPr>
          <w:p w14:paraId="4A6BAC42" w14:textId="77777777" w:rsidR="00F341F2" w:rsidRPr="00A32027" w:rsidRDefault="00F341F2" w:rsidP="00F341F2">
            <w:pPr>
              <w:pStyle w:val="S-O-P"/>
            </w:pPr>
            <w:r w:rsidRPr="00A32027">
              <w:t>S</w:t>
            </w:r>
          </w:p>
        </w:tc>
        <w:tc>
          <w:tcPr>
            <w:tcW w:w="1078" w:type="dxa"/>
          </w:tcPr>
          <w:p w14:paraId="1FBC473B" w14:textId="77777777" w:rsidR="00F341F2" w:rsidRPr="00A32027" w:rsidRDefault="00F341F2" w:rsidP="00F341F2">
            <w:pPr>
              <w:pStyle w:val="S-O-P"/>
            </w:pPr>
            <w:r w:rsidRPr="00A32027">
              <w:t>S</w:t>
            </w:r>
          </w:p>
        </w:tc>
      </w:tr>
      <w:tr w:rsidR="00F341F2" w:rsidRPr="00A32027" w14:paraId="25D126AE" w14:textId="77777777" w:rsidTr="008B26A1">
        <w:tc>
          <w:tcPr>
            <w:tcW w:w="4474" w:type="dxa"/>
          </w:tcPr>
          <w:p w14:paraId="0A784967" w14:textId="77777777" w:rsidR="00F341F2" w:rsidRPr="00977138" w:rsidRDefault="00F341F2" w:rsidP="00977138">
            <w:pPr>
              <w:pStyle w:val="FABodyIndent1"/>
            </w:pPr>
            <w:r w:rsidRPr="00977138">
              <w:t xml:space="preserve">Map/dome reading lamps </w:t>
            </w:r>
          </w:p>
        </w:tc>
        <w:tc>
          <w:tcPr>
            <w:tcW w:w="1082" w:type="dxa"/>
          </w:tcPr>
          <w:p w14:paraId="43A4B8FA" w14:textId="77777777" w:rsidR="00F341F2" w:rsidRPr="00A32027" w:rsidRDefault="00F341F2" w:rsidP="00F341F2">
            <w:pPr>
              <w:pStyle w:val="S-O-P"/>
            </w:pPr>
            <w:r w:rsidRPr="00A32027">
              <w:t>S</w:t>
            </w:r>
          </w:p>
        </w:tc>
        <w:tc>
          <w:tcPr>
            <w:tcW w:w="1114" w:type="dxa"/>
          </w:tcPr>
          <w:p w14:paraId="21593061" w14:textId="77777777" w:rsidR="00F341F2" w:rsidRPr="00A32027" w:rsidRDefault="00F341F2" w:rsidP="00F341F2">
            <w:pPr>
              <w:pStyle w:val="S-O-P"/>
            </w:pPr>
            <w:r w:rsidRPr="00A32027">
              <w:t>S</w:t>
            </w:r>
          </w:p>
        </w:tc>
        <w:tc>
          <w:tcPr>
            <w:tcW w:w="1138" w:type="dxa"/>
          </w:tcPr>
          <w:p w14:paraId="75A1BFBE" w14:textId="77777777" w:rsidR="00F341F2" w:rsidRPr="00A32027" w:rsidRDefault="00F341F2" w:rsidP="00F341F2">
            <w:pPr>
              <w:pStyle w:val="S-O-P"/>
            </w:pPr>
            <w:r w:rsidRPr="00A32027">
              <w:t>S</w:t>
            </w:r>
          </w:p>
        </w:tc>
        <w:tc>
          <w:tcPr>
            <w:tcW w:w="1194" w:type="dxa"/>
          </w:tcPr>
          <w:p w14:paraId="5945D94D" w14:textId="77777777" w:rsidR="00F341F2" w:rsidRPr="00A32027" w:rsidRDefault="00F341F2" w:rsidP="00F341F2">
            <w:pPr>
              <w:pStyle w:val="S-O-P"/>
            </w:pPr>
            <w:r w:rsidRPr="00A32027">
              <w:t>S</w:t>
            </w:r>
          </w:p>
        </w:tc>
        <w:tc>
          <w:tcPr>
            <w:tcW w:w="1078" w:type="dxa"/>
          </w:tcPr>
          <w:p w14:paraId="67AE53C9" w14:textId="77777777" w:rsidR="00F341F2" w:rsidRPr="00A32027" w:rsidRDefault="00F341F2" w:rsidP="00F341F2">
            <w:pPr>
              <w:pStyle w:val="S-O-P"/>
            </w:pPr>
            <w:r w:rsidRPr="00A32027">
              <w:t>S</w:t>
            </w:r>
          </w:p>
        </w:tc>
      </w:tr>
      <w:tr w:rsidR="00F341F2" w:rsidRPr="00A32027" w14:paraId="557F2674" w14:textId="77777777" w:rsidTr="008B26A1">
        <w:tc>
          <w:tcPr>
            <w:tcW w:w="4474" w:type="dxa"/>
          </w:tcPr>
          <w:p w14:paraId="63C5A0D3" w14:textId="77777777" w:rsidR="00F341F2" w:rsidRPr="00A32027" w:rsidRDefault="00F341F2" w:rsidP="00F341F2">
            <w:pPr>
              <w:pStyle w:val="FABodyCopy"/>
            </w:pPr>
            <w:r w:rsidRPr="00A32027">
              <w:t>Media center electronics storage — located behind shifter</w:t>
            </w:r>
          </w:p>
        </w:tc>
        <w:tc>
          <w:tcPr>
            <w:tcW w:w="1082" w:type="dxa"/>
          </w:tcPr>
          <w:p w14:paraId="2FB7A0A9" w14:textId="77777777" w:rsidR="00F341F2" w:rsidRPr="00A32027" w:rsidRDefault="00F341F2" w:rsidP="00F341F2">
            <w:pPr>
              <w:pStyle w:val="S-O-P"/>
            </w:pPr>
            <w:r w:rsidRPr="00A32027">
              <w:t>S</w:t>
            </w:r>
          </w:p>
        </w:tc>
        <w:tc>
          <w:tcPr>
            <w:tcW w:w="1114" w:type="dxa"/>
          </w:tcPr>
          <w:p w14:paraId="329B3D5A" w14:textId="77777777" w:rsidR="00F341F2" w:rsidRPr="00A32027" w:rsidRDefault="00F341F2" w:rsidP="00F341F2">
            <w:pPr>
              <w:pStyle w:val="S-O-P"/>
            </w:pPr>
            <w:r w:rsidRPr="00A32027">
              <w:t>S</w:t>
            </w:r>
          </w:p>
        </w:tc>
        <w:tc>
          <w:tcPr>
            <w:tcW w:w="1138" w:type="dxa"/>
          </w:tcPr>
          <w:p w14:paraId="088D63E4" w14:textId="77777777" w:rsidR="00F341F2" w:rsidRPr="00A32027" w:rsidRDefault="00F341F2" w:rsidP="00F341F2">
            <w:pPr>
              <w:pStyle w:val="S-O-P"/>
            </w:pPr>
            <w:r w:rsidRPr="00A32027">
              <w:t>S</w:t>
            </w:r>
          </w:p>
        </w:tc>
        <w:tc>
          <w:tcPr>
            <w:tcW w:w="1194" w:type="dxa"/>
          </w:tcPr>
          <w:p w14:paraId="333DCC2A" w14:textId="77777777" w:rsidR="00F341F2" w:rsidRPr="00A32027" w:rsidRDefault="00F341F2" w:rsidP="00F341F2">
            <w:pPr>
              <w:pStyle w:val="S-O-P"/>
            </w:pPr>
            <w:r w:rsidRPr="00A32027">
              <w:t>S</w:t>
            </w:r>
          </w:p>
        </w:tc>
        <w:tc>
          <w:tcPr>
            <w:tcW w:w="1078" w:type="dxa"/>
          </w:tcPr>
          <w:p w14:paraId="64CE32C9" w14:textId="77777777" w:rsidR="00F341F2" w:rsidRPr="00A32027" w:rsidRDefault="00F341F2" w:rsidP="00F341F2">
            <w:pPr>
              <w:pStyle w:val="S-O-P"/>
            </w:pPr>
            <w:r w:rsidRPr="00A32027">
              <w:t>S</w:t>
            </w:r>
          </w:p>
        </w:tc>
      </w:tr>
      <w:tr w:rsidR="00F341F2" w:rsidRPr="00A32027" w14:paraId="4456C3A8" w14:textId="77777777" w:rsidTr="008B26A1">
        <w:tc>
          <w:tcPr>
            <w:tcW w:w="4474" w:type="dxa"/>
          </w:tcPr>
          <w:p w14:paraId="09F31D64" w14:textId="77777777" w:rsidR="00F341F2" w:rsidRPr="00A32027" w:rsidRDefault="00F341F2" w:rsidP="00F341F2">
            <w:pPr>
              <w:pStyle w:val="FABodyCopy"/>
            </w:pPr>
            <w:r w:rsidRPr="00A32027">
              <w:t>Mirrors</w:t>
            </w:r>
          </w:p>
        </w:tc>
        <w:tc>
          <w:tcPr>
            <w:tcW w:w="1082" w:type="dxa"/>
          </w:tcPr>
          <w:p w14:paraId="4EBB325C" w14:textId="77777777" w:rsidR="00F341F2" w:rsidRPr="00A32027" w:rsidRDefault="00F341F2" w:rsidP="00F341F2">
            <w:pPr>
              <w:pStyle w:val="S-O-P"/>
            </w:pPr>
          </w:p>
        </w:tc>
        <w:tc>
          <w:tcPr>
            <w:tcW w:w="1114" w:type="dxa"/>
          </w:tcPr>
          <w:p w14:paraId="7E87D3A0" w14:textId="77777777" w:rsidR="00F341F2" w:rsidRPr="00A32027" w:rsidRDefault="00F341F2" w:rsidP="00F341F2">
            <w:pPr>
              <w:pStyle w:val="S-O-P"/>
            </w:pPr>
          </w:p>
        </w:tc>
        <w:tc>
          <w:tcPr>
            <w:tcW w:w="1138" w:type="dxa"/>
          </w:tcPr>
          <w:p w14:paraId="3BCEAA05" w14:textId="77777777" w:rsidR="00F341F2" w:rsidRPr="00A32027" w:rsidRDefault="00F341F2" w:rsidP="00F341F2">
            <w:pPr>
              <w:pStyle w:val="S-O-P"/>
            </w:pPr>
          </w:p>
        </w:tc>
        <w:tc>
          <w:tcPr>
            <w:tcW w:w="1194" w:type="dxa"/>
          </w:tcPr>
          <w:p w14:paraId="025D5644" w14:textId="77777777" w:rsidR="00F341F2" w:rsidRPr="00A32027" w:rsidRDefault="00F341F2" w:rsidP="00F341F2">
            <w:pPr>
              <w:pStyle w:val="S-O-P"/>
            </w:pPr>
          </w:p>
        </w:tc>
        <w:tc>
          <w:tcPr>
            <w:tcW w:w="1078" w:type="dxa"/>
          </w:tcPr>
          <w:p w14:paraId="51C31704" w14:textId="77777777" w:rsidR="00F341F2" w:rsidRPr="00A32027" w:rsidRDefault="00F341F2" w:rsidP="00F341F2">
            <w:pPr>
              <w:pStyle w:val="S-O-P"/>
            </w:pPr>
          </w:p>
        </w:tc>
      </w:tr>
      <w:tr w:rsidR="00F341F2" w:rsidRPr="00A32027" w14:paraId="5E68C30B" w14:textId="77777777" w:rsidTr="008B26A1">
        <w:tc>
          <w:tcPr>
            <w:tcW w:w="4474" w:type="dxa"/>
          </w:tcPr>
          <w:p w14:paraId="4F9CCE49" w14:textId="77777777" w:rsidR="00F341F2" w:rsidRPr="00977138" w:rsidRDefault="00F341F2" w:rsidP="00977138">
            <w:pPr>
              <w:pStyle w:val="FABodyIndent1"/>
            </w:pPr>
            <w:r w:rsidRPr="00977138">
              <w:t>Rearview day/night mirror</w:t>
            </w:r>
          </w:p>
        </w:tc>
        <w:tc>
          <w:tcPr>
            <w:tcW w:w="1082" w:type="dxa"/>
          </w:tcPr>
          <w:p w14:paraId="4DA2A095" w14:textId="77777777" w:rsidR="00F341F2" w:rsidRPr="00A32027" w:rsidRDefault="00F341F2" w:rsidP="00F341F2">
            <w:pPr>
              <w:pStyle w:val="S-O-P"/>
            </w:pPr>
            <w:r w:rsidRPr="00A32027">
              <w:t>S</w:t>
            </w:r>
          </w:p>
        </w:tc>
        <w:tc>
          <w:tcPr>
            <w:tcW w:w="1114" w:type="dxa"/>
          </w:tcPr>
          <w:p w14:paraId="72F75AB4" w14:textId="77777777" w:rsidR="00F341F2" w:rsidRPr="00A32027" w:rsidRDefault="00F341F2" w:rsidP="00F341F2">
            <w:pPr>
              <w:pStyle w:val="S-O-P"/>
            </w:pPr>
            <w:r w:rsidRPr="00A32027">
              <w:t>S</w:t>
            </w:r>
          </w:p>
        </w:tc>
        <w:tc>
          <w:tcPr>
            <w:tcW w:w="1138" w:type="dxa"/>
          </w:tcPr>
          <w:p w14:paraId="165F9EC8" w14:textId="77777777" w:rsidR="00F341F2" w:rsidRPr="00A32027" w:rsidRDefault="00F341F2" w:rsidP="00F341F2">
            <w:pPr>
              <w:pStyle w:val="S-O-P"/>
            </w:pPr>
            <w:r w:rsidRPr="00A32027">
              <w:t>S</w:t>
            </w:r>
          </w:p>
        </w:tc>
        <w:tc>
          <w:tcPr>
            <w:tcW w:w="1194" w:type="dxa"/>
          </w:tcPr>
          <w:p w14:paraId="6D5B2E01" w14:textId="77777777" w:rsidR="00F341F2" w:rsidRPr="00A32027" w:rsidRDefault="009D019D" w:rsidP="00F341F2">
            <w:pPr>
              <w:pStyle w:val="S-O-P"/>
            </w:pPr>
            <w:r>
              <w:t>NA</w:t>
            </w:r>
          </w:p>
        </w:tc>
        <w:tc>
          <w:tcPr>
            <w:tcW w:w="1078" w:type="dxa"/>
          </w:tcPr>
          <w:p w14:paraId="5E00C3EA" w14:textId="77777777" w:rsidR="00F341F2" w:rsidRPr="00A32027" w:rsidRDefault="009D019D" w:rsidP="00F341F2">
            <w:pPr>
              <w:pStyle w:val="S-O-P"/>
            </w:pPr>
            <w:r>
              <w:t>NA</w:t>
            </w:r>
          </w:p>
        </w:tc>
      </w:tr>
      <w:tr w:rsidR="00F341F2" w:rsidRPr="00A32027" w14:paraId="5175B159" w14:textId="77777777" w:rsidTr="008B26A1">
        <w:tc>
          <w:tcPr>
            <w:tcW w:w="4474" w:type="dxa"/>
          </w:tcPr>
          <w:p w14:paraId="740F716F" w14:textId="77777777" w:rsidR="00F341F2" w:rsidRPr="00977138" w:rsidRDefault="00F341F2" w:rsidP="00977138">
            <w:pPr>
              <w:pStyle w:val="FABodyIndent1"/>
            </w:pPr>
            <w:r w:rsidRPr="00977138">
              <w:t>Rearview, auto-dimming mirror (packaged with the Convenience Group on Latitude)</w:t>
            </w:r>
          </w:p>
        </w:tc>
        <w:tc>
          <w:tcPr>
            <w:tcW w:w="1082" w:type="dxa"/>
          </w:tcPr>
          <w:p w14:paraId="0F7F9382" w14:textId="77777777" w:rsidR="00F341F2" w:rsidRPr="00A32027" w:rsidRDefault="009D019D" w:rsidP="00F341F2">
            <w:pPr>
              <w:pStyle w:val="S-O-P"/>
            </w:pPr>
            <w:r>
              <w:t>NA</w:t>
            </w:r>
          </w:p>
        </w:tc>
        <w:tc>
          <w:tcPr>
            <w:tcW w:w="1114" w:type="dxa"/>
          </w:tcPr>
          <w:p w14:paraId="2C4A9029" w14:textId="77777777" w:rsidR="00F341F2" w:rsidRPr="00A32027" w:rsidRDefault="00F341F2" w:rsidP="00F341F2">
            <w:pPr>
              <w:pStyle w:val="S-O-P"/>
            </w:pPr>
            <w:r w:rsidRPr="00A32027">
              <w:t>P</w:t>
            </w:r>
          </w:p>
        </w:tc>
        <w:tc>
          <w:tcPr>
            <w:tcW w:w="1138" w:type="dxa"/>
          </w:tcPr>
          <w:p w14:paraId="438935A2" w14:textId="77777777" w:rsidR="00F341F2" w:rsidRPr="00A32027" w:rsidRDefault="00F341F2" w:rsidP="00F341F2">
            <w:pPr>
              <w:pStyle w:val="S-O-P"/>
            </w:pPr>
            <w:r w:rsidRPr="00A32027">
              <w:t>S</w:t>
            </w:r>
          </w:p>
        </w:tc>
        <w:tc>
          <w:tcPr>
            <w:tcW w:w="1194" w:type="dxa"/>
          </w:tcPr>
          <w:p w14:paraId="01DB5F4C" w14:textId="77777777" w:rsidR="00F341F2" w:rsidRPr="00A32027" w:rsidRDefault="00F341F2" w:rsidP="00F341F2">
            <w:pPr>
              <w:pStyle w:val="S-O-P"/>
            </w:pPr>
            <w:r w:rsidRPr="00A32027">
              <w:t>S</w:t>
            </w:r>
          </w:p>
        </w:tc>
        <w:tc>
          <w:tcPr>
            <w:tcW w:w="1078" w:type="dxa"/>
          </w:tcPr>
          <w:p w14:paraId="57E3991C" w14:textId="77777777" w:rsidR="00F341F2" w:rsidRPr="00A32027" w:rsidRDefault="00F341F2" w:rsidP="00F341F2">
            <w:pPr>
              <w:pStyle w:val="S-O-P"/>
            </w:pPr>
            <w:r w:rsidRPr="00A32027">
              <w:t>S</w:t>
            </w:r>
          </w:p>
        </w:tc>
      </w:tr>
      <w:tr w:rsidR="009D019D" w:rsidRPr="00A32027" w14:paraId="5704E040" w14:textId="77777777" w:rsidTr="008B26A1">
        <w:tc>
          <w:tcPr>
            <w:tcW w:w="4474" w:type="dxa"/>
          </w:tcPr>
          <w:p w14:paraId="2B217C93" w14:textId="77777777" w:rsidR="009D019D" w:rsidRPr="00977138" w:rsidRDefault="009D019D" w:rsidP="00977138">
            <w:pPr>
              <w:pStyle w:val="FABodyIndent1"/>
            </w:pPr>
            <w:r w:rsidRPr="00977138">
              <w:t xml:space="preserve">Sliding sun visor with mirrors </w:t>
            </w:r>
          </w:p>
        </w:tc>
        <w:tc>
          <w:tcPr>
            <w:tcW w:w="1082" w:type="dxa"/>
          </w:tcPr>
          <w:p w14:paraId="3EB4D3B1" w14:textId="77777777" w:rsidR="009D019D" w:rsidRPr="00A32027" w:rsidRDefault="009D019D" w:rsidP="009D019D">
            <w:pPr>
              <w:pStyle w:val="S-O-P"/>
            </w:pPr>
            <w:r w:rsidRPr="00A32027">
              <w:t>S</w:t>
            </w:r>
          </w:p>
        </w:tc>
        <w:tc>
          <w:tcPr>
            <w:tcW w:w="1114" w:type="dxa"/>
          </w:tcPr>
          <w:p w14:paraId="3A2A014C" w14:textId="77777777" w:rsidR="009D019D" w:rsidRPr="00A32027" w:rsidRDefault="009D019D" w:rsidP="009D019D">
            <w:pPr>
              <w:pStyle w:val="S-O-P"/>
            </w:pPr>
            <w:r>
              <w:t>NA</w:t>
            </w:r>
          </w:p>
        </w:tc>
        <w:tc>
          <w:tcPr>
            <w:tcW w:w="1138" w:type="dxa"/>
          </w:tcPr>
          <w:p w14:paraId="78808BD6" w14:textId="77777777" w:rsidR="009D019D" w:rsidRPr="00A32027" w:rsidRDefault="009D019D" w:rsidP="009D019D">
            <w:pPr>
              <w:pStyle w:val="S-O-P"/>
            </w:pPr>
            <w:r>
              <w:t>NA</w:t>
            </w:r>
          </w:p>
        </w:tc>
        <w:tc>
          <w:tcPr>
            <w:tcW w:w="1194" w:type="dxa"/>
          </w:tcPr>
          <w:p w14:paraId="768178AA" w14:textId="77777777" w:rsidR="009D019D" w:rsidRPr="00A32027" w:rsidRDefault="009D019D" w:rsidP="009D019D">
            <w:pPr>
              <w:pStyle w:val="S-O-P"/>
            </w:pPr>
            <w:r>
              <w:t>NA</w:t>
            </w:r>
          </w:p>
        </w:tc>
        <w:tc>
          <w:tcPr>
            <w:tcW w:w="1078" w:type="dxa"/>
          </w:tcPr>
          <w:p w14:paraId="5FFF0F90" w14:textId="77777777" w:rsidR="009D019D" w:rsidRPr="00A32027" w:rsidRDefault="009D019D" w:rsidP="009D019D">
            <w:pPr>
              <w:pStyle w:val="S-O-P"/>
            </w:pPr>
            <w:r>
              <w:t>NA</w:t>
            </w:r>
          </w:p>
        </w:tc>
      </w:tr>
      <w:tr w:rsidR="00F341F2" w:rsidRPr="00A32027" w14:paraId="53366B0C" w14:textId="77777777" w:rsidTr="008B26A1">
        <w:tc>
          <w:tcPr>
            <w:tcW w:w="4474" w:type="dxa"/>
          </w:tcPr>
          <w:p w14:paraId="711BE864" w14:textId="77777777" w:rsidR="00F341F2" w:rsidRPr="00977138" w:rsidRDefault="00F341F2" w:rsidP="00977138">
            <w:pPr>
              <w:pStyle w:val="FABodyIndent1"/>
            </w:pPr>
            <w:r w:rsidRPr="00977138">
              <w:t xml:space="preserve">Sliding sun visor with illuminated mirrors </w:t>
            </w:r>
          </w:p>
        </w:tc>
        <w:tc>
          <w:tcPr>
            <w:tcW w:w="1082" w:type="dxa"/>
          </w:tcPr>
          <w:p w14:paraId="56AF28CE" w14:textId="77777777" w:rsidR="00F341F2" w:rsidRPr="00A32027" w:rsidRDefault="009D019D" w:rsidP="00F341F2">
            <w:pPr>
              <w:pStyle w:val="S-O-P"/>
            </w:pPr>
            <w:r>
              <w:t>NA</w:t>
            </w:r>
          </w:p>
        </w:tc>
        <w:tc>
          <w:tcPr>
            <w:tcW w:w="1114" w:type="dxa"/>
          </w:tcPr>
          <w:p w14:paraId="18BD5702" w14:textId="77777777" w:rsidR="00F341F2" w:rsidRPr="00A32027" w:rsidRDefault="00F341F2" w:rsidP="00F341F2">
            <w:pPr>
              <w:pStyle w:val="S-O-P"/>
            </w:pPr>
            <w:r w:rsidRPr="00A32027">
              <w:t>S</w:t>
            </w:r>
          </w:p>
        </w:tc>
        <w:tc>
          <w:tcPr>
            <w:tcW w:w="1138" w:type="dxa"/>
          </w:tcPr>
          <w:p w14:paraId="32BF97FB" w14:textId="77777777" w:rsidR="00F341F2" w:rsidRPr="00A32027" w:rsidRDefault="00F341F2" w:rsidP="00F341F2">
            <w:pPr>
              <w:pStyle w:val="S-O-P"/>
            </w:pPr>
            <w:r w:rsidRPr="00A32027">
              <w:t>S</w:t>
            </w:r>
          </w:p>
        </w:tc>
        <w:tc>
          <w:tcPr>
            <w:tcW w:w="1194" w:type="dxa"/>
          </w:tcPr>
          <w:p w14:paraId="7B36511F" w14:textId="77777777" w:rsidR="00F341F2" w:rsidRPr="00A32027" w:rsidRDefault="00F341F2" w:rsidP="00F341F2">
            <w:pPr>
              <w:pStyle w:val="S-O-P"/>
            </w:pPr>
            <w:r w:rsidRPr="00A32027">
              <w:t>S</w:t>
            </w:r>
          </w:p>
        </w:tc>
        <w:tc>
          <w:tcPr>
            <w:tcW w:w="1078" w:type="dxa"/>
          </w:tcPr>
          <w:p w14:paraId="6DD30367" w14:textId="77777777" w:rsidR="00F341F2" w:rsidRPr="00A32027" w:rsidRDefault="00F341F2" w:rsidP="00F341F2">
            <w:pPr>
              <w:pStyle w:val="S-O-P"/>
            </w:pPr>
            <w:r w:rsidRPr="00A32027">
              <w:t>S</w:t>
            </w:r>
          </w:p>
        </w:tc>
      </w:tr>
      <w:tr w:rsidR="00F341F2" w:rsidRPr="00A32027" w14:paraId="5F4CC61A" w14:textId="77777777" w:rsidTr="008B26A1">
        <w:tc>
          <w:tcPr>
            <w:tcW w:w="4474" w:type="dxa"/>
          </w:tcPr>
          <w:p w14:paraId="69B58319" w14:textId="77777777" w:rsidR="00F341F2" w:rsidRPr="00A32027" w:rsidRDefault="00F341F2" w:rsidP="00F341F2">
            <w:pPr>
              <w:pStyle w:val="FABodyCopy"/>
            </w:pPr>
            <w:r w:rsidRPr="00A32027">
              <w:t xml:space="preserve">Outside temperature display in odometer </w:t>
            </w:r>
          </w:p>
        </w:tc>
        <w:tc>
          <w:tcPr>
            <w:tcW w:w="1082" w:type="dxa"/>
          </w:tcPr>
          <w:p w14:paraId="73734AD1" w14:textId="77777777" w:rsidR="00F341F2" w:rsidRPr="00A32027" w:rsidRDefault="00F341F2" w:rsidP="00F341F2">
            <w:pPr>
              <w:pStyle w:val="S-O-P"/>
            </w:pPr>
            <w:r w:rsidRPr="00A32027">
              <w:t>S</w:t>
            </w:r>
          </w:p>
        </w:tc>
        <w:tc>
          <w:tcPr>
            <w:tcW w:w="1114" w:type="dxa"/>
          </w:tcPr>
          <w:p w14:paraId="290A33FB" w14:textId="77777777" w:rsidR="00F341F2" w:rsidRPr="00A32027" w:rsidRDefault="00F341F2" w:rsidP="00F341F2">
            <w:pPr>
              <w:pStyle w:val="S-O-P"/>
            </w:pPr>
            <w:r w:rsidRPr="00A32027">
              <w:t>S</w:t>
            </w:r>
          </w:p>
        </w:tc>
        <w:tc>
          <w:tcPr>
            <w:tcW w:w="1138" w:type="dxa"/>
          </w:tcPr>
          <w:p w14:paraId="0778E7FF" w14:textId="77777777" w:rsidR="00F341F2" w:rsidRPr="00A32027" w:rsidRDefault="00F341F2" w:rsidP="00F341F2">
            <w:pPr>
              <w:pStyle w:val="S-O-P"/>
            </w:pPr>
            <w:r w:rsidRPr="00A32027">
              <w:t>S</w:t>
            </w:r>
          </w:p>
        </w:tc>
        <w:tc>
          <w:tcPr>
            <w:tcW w:w="1194" w:type="dxa"/>
          </w:tcPr>
          <w:p w14:paraId="4468E3E0" w14:textId="77777777" w:rsidR="00F341F2" w:rsidRPr="00A32027" w:rsidRDefault="00F341F2" w:rsidP="00F341F2">
            <w:pPr>
              <w:pStyle w:val="S-O-P"/>
            </w:pPr>
            <w:r w:rsidRPr="00A32027">
              <w:t>S</w:t>
            </w:r>
          </w:p>
        </w:tc>
        <w:tc>
          <w:tcPr>
            <w:tcW w:w="1078" w:type="dxa"/>
          </w:tcPr>
          <w:p w14:paraId="06FAD1BC" w14:textId="77777777" w:rsidR="00F341F2" w:rsidRPr="00A32027" w:rsidRDefault="00F341F2" w:rsidP="00F341F2">
            <w:pPr>
              <w:pStyle w:val="S-O-P"/>
            </w:pPr>
            <w:r w:rsidRPr="00A32027">
              <w:t>S</w:t>
            </w:r>
          </w:p>
        </w:tc>
      </w:tr>
      <w:tr w:rsidR="00F341F2" w:rsidRPr="00A32027" w14:paraId="5EFAF57E" w14:textId="77777777" w:rsidTr="008B26A1">
        <w:tc>
          <w:tcPr>
            <w:tcW w:w="4474" w:type="dxa"/>
          </w:tcPr>
          <w:p w14:paraId="1F58C51D" w14:textId="77777777" w:rsidR="00F341F2" w:rsidRPr="00A32027" w:rsidRDefault="00F341F2" w:rsidP="00F341F2">
            <w:pPr>
              <w:pStyle w:val="FABodyCopy"/>
              <w:rPr>
                <w:highlight w:val="yellow"/>
              </w:rPr>
            </w:pPr>
            <w:r w:rsidRPr="00A32027">
              <w:t xml:space="preserve">Power Outlets </w:t>
            </w:r>
          </w:p>
        </w:tc>
        <w:tc>
          <w:tcPr>
            <w:tcW w:w="1082" w:type="dxa"/>
          </w:tcPr>
          <w:p w14:paraId="2B8EB211" w14:textId="77777777" w:rsidR="00F341F2" w:rsidRPr="00A32027" w:rsidRDefault="00F341F2" w:rsidP="00F341F2">
            <w:pPr>
              <w:pStyle w:val="S-O-P"/>
              <w:rPr>
                <w:highlight w:val="yellow"/>
              </w:rPr>
            </w:pPr>
          </w:p>
        </w:tc>
        <w:tc>
          <w:tcPr>
            <w:tcW w:w="1114" w:type="dxa"/>
          </w:tcPr>
          <w:p w14:paraId="1C52096C" w14:textId="77777777" w:rsidR="00F341F2" w:rsidRPr="00A32027" w:rsidRDefault="00F341F2" w:rsidP="00F341F2">
            <w:pPr>
              <w:pStyle w:val="S-O-P"/>
              <w:rPr>
                <w:highlight w:val="yellow"/>
              </w:rPr>
            </w:pPr>
          </w:p>
        </w:tc>
        <w:tc>
          <w:tcPr>
            <w:tcW w:w="1138" w:type="dxa"/>
          </w:tcPr>
          <w:p w14:paraId="12404682" w14:textId="77777777" w:rsidR="00F341F2" w:rsidRPr="00A32027" w:rsidRDefault="00F341F2" w:rsidP="00F341F2">
            <w:pPr>
              <w:pStyle w:val="S-O-P"/>
              <w:rPr>
                <w:highlight w:val="yellow"/>
              </w:rPr>
            </w:pPr>
          </w:p>
        </w:tc>
        <w:tc>
          <w:tcPr>
            <w:tcW w:w="1194" w:type="dxa"/>
          </w:tcPr>
          <w:p w14:paraId="46DDADA3" w14:textId="77777777" w:rsidR="00F341F2" w:rsidRPr="00A32027" w:rsidRDefault="00F341F2" w:rsidP="00F341F2">
            <w:pPr>
              <w:pStyle w:val="S-O-P"/>
              <w:rPr>
                <w:highlight w:val="yellow"/>
              </w:rPr>
            </w:pPr>
          </w:p>
        </w:tc>
        <w:tc>
          <w:tcPr>
            <w:tcW w:w="1078" w:type="dxa"/>
          </w:tcPr>
          <w:p w14:paraId="415B19D6" w14:textId="77777777" w:rsidR="00F341F2" w:rsidRPr="00A32027" w:rsidRDefault="00F341F2" w:rsidP="00F341F2">
            <w:pPr>
              <w:pStyle w:val="S-O-P"/>
              <w:rPr>
                <w:highlight w:val="yellow"/>
              </w:rPr>
            </w:pPr>
          </w:p>
        </w:tc>
      </w:tr>
      <w:tr w:rsidR="00F341F2" w:rsidRPr="00A32027" w14:paraId="5C253C15" w14:textId="77777777" w:rsidTr="008B26A1">
        <w:tc>
          <w:tcPr>
            <w:tcW w:w="4474" w:type="dxa"/>
          </w:tcPr>
          <w:p w14:paraId="5CA8B8F1" w14:textId="77777777" w:rsidR="00F341F2" w:rsidRPr="00977138" w:rsidRDefault="00F341F2" w:rsidP="00977138">
            <w:pPr>
              <w:pStyle w:val="FABodyIndent1"/>
              <w:rPr>
                <w:highlight w:val="yellow"/>
              </w:rPr>
            </w:pPr>
            <w:r w:rsidRPr="00977138">
              <w:t>12-volt auxiliary located in front center stack</w:t>
            </w:r>
          </w:p>
        </w:tc>
        <w:tc>
          <w:tcPr>
            <w:tcW w:w="1082" w:type="dxa"/>
          </w:tcPr>
          <w:p w14:paraId="4FCBCB0B" w14:textId="77777777" w:rsidR="00F341F2" w:rsidRPr="00A32027" w:rsidRDefault="00F341F2" w:rsidP="00F341F2">
            <w:pPr>
              <w:pStyle w:val="S-O-P"/>
              <w:rPr>
                <w:highlight w:val="yellow"/>
              </w:rPr>
            </w:pPr>
            <w:r w:rsidRPr="00A32027">
              <w:t>S</w:t>
            </w:r>
          </w:p>
        </w:tc>
        <w:tc>
          <w:tcPr>
            <w:tcW w:w="1114" w:type="dxa"/>
          </w:tcPr>
          <w:p w14:paraId="58394880" w14:textId="77777777" w:rsidR="00F341F2" w:rsidRPr="00A32027" w:rsidRDefault="00F341F2" w:rsidP="00F341F2">
            <w:pPr>
              <w:pStyle w:val="S-O-P"/>
              <w:rPr>
                <w:highlight w:val="yellow"/>
              </w:rPr>
            </w:pPr>
            <w:r w:rsidRPr="00A32027">
              <w:t>S</w:t>
            </w:r>
          </w:p>
        </w:tc>
        <w:tc>
          <w:tcPr>
            <w:tcW w:w="1138" w:type="dxa"/>
          </w:tcPr>
          <w:p w14:paraId="289F38BC" w14:textId="77777777" w:rsidR="00F341F2" w:rsidRPr="00A32027" w:rsidRDefault="00F341F2" w:rsidP="00F341F2">
            <w:pPr>
              <w:pStyle w:val="S-O-P"/>
            </w:pPr>
            <w:r w:rsidRPr="00A32027">
              <w:t>S</w:t>
            </w:r>
          </w:p>
        </w:tc>
        <w:tc>
          <w:tcPr>
            <w:tcW w:w="1194" w:type="dxa"/>
          </w:tcPr>
          <w:p w14:paraId="7F503CCA" w14:textId="77777777" w:rsidR="00F341F2" w:rsidRPr="00A32027" w:rsidRDefault="00F341F2" w:rsidP="00F341F2">
            <w:pPr>
              <w:pStyle w:val="S-O-P"/>
              <w:rPr>
                <w:highlight w:val="yellow"/>
              </w:rPr>
            </w:pPr>
            <w:r w:rsidRPr="00A32027">
              <w:t>S</w:t>
            </w:r>
          </w:p>
        </w:tc>
        <w:tc>
          <w:tcPr>
            <w:tcW w:w="1078" w:type="dxa"/>
          </w:tcPr>
          <w:p w14:paraId="44390FF0" w14:textId="77777777" w:rsidR="00F341F2" w:rsidRPr="00A32027" w:rsidRDefault="00F341F2" w:rsidP="00F341F2">
            <w:pPr>
              <w:pStyle w:val="S-O-P"/>
              <w:rPr>
                <w:highlight w:val="yellow"/>
              </w:rPr>
            </w:pPr>
            <w:r w:rsidRPr="00A32027">
              <w:t>S</w:t>
            </w:r>
          </w:p>
        </w:tc>
      </w:tr>
      <w:tr w:rsidR="00F341F2" w:rsidRPr="00A32027" w14:paraId="7D97F188" w14:textId="77777777" w:rsidTr="008B26A1">
        <w:tc>
          <w:tcPr>
            <w:tcW w:w="4474" w:type="dxa"/>
          </w:tcPr>
          <w:p w14:paraId="1B7EDFED" w14:textId="77777777" w:rsidR="00F341F2" w:rsidRPr="00977138" w:rsidRDefault="00F341F2" w:rsidP="00977138">
            <w:pPr>
              <w:pStyle w:val="FABodyIndent1"/>
              <w:rPr>
                <w:highlight w:val="yellow"/>
              </w:rPr>
            </w:pPr>
            <w:r w:rsidRPr="00977138">
              <w:t xml:space="preserve">12-volt auxiliary in rear cargo area </w:t>
            </w:r>
          </w:p>
        </w:tc>
        <w:tc>
          <w:tcPr>
            <w:tcW w:w="1082" w:type="dxa"/>
          </w:tcPr>
          <w:p w14:paraId="6D6148F5" w14:textId="77777777" w:rsidR="00F341F2" w:rsidRPr="00A32027" w:rsidRDefault="00F341F2" w:rsidP="00F341F2">
            <w:pPr>
              <w:pStyle w:val="S-O-P"/>
              <w:rPr>
                <w:highlight w:val="yellow"/>
              </w:rPr>
            </w:pPr>
            <w:r w:rsidRPr="00A32027">
              <w:t>S</w:t>
            </w:r>
          </w:p>
        </w:tc>
        <w:tc>
          <w:tcPr>
            <w:tcW w:w="1114" w:type="dxa"/>
          </w:tcPr>
          <w:p w14:paraId="4838D23E" w14:textId="77777777" w:rsidR="00F341F2" w:rsidRPr="00A32027" w:rsidRDefault="00F341F2" w:rsidP="00F341F2">
            <w:pPr>
              <w:pStyle w:val="S-O-P"/>
              <w:rPr>
                <w:highlight w:val="yellow"/>
              </w:rPr>
            </w:pPr>
            <w:r w:rsidRPr="00A32027">
              <w:t>S</w:t>
            </w:r>
          </w:p>
        </w:tc>
        <w:tc>
          <w:tcPr>
            <w:tcW w:w="1138" w:type="dxa"/>
          </w:tcPr>
          <w:p w14:paraId="46E67C73" w14:textId="77777777" w:rsidR="00F341F2" w:rsidRPr="00A32027" w:rsidRDefault="00F341F2" w:rsidP="00F341F2">
            <w:pPr>
              <w:pStyle w:val="S-O-P"/>
            </w:pPr>
            <w:r w:rsidRPr="00A32027">
              <w:t>S</w:t>
            </w:r>
          </w:p>
        </w:tc>
        <w:tc>
          <w:tcPr>
            <w:tcW w:w="1194" w:type="dxa"/>
          </w:tcPr>
          <w:p w14:paraId="13411F26" w14:textId="77777777" w:rsidR="00F341F2" w:rsidRPr="00A32027" w:rsidRDefault="00F341F2" w:rsidP="00F341F2">
            <w:pPr>
              <w:pStyle w:val="S-O-P"/>
              <w:rPr>
                <w:highlight w:val="yellow"/>
              </w:rPr>
            </w:pPr>
            <w:r w:rsidRPr="00A32027">
              <w:t>S</w:t>
            </w:r>
          </w:p>
        </w:tc>
        <w:tc>
          <w:tcPr>
            <w:tcW w:w="1078" w:type="dxa"/>
          </w:tcPr>
          <w:p w14:paraId="4454A057" w14:textId="77777777" w:rsidR="00F341F2" w:rsidRPr="00A32027" w:rsidRDefault="00F341F2" w:rsidP="00F341F2">
            <w:pPr>
              <w:pStyle w:val="S-O-P"/>
              <w:rPr>
                <w:highlight w:val="yellow"/>
              </w:rPr>
            </w:pPr>
            <w:r w:rsidRPr="00A32027">
              <w:t>S</w:t>
            </w:r>
          </w:p>
        </w:tc>
      </w:tr>
      <w:tr w:rsidR="00F341F2" w:rsidRPr="00A32027" w14:paraId="403C761E" w14:textId="77777777" w:rsidTr="008B26A1">
        <w:tc>
          <w:tcPr>
            <w:tcW w:w="4474" w:type="dxa"/>
          </w:tcPr>
          <w:p w14:paraId="4919FCFF" w14:textId="77777777" w:rsidR="00F341F2" w:rsidRPr="00977138" w:rsidRDefault="00F341F2" w:rsidP="00977138">
            <w:pPr>
              <w:pStyle w:val="FABodyIndent1"/>
              <w:rPr>
                <w:highlight w:val="yellow"/>
              </w:rPr>
            </w:pPr>
            <w:r w:rsidRPr="00977138">
              <w:t xml:space="preserve">115-volt auxiliary (packaged with the Convenience Group on Latitude, Driver Assist Group on Latitude LUX and Elite Group on Trailhawk and Limited) </w:t>
            </w:r>
          </w:p>
        </w:tc>
        <w:tc>
          <w:tcPr>
            <w:tcW w:w="1082" w:type="dxa"/>
          </w:tcPr>
          <w:p w14:paraId="050B8F98" w14:textId="77777777" w:rsidR="00F341F2" w:rsidRPr="00A32027" w:rsidRDefault="00F341F2" w:rsidP="00F341F2">
            <w:pPr>
              <w:pStyle w:val="S-O-P"/>
              <w:rPr>
                <w:highlight w:val="yellow"/>
              </w:rPr>
            </w:pPr>
            <w:r w:rsidRPr="00A32027">
              <w:t xml:space="preserve"> </w:t>
            </w:r>
            <w:r w:rsidR="009D019D">
              <w:t>NA</w:t>
            </w:r>
          </w:p>
        </w:tc>
        <w:tc>
          <w:tcPr>
            <w:tcW w:w="1114" w:type="dxa"/>
          </w:tcPr>
          <w:p w14:paraId="27905C3D" w14:textId="77777777" w:rsidR="00F341F2" w:rsidRPr="00A32027" w:rsidRDefault="00F341F2" w:rsidP="00F341F2">
            <w:pPr>
              <w:pStyle w:val="S-O-P"/>
              <w:rPr>
                <w:highlight w:val="yellow"/>
              </w:rPr>
            </w:pPr>
            <w:r w:rsidRPr="00A32027">
              <w:t>P</w:t>
            </w:r>
          </w:p>
        </w:tc>
        <w:tc>
          <w:tcPr>
            <w:tcW w:w="1138" w:type="dxa"/>
          </w:tcPr>
          <w:p w14:paraId="682F5577" w14:textId="77777777" w:rsidR="00F341F2" w:rsidRPr="00A32027" w:rsidRDefault="00F341F2" w:rsidP="00F341F2">
            <w:pPr>
              <w:pStyle w:val="S-O-P"/>
            </w:pPr>
            <w:r w:rsidRPr="00A32027">
              <w:t>P</w:t>
            </w:r>
          </w:p>
        </w:tc>
        <w:tc>
          <w:tcPr>
            <w:tcW w:w="1194" w:type="dxa"/>
          </w:tcPr>
          <w:p w14:paraId="7AEEB71B" w14:textId="77777777" w:rsidR="00F341F2" w:rsidRPr="00A32027" w:rsidRDefault="00F341F2" w:rsidP="00F341F2">
            <w:pPr>
              <w:pStyle w:val="S-O-P"/>
              <w:rPr>
                <w:highlight w:val="yellow"/>
              </w:rPr>
            </w:pPr>
            <w:r w:rsidRPr="00A32027">
              <w:t>P</w:t>
            </w:r>
          </w:p>
        </w:tc>
        <w:tc>
          <w:tcPr>
            <w:tcW w:w="1078" w:type="dxa"/>
          </w:tcPr>
          <w:p w14:paraId="32F370D5" w14:textId="77777777" w:rsidR="00F341F2" w:rsidRPr="00A32027" w:rsidRDefault="00F341F2" w:rsidP="00F341F2">
            <w:pPr>
              <w:pStyle w:val="S-O-P"/>
              <w:rPr>
                <w:highlight w:val="yellow"/>
              </w:rPr>
            </w:pPr>
            <w:r w:rsidRPr="00A32027">
              <w:t>P</w:t>
            </w:r>
          </w:p>
        </w:tc>
      </w:tr>
      <w:tr w:rsidR="00F341F2" w:rsidRPr="00A32027" w14:paraId="5FCE2E13" w14:textId="77777777" w:rsidTr="008B26A1">
        <w:tc>
          <w:tcPr>
            <w:tcW w:w="4474" w:type="dxa"/>
          </w:tcPr>
          <w:p w14:paraId="6A8C3576" w14:textId="77777777" w:rsidR="00F341F2" w:rsidRPr="00A32027" w:rsidRDefault="00F341F2" w:rsidP="00F341F2">
            <w:pPr>
              <w:pStyle w:val="FABodyCopy"/>
            </w:pPr>
            <w:r w:rsidRPr="00A32027">
              <w:t xml:space="preserve">Shift Knob </w:t>
            </w:r>
          </w:p>
        </w:tc>
        <w:tc>
          <w:tcPr>
            <w:tcW w:w="1082" w:type="dxa"/>
          </w:tcPr>
          <w:p w14:paraId="1FEBE488" w14:textId="77777777" w:rsidR="00F341F2" w:rsidRPr="00A32027" w:rsidRDefault="00F341F2" w:rsidP="00F341F2">
            <w:pPr>
              <w:pStyle w:val="S-O-P"/>
            </w:pPr>
          </w:p>
        </w:tc>
        <w:tc>
          <w:tcPr>
            <w:tcW w:w="1114" w:type="dxa"/>
          </w:tcPr>
          <w:p w14:paraId="37AB0821" w14:textId="77777777" w:rsidR="00F341F2" w:rsidRPr="00A32027" w:rsidRDefault="00F341F2" w:rsidP="00F341F2">
            <w:pPr>
              <w:pStyle w:val="S-O-P"/>
            </w:pPr>
          </w:p>
        </w:tc>
        <w:tc>
          <w:tcPr>
            <w:tcW w:w="1138" w:type="dxa"/>
          </w:tcPr>
          <w:p w14:paraId="3763A1D8" w14:textId="77777777" w:rsidR="00F341F2" w:rsidRPr="00A32027" w:rsidRDefault="00F341F2" w:rsidP="00F341F2">
            <w:pPr>
              <w:pStyle w:val="S-O-P"/>
            </w:pPr>
          </w:p>
        </w:tc>
        <w:tc>
          <w:tcPr>
            <w:tcW w:w="1194" w:type="dxa"/>
          </w:tcPr>
          <w:p w14:paraId="0444BCBB" w14:textId="77777777" w:rsidR="00F341F2" w:rsidRPr="00A32027" w:rsidRDefault="00F341F2" w:rsidP="00F341F2">
            <w:pPr>
              <w:pStyle w:val="S-O-P"/>
            </w:pPr>
          </w:p>
        </w:tc>
        <w:tc>
          <w:tcPr>
            <w:tcW w:w="1078" w:type="dxa"/>
          </w:tcPr>
          <w:p w14:paraId="5C08FC91" w14:textId="77777777" w:rsidR="00F341F2" w:rsidRPr="00A32027" w:rsidRDefault="00F341F2" w:rsidP="00F341F2">
            <w:pPr>
              <w:pStyle w:val="S-O-P"/>
            </w:pPr>
          </w:p>
        </w:tc>
      </w:tr>
      <w:tr w:rsidR="009D019D" w:rsidRPr="00A32027" w14:paraId="49F6D751" w14:textId="77777777" w:rsidTr="008B26A1">
        <w:tc>
          <w:tcPr>
            <w:tcW w:w="4474" w:type="dxa"/>
          </w:tcPr>
          <w:p w14:paraId="03CA8239" w14:textId="77777777" w:rsidR="009D019D" w:rsidRPr="00A32027" w:rsidRDefault="009D019D" w:rsidP="00977138">
            <w:pPr>
              <w:pStyle w:val="FABodyIndent1"/>
            </w:pPr>
            <w:r w:rsidRPr="00A32027">
              <w:t xml:space="preserve">Urethane </w:t>
            </w:r>
          </w:p>
        </w:tc>
        <w:tc>
          <w:tcPr>
            <w:tcW w:w="1082" w:type="dxa"/>
          </w:tcPr>
          <w:p w14:paraId="0AF266BA" w14:textId="77777777" w:rsidR="009D019D" w:rsidRPr="00A32027" w:rsidRDefault="009D019D" w:rsidP="009D019D">
            <w:pPr>
              <w:pStyle w:val="S-O-P"/>
            </w:pPr>
            <w:r w:rsidRPr="00A32027">
              <w:t>S</w:t>
            </w:r>
          </w:p>
        </w:tc>
        <w:tc>
          <w:tcPr>
            <w:tcW w:w="1114" w:type="dxa"/>
          </w:tcPr>
          <w:p w14:paraId="105BB2E2" w14:textId="77777777" w:rsidR="009D019D" w:rsidRPr="00A32027" w:rsidRDefault="009D019D" w:rsidP="009D019D">
            <w:pPr>
              <w:pStyle w:val="S-O-P"/>
            </w:pPr>
            <w:r>
              <w:t>NA</w:t>
            </w:r>
          </w:p>
        </w:tc>
        <w:tc>
          <w:tcPr>
            <w:tcW w:w="1138" w:type="dxa"/>
          </w:tcPr>
          <w:p w14:paraId="28EA3C41" w14:textId="77777777" w:rsidR="009D019D" w:rsidRPr="00A32027" w:rsidRDefault="009D019D" w:rsidP="009D019D">
            <w:pPr>
              <w:pStyle w:val="S-O-P"/>
            </w:pPr>
            <w:r>
              <w:t>NA</w:t>
            </w:r>
          </w:p>
        </w:tc>
        <w:tc>
          <w:tcPr>
            <w:tcW w:w="1194" w:type="dxa"/>
          </w:tcPr>
          <w:p w14:paraId="3D164D46" w14:textId="77777777" w:rsidR="009D019D" w:rsidRPr="00A32027" w:rsidRDefault="009D019D" w:rsidP="009D019D">
            <w:pPr>
              <w:pStyle w:val="S-O-P"/>
            </w:pPr>
            <w:r>
              <w:t>NA</w:t>
            </w:r>
          </w:p>
        </w:tc>
        <w:tc>
          <w:tcPr>
            <w:tcW w:w="1078" w:type="dxa"/>
          </w:tcPr>
          <w:p w14:paraId="1B9F5118" w14:textId="77777777" w:rsidR="009D019D" w:rsidRPr="00A32027" w:rsidRDefault="009D019D" w:rsidP="009D019D">
            <w:pPr>
              <w:pStyle w:val="S-O-P"/>
            </w:pPr>
            <w:r>
              <w:t>NA</w:t>
            </w:r>
          </w:p>
        </w:tc>
      </w:tr>
      <w:tr w:rsidR="00F341F2" w:rsidRPr="00A32027" w14:paraId="07F15799" w14:textId="77777777" w:rsidTr="008B26A1">
        <w:tc>
          <w:tcPr>
            <w:tcW w:w="4474" w:type="dxa"/>
          </w:tcPr>
          <w:p w14:paraId="1DAF10D9" w14:textId="77777777" w:rsidR="00F341F2" w:rsidRPr="00A32027" w:rsidRDefault="00F341F2" w:rsidP="00977138">
            <w:pPr>
              <w:pStyle w:val="FABodyIndent1"/>
            </w:pPr>
            <w:r w:rsidRPr="00A32027">
              <w:t xml:space="preserve">Leather wrapped </w:t>
            </w:r>
          </w:p>
        </w:tc>
        <w:tc>
          <w:tcPr>
            <w:tcW w:w="1082" w:type="dxa"/>
          </w:tcPr>
          <w:p w14:paraId="6026272D" w14:textId="77777777" w:rsidR="00F341F2" w:rsidRPr="00A32027" w:rsidRDefault="009D019D" w:rsidP="00F341F2">
            <w:pPr>
              <w:pStyle w:val="S-O-P"/>
            </w:pPr>
            <w:r>
              <w:t>NA</w:t>
            </w:r>
          </w:p>
        </w:tc>
        <w:tc>
          <w:tcPr>
            <w:tcW w:w="1114" w:type="dxa"/>
          </w:tcPr>
          <w:p w14:paraId="32B9DB17" w14:textId="77777777" w:rsidR="00F341F2" w:rsidRPr="00A32027" w:rsidRDefault="00F341F2" w:rsidP="00F341F2">
            <w:pPr>
              <w:pStyle w:val="S-O-P"/>
            </w:pPr>
            <w:r w:rsidRPr="00A32027">
              <w:t>S</w:t>
            </w:r>
          </w:p>
        </w:tc>
        <w:tc>
          <w:tcPr>
            <w:tcW w:w="1138" w:type="dxa"/>
          </w:tcPr>
          <w:p w14:paraId="1F16D0DB" w14:textId="77777777" w:rsidR="00F341F2" w:rsidRPr="00A32027" w:rsidRDefault="00F341F2" w:rsidP="00F341F2">
            <w:pPr>
              <w:pStyle w:val="S-O-P"/>
            </w:pPr>
            <w:r w:rsidRPr="00A32027">
              <w:t>S</w:t>
            </w:r>
          </w:p>
        </w:tc>
        <w:tc>
          <w:tcPr>
            <w:tcW w:w="1194" w:type="dxa"/>
          </w:tcPr>
          <w:p w14:paraId="495730AF" w14:textId="77777777" w:rsidR="00F341F2" w:rsidRPr="00A32027" w:rsidRDefault="00F341F2" w:rsidP="00F341F2">
            <w:pPr>
              <w:pStyle w:val="S-O-P"/>
            </w:pPr>
            <w:r w:rsidRPr="00A32027">
              <w:t>S</w:t>
            </w:r>
          </w:p>
        </w:tc>
        <w:tc>
          <w:tcPr>
            <w:tcW w:w="1078" w:type="dxa"/>
          </w:tcPr>
          <w:p w14:paraId="30F37C39" w14:textId="77777777" w:rsidR="00F341F2" w:rsidRPr="00A32027" w:rsidRDefault="00F341F2" w:rsidP="00F341F2">
            <w:pPr>
              <w:pStyle w:val="S-O-P"/>
            </w:pPr>
            <w:r w:rsidRPr="00A32027">
              <w:t>S</w:t>
            </w:r>
          </w:p>
        </w:tc>
      </w:tr>
      <w:tr w:rsidR="00F341F2" w:rsidRPr="00A32027" w14:paraId="1115AD80" w14:textId="77777777" w:rsidTr="008B26A1">
        <w:tc>
          <w:tcPr>
            <w:tcW w:w="4474" w:type="dxa"/>
          </w:tcPr>
          <w:p w14:paraId="50BA4799" w14:textId="77777777" w:rsidR="00F341F2" w:rsidRPr="00A32027" w:rsidRDefault="00F341F2" w:rsidP="00F341F2">
            <w:pPr>
              <w:pStyle w:val="FABodyCopy"/>
            </w:pPr>
            <w:r w:rsidRPr="00A32027">
              <w:t>Speedometer — 160 mph</w:t>
            </w:r>
          </w:p>
        </w:tc>
        <w:tc>
          <w:tcPr>
            <w:tcW w:w="1082" w:type="dxa"/>
          </w:tcPr>
          <w:p w14:paraId="15598935" w14:textId="77777777" w:rsidR="00F341F2" w:rsidRPr="00A32027" w:rsidRDefault="00F341F2" w:rsidP="00F341F2">
            <w:pPr>
              <w:pStyle w:val="S-O-P"/>
            </w:pPr>
            <w:r w:rsidRPr="00A32027">
              <w:t>S</w:t>
            </w:r>
          </w:p>
        </w:tc>
        <w:tc>
          <w:tcPr>
            <w:tcW w:w="1114" w:type="dxa"/>
          </w:tcPr>
          <w:p w14:paraId="26F17AD1" w14:textId="77777777" w:rsidR="00F341F2" w:rsidRPr="00A32027" w:rsidRDefault="00F341F2" w:rsidP="00F341F2">
            <w:pPr>
              <w:pStyle w:val="S-O-P"/>
            </w:pPr>
            <w:r w:rsidRPr="00A32027">
              <w:t>S</w:t>
            </w:r>
          </w:p>
        </w:tc>
        <w:tc>
          <w:tcPr>
            <w:tcW w:w="1138" w:type="dxa"/>
          </w:tcPr>
          <w:p w14:paraId="19015F1F" w14:textId="77777777" w:rsidR="00F341F2" w:rsidRPr="00A32027" w:rsidRDefault="00F341F2" w:rsidP="00F341F2">
            <w:pPr>
              <w:pStyle w:val="S-O-P"/>
            </w:pPr>
            <w:r w:rsidRPr="00A32027">
              <w:t>S</w:t>
            </w:r>
          </w:p>
        </w:tc>
        <w:tc>
          <w:tcPr>
            <w:tcW w:w="1194" w:type="dxa"/>
          </w:tcPr>
          <w:p w14:paraId="64AAEEC4" w14:textId="77777777" w:rsidR="00F341F2" w:rsidRPr="00A32027" w:rsidRDefault="00F341F2" w:rsidP="00F341F2">
            <w:pPr>
              <w:pStyle w:val="S-O-P"/>
            </w:pPr>
            <w:r w:rsidRPr="00A32027">
              <w:t>S</w:t>
            </w:r>
          </w:p>
        </w:tc>
        <w:tc>
          <w:tcPr>
            <w:tcW w:w="1078" w:type="dxa"/>
          </w:tcPr>
          <w:p w14:paraId="0C96D27D" w14:textId="77777777" w:rsidR="00F341F2" w:rsidRPr="00A32027" w:rsidRDefault="00F341F2" w:rsidP="00F341F2">
            <w:pPr>
              <w:pStyle w:val="S-O-P"/>
            </w:pPr>
            <w:r w:rsidRPr="00A32027">
              <w:t>S</w:t>
            </w:r>
          </w:p>
        </w:tc>
      </w:tr>
      <w:tr w:rsidR="00F341F2" w:rsidRPr="00A32027" w14:paraId="2FF7B8CB" w14:textId="77777777" w:rsidTr="008B26A1">
        <w:tc>
          <w:tcPr>
            <w:tcW w:w="4474" w:type="dxa"/>
          </w:tcPr>
          <w:p w14:paraId="07ADC1CC" w14:textId="77777777" w:rsidR="00F341F2" w:rsidRPr="00A32027" w:rsidRDefault="00F341F2" w:rsidP="00F341F2">
            <w:pPr>
              <w:pStyle w:val="FABodyCopy"/>
            </w:pPr>
            <w:r w:rsidRPr="00A32027">
              <w:t xml:space="preserve">Speed-sensitive power door locks </w:t>
            </w:r>
          </w:p>
        </w:tc>
        <w:tc>
          <w:tcPr>
            <w:tcW w:w="1082" w:type="dxa"/>
          </w:tcPr>
          <w:p w14:paraId="2FF06EBA" w14:textId="77777777" w:rsidR="00F341F2" w:rsidRPr="00A32027" w:rsidRDefault="00F341F2" w:rsidP="00F341F2">
            <w:pPr>
              <w:pStyle w:val="S-O-P"/>
            </w:pPr>
            <w:r w:rsidRPr="00A32027">
              <w:t>S</w:t>
            </w:r>
          </w:p>
        </w:tc>
        <w:tc>
          <w:tcPr>
            <w:tcW w:w="1114" w:type="dxa"/>
          </w:tcPr>
          <w:p w14:paraId="35D49137" w14:textId="77777777" w:rsidR="00F341F2" w:rsidRPr="00A32027" w:rsidRDefault="00F341F2" w:rsidP="00F341F2">
            <w:pPr>
              <w:pStyle w:val="S-O-P"/>
            </w:pPr>
            <w:r w:rsidRPr="00A32027">
              <w:t>S</w:t>
            </w:r>
          </w:p>
        </w:tc>
        <w:tc>
          <w:tcPr>
            <w:tcW w:w="1138" w:type="dxa"/>
          </w:tcPr>
          <w:p w14:paraId="36D3B4F0" w14:textId="77777777" w:rsidR="00F341F2" w:rsidRPr="00A32027" w:rsidRDefault="00F341F2" w:rsidP="00F341F2">
            <w:pPr>
              <w:pStyle w:val="S-O-P"/>
            </w:pPr>
            <w:r w:rsidRPr="00A32027">
              <w:t>S</w:t>
            </w:r>
          </w:p>
        </w:tc>
        <w:tc>
          <w:tcPr>
            <w:tcW w:w="1194" w:type="dxa"/>
          </w:tcPr>
          <w:p w14:paraId="72D11960" w14:textId="77777777" w:rsidR="00F341F2" w:rsidRPr="00A32027" w:rsidRDefault="00F341F2" w:rsidP="00F341F2">
            <w:pPr>
              <w:pStyle w:val="S-O-P"/>
            </w:pPr>
            <w:r w:rsidRPr="00A32027">
              <w:t>S</w:t>
            </w:r>
          </w:p>
        </w:tc>
        <w:tc>
          <w:tcPr>
            <w:tcW w:w="1078" w:type="dxa"/>
          </w:tcPr>
          <w:p w14:paraId="5AC76EEF" w14:textId="77777777" w:rsidR="00F341F2" w:rsidRPr="00A32027" w:rsidRDefault="00F341F2" w:rsidP="00F341F2">
            <w:pPr>
              <w:pStyle w:val="S-O-P"/>
            </w:pPr>
            <w:r w:rsidRPr="00A32027">
              <w:t>S</w:t>
            </w:r>
          </w:p>
        </w:tc>
      </w:tr>
      <w:tr w:rsidR="00F341F2" w:rsidRPr="00A32027" w14:paraId="2C8C5298" w14:textId="77777777" w:rsidTr="008B26A1">
        <w:tc>
          <w:tcPr>
            <w:tcW w:w="4474" w:type="dxa"/>
          </w:tcPr>
          <w:p w14:paraId="4D7901C9" w14:textId="77777777" w:rsidR="00F341F2" w:rsidRPr="00A32027" w:rsidRDefault="00F341F2" w:rsidP="00F341F2">
            <w:pPr>
              <w:pStyle w:val="FABodyCopy"/>
            </w:pPr>
            <w:r w:rsidRPr="00A32027">
              <w:t xml:space="preserve">Steering Wheel </w:t>
            </w:r>
          </w:p>
        </w:tc>
        <w:tc>
          <w:tcPr>
            <w:tcW w:w="1082" w:type="dxa"/>
          </w:tcPr>
          <w:p w14:paraId="36466525" w14:textId="77777777" w:rsidR="00F341F2" w:rsidRPr="00A32027" w:rsidRDefault="00F341F2" w:rsidP="00F341F2">
            <w:pPr>
              <w:pStyle w:val="S-O-P"/>
            </w:pPr>
          </w:p>
        </w:tc>
        <w:tc>
          <w:tcPr>
            <w:tcW w:w="1114" w:type="dxa"/>
          </w:tcPr>
          <w:p w14:paraId="45A31036" w14:textId="77777777" w:rsidR="00F341F2" w:rsidRPr="00A32027" w:rsidRDefault="00F341F2" w:rsidP="00F341F2">
            <w:pPr>
              <w:pStyle w:val="S-O-P"/>
            </w:pPr>
          </w:p>
        </w:tc>
        <w:tc>
          <w:tcPr>
            <w:tcW w:w="1138" w:type="dxa"/>
          </w:tcPr>
          <w:p w14:paraId="1BB1C44E" w14:textId="77777777" w:rsidR="00F341F2" w:rsidRPr="00A32027" w:rsidRDefault="00F341F2" w:rsidP="00F341F2">
            <w:pPr>
              <w:pStyle w:val="S-O-P"/>
            </w:pPr>
          </w:p>
        </w:tc>
        <w:tc>
          <w:tcPr>
            <w:tcW w:w="1194" w:type="dxa"/>
          </w:tcPr>
          <w:p w14:paraId="0DC4B244" w14:textId="77777777" w:rsidR="00F341F2" w:rsidRPr="00A32027" w:rsidRDefault="00F341F2" w:rsidP="00F341F2">
            <w:pPr>
              <w:pStyle w:val="S-O-P"/>
            </w:pPr>
          </w:p>
        </w:tc>
        <w:tc>
          <w:tcPr>
            <w:tcW w:w="1078" w:type="dxa"/>
          </w:tcPr>
          <w:p w14:paraId="4DF78A95" w14:textId="77777777" w:rsidR="00F341F2" w:rsidRPr="00A32027" w:rsidRDefault="00F341F2" w:rsidP="00F341F2">
            <w:pPr>
              <w:pStyle w:val="S-O-P"/>
            </w:pPr>
          </w:p>
        </w:tc>
      </w:tr>
      <w:tr w:rsidR="009D019D" w:rsidRPr="00A32027" w14:paraId="48913943" w14:textId="77777777" w:rsidTr="008B26A1">
        <w:tc>
          <w:tcPr>
            <w:tcW w:w="4474" w:type="dxa"/>
          </w:tcPr>
          <w:p w14:paraId="1E494A3E" w14:textId="77777777" w:rsidR="009D019D" w:rsidRPr="00977138" w:rsidRDefault="009D019D" w:rsidP="00977138">
            <w:pPr>
              <w:pStyle w:val="FABodyIndent1"/>
            </w:pPr>
            <w:r w:rsidRPr="00977138">
              <w:t>Urethane with Satin Chrome Silver</w:t>
            </w:r>
          </w:p>
        </w:tc>
        <w:tc>
          <w:tcPr>
            <w:tcW w:w="1082" w:type="dxa"/>
          </w:tcPr>
          <w:p w14:paraId="7CB1E8C3" w14:textId="77777777" w:rsidR="009D019D" w:rsidRPr="00A32027" w:rsidRDefault="009D019D" w:rsidP="009D019D">
            <w:pPr>
              <w:pStyle w:val="S-O-P"/>
            </w:pPr>
            <w:r w:rsidRPr="00A32027">
              <w:t>S</w:t>
            </w:r>
          </w:p>
        </w:tc>
        <w:tc>
          <w:tcPr>
            <w:tcW w:w="1114" w:type="dxa"/>
          </w:tcPr>
          <w:p w14:paraId="503B828A" w14:textId="77777777" w:rsidR="009D019D" w:rsidRPr="00A32027" w:rsidRDefault="009D019D" w:rsidP="009D019D">
            <w:pPr>
              <w:pStyle w:val="S-O-P"/>
            </w:pPr>
            <w:r>
              <w:t>NA</w:t>
            </w:r>
          </w:p>
        </w:tc>
        <w:tc>
          <w:tcPr>
            <w:tcW w:w="1138" w:type="dxa"/>
          </w:tcPr>
          <w:p w14:paraId="160BD229" w14:textId="77777777" w:rsidR="009D019D" w:rsidRPr="00A32027" w:rsidRDefault="009D019D" w:rsidP="009D019D">
            <w:pPr>
              <w:pStyle w:val="S-O-P"/>
            </w:pPr>
            <w:r>
              <w:t>NA</w:t>
            </w:r>
          </w:p>
        </w:tc>
        <w:tc>
          <w:tcPr>
            <w:tcW w:w="1194" w:type="dxa"/>
          </w:tcPr>
          <w:p w14:paraId="5E8A2331" w14:textId="77777777" w:rsidR="009D019D" w:rsidRPr="00A32027" w:rsidRDefault="009D019D" w:rsidP="009D019D">
            <w:pPr>
              <w:pStyle w:val="S-O-P"/>
            </w:pPr>
            <w:r>
              <w:t>NA</w:t>
            </w:r>
          </w:p>
        </w:tc>
        <w:tc>
          <w:tcPr>
            <w:tcW w:w="1078" w:type="dxa"/>
          </w:tcPr>
          <w:p w14:paraId="747506C2" w14:textId="77777777" w:rsidR="009D019D" w:rsidRPr="00A32027" w:rsidRDefault="009D019D" w:rsidP="009D019D">
            <w:pPr>
              <w:pStyle w:val="S-O-P"/>
            </w:pPr>
            <w:r>
              <w:t>NA</w:t>
            </w:r>
          </w:p>
        </w:tc>
      </w:tr>
      <w:tr w:rsidR="00F341F2" w:rsidRPr="00A32027" w14:paraId="4EC32E2A" w14:textId="77777777" w:rsidTr="008B26A1">
        <w:tc>
          <w:tcPr>
            <w:tcW w:w="4474" w:type="dxa"/>
          </w:tcPr>
          <w:p w14:paraId="064E91B1" w14:textId="77777777" w:rsidR="00F341F2" w:rsidRPr="00977138" w:rsidRDefault="00F341F2" w:rsidP="00977138">
            <w:pPr>
              <w:pStyle w:val="FABodyIndent1"/>
            </w:pPr>
            <w:r w:rsidRPr="00977138">
              <w:t>Premium wrapped steering wheel with Satin Chrome Silver</w:t>
            </w:r>
          </w:p>
        </w:tc>
        <w:tc>
          <w:tcPr>
            <w:tcW w:w="1082" w:type="dxa"/>
          </w:tcPr>
          <w:p w14:paraId="0F37D852" w14:textId="77777777" w:rsidR="00F341F2" w:rsidRPr="00A32027" w:rsidRDefault="009D019D" w:rsidP="00F341F2">
            <w:pPr>
              <w:pStyle w:val="S-O-P"/>
            </w:pPr>
            <w:r>
              <w:t>NA</w:t>
            </w:r>
          </w:p>
        </w:tc>
        <w:tc>
          <w:tcPr>
            <w:tcW w:w="1114" w:type="dxa"/>
          </w:tcPr>
          <w:p w14:paraId="6C726AEC" w14:textId="77777777" w:rsidR="00F341F2" w:rsidRPr="00A32027" w:rsidRDefault="00F341F2" w:rsidP="00F341F2">
            <w:pPr>
              <w:pStyle w:val="S-O-P"/>
            </w:pPr>
            <w:r w:rsidRPr="00A32027">
              <w:t>S</w:t>
            </w:r>
          </w:p>
        </w:tc>
        <w:tc>
          <w:tcPr>
            <w:tcW w:w="1138" w:type="dxa"/>
          </w:tcPr>
          <w:p w14:paraId="7C7CD538" w14:textId="77777777" w:rsidR="00F341F2" w:rsidRPr="00A32027" w:rsidRDefault="009D019D" w:rsidP="00F341F2">
            <w:pPr>
              <w:pStyle w:val="S-O-P"/>
            </w:pPr>
            <w:r>
              <w:t>NA</w:t>
            </w:r>
          </w:p>
        </w:tc>
        <w:tc>
          <w:tcPr>
            <w:tcW w:w="1194" w:type="dxa"/>
          </w:tcPr>
          <w:p w14:paraId="5C0CBE5A" w14:textId="77777777" w:rsidR="00F341F2" w:rsidRPr="00A32027" w:rsidRDefault="00F341F2" w:rsidP="00F341F2">
            <w:pPr>
              <w:pStyle w:val="S-O-P"/>
            </w:pPr>
            <w:r w:rsidRPr="00A32027">
              <w:t>S</w:t>
            </w:r>
          </w:p>
        </w:tc>
        <w:tc>
          <w:tcPr>
            <w:tcW w:w="1078" w:type="dxa"/>
          </w:tcPr>
          <w:p w14:paraId="6FEF6A05" w14:textId="77777777" w:rsidR="00F341F2" w:rsidRPr="00A32027" w:rsidRDefault="009D019D" w:rsidP="00F341F2">
            <w:pPr>
              <w:pStyle w:val="S-O-P"/>
            </w:pPr>
            <w:r>
              <w:t>NA</w:t>
            </w:r>
          </w:p>
        </w:tc>
      </w:tr>
      <w:tr w:rsidR="00F341F2" w:rsidRPr="00A32027" w14:paraId="23C3A2A8" w14:textId="77777777" w:rsidTr="008B26A1">
        <w:tc>
          <w:tcPr>
            <w:tcW w:w="4474" w:type="dxa"/>
          </w:tcPr>
          <w:p w14:paraId="30CECDE9" w14:textId="77777777" w:rsidR="00F341F2" w:rsidRPr="00977138" w:rsidRDefault="00F341F2" w:rsidP="00977138">
            <w:pPr>
              <w:pStyle w:val="FABodyIndent1"/>
            </w:pPr>
            <w:r w:rsidRPr="00977138">
              <w:t xml:space="preserve">Heated, leather wrapped with Satin Chrome Silver (packaged with the Convenience Group on Latitude and Trailhawk and Elite Group on Trailhawk) </w:t>
            </w:r>
          </w:p>
        </w:tc>
        <w:tc>
          <w:tcPr>
            <w:tcW w:w="1082" w:type="dxa"/>
          </w:tcPr>
          <w:p w14:paraId="08BE3685" w14:textId="77777777" w:rsidR="00F341F2" w:rsidRPr="00A32027" w:rsidRDefault="009D019D" w:rsidP="00F341F2">
            <w:pPr>
              <w:pStyle w:val="S-O-P"/>
            </w:pPr>
            <w:r>
              <w:t>NA</w:t>
            </w:r>
          </w:p>
        </w:tc>
        <w:tc>
          <w:tcPr>
            <w:tcW w:w="1114" w:type="dxa"/>
          </w:tcPr>
          <w:p w14:paraId="043E3BC0" w14:textId="77777777" w:rsidR="00F341F2" w:rsidRPr="00A32027" w:rsidRDefault="00F341F2" w:rsidP="00F341F2">
            <w:pPr>
              <w:pStyle w:val="S-O-P"/>
            </w:pPr>
            <w:r w:rsidRPr="00A32027">
              <w:t>P</w:t>
            </w:r>
          </w:p>
        </w:tc>
        <w:tc>
          <w:tcPr>
            <w:tcW w:w="1138" w:type="dxa"/>
          </w:tcPr>
          <w:p w14:paraId="6286E766" w14:textId="77777777" w:rsidR="00F341F2" w:rsidRPr="00A32027" w:rsidRDefault="00F341F2" w:rsidP="00F341F2">
            <w:pPr>
              <w:pStyle w:val="S-O-P"/>
            </w:pPr>
            <w:r w:rsidRPr="00A32027">
              <w:t>S</w:t>
            </w:r>
          </w:p>
        </w:tc>
        <w:tc>
          <w:tcPr>
            <w:tcW w:w="1194" w:type="dxa"/>
          </w:tcPr>
          <w:p w14:paraId="6C682C2A" w14:textId="77777777" w:rsidR="00F341F2" w:rsidRPr="00A32027" w:rsidRDefault="00F341F2" w:rsidP="00F341F2">
            <w:pPr>
              <w:pStyle w:val="S-O-P"/>
            </w:pPr>
            <w:r w:rsidRPr="00A32027">
              <w:t>P</w:t>
            </w:r>
          </w:p>
        </w:tc>
        <w:tc>
          <w:tcPr>
            <w:tcW w:w="1078" w:type="dxa"/>
          </w:tcPr>
          <w:p w14:paraId="7373279D" w14:textId="77777777" w:rsidR="00F341F2" w:rsidRPr="00A32027" w:rsidRDefault="00F341F2" w:rsidP="00F341F2">
            <w:pPr>
              <w:pStyle w:val="S-O-P"/>
            </w:pPr>
            <w:r w:rsidRPr="00A32027">
              <w:t>S</w:t>
            </w:r>
          </w:p>
        </w:tc>
      </w:tr>
      <w:tr w:rsidR="00F341F2" w:rsidRPr="00A32027" w14:paraId="006999A8" w14:textId="77777777" w:rsidTr="008B26A1">
        <w:tc>
          <w:tcPr>
            <w:tcW w:w="4474" w:type="dxa"/>
          </w:tcPr>
          <w:p w14:paraId="2343BACF" w14:textId="77777777" w:rsidR="00F341F2" w:rsidRPr="00977138" w:rsidRDefault="00F341F2" w:rsidP="00977138">
            <w:pPr>
              <w:pStyle w:val="FABodyIndent1"/>
            </w:pPr>
            <w:r w:rsidRPr="00977138">
              <w:t xml:space="preserve">Mounted audio controls </w:t>
            </w:r>
          </w:p>
        </w:tc>
        <w:tc>
          <w:tcPr>
            <w:tcW w:w="1082" w:type="dxa"/>
          </w:tcPr>
          <w:p w14:paraId="78625E61" w14:textId="77777777" w:rsidR="00F341F2" w:rsidRPr="00A32027" w:rsidRDefault="00F341F2" w:rsidP="00F341F2">
            <w:pPr>
              <w:pStyle w:val="S-O-P"/>
            </w:pPr>
            <w:r w:rsidRPr="00A32027">
              <w:t>S</w:t>
            </w:r>
          </w:p>
        </w:tc>
        <w:tc>
          <w:tcPr>
            <w:tcW w:w="1114" w:type="dxa"/>
          </w:tcPr>
          <w:p w14:paraId="70CB9E81" w14:textId="77777777" w:rsidR="00F341F2" w:rsidRPr="00A32027" w:rsidRDefault="00F341F2" w:rsidP="00F341F2">
            <w:pPr>
              <w:pStyle w:val="S-O-P"/>
            </w:pPr>
            <w:r w:rsidRPr="00A32027">
              <w:t>S</w:t>
            </w:r>
          </w:p>
        </w:tc>
        <w:tc>
          <w:tcPr>
            <w:tcW w:w="1138" w:type="dxa"/>
          </w:tcPr>
          <w:p w14:paraId="4E8CB106" w14:textId="77777777" w:rsidR="00F341F2" w:rsidRPr="00A32027" w:rsidRDefault="00F341F2" w:rsidP="00F341F2">
            <w:pPr>
              <w:pStyle w:val="S-O-P"/>
            </w:pPr>
            <w:r w:rsidRPr="00A32027">
              <w:t>S</w:t>
            </w:r>
          </w:p>
        </w:tc>
        <w:tc>
          <w:tcPr>
            <w:tcW w:w="1194" w:type="dxa"/>
          </w:tcPr>
          <w:p w14:paraId="06701E42" w14:textId="77777777" w:rsidR="00F341F2" w:rsidRPr="00A32027" w:rsidRDefault="00F341F2" w:rsidP="00F341F2">
            <w:pPr>
              <w:pStyle w:val="S-O-P"/>
            </w:pPr>
            <w:r w:rsidRPr="00A32027">
              <w:t>S</w:t>
            </w:r>
          </w:p>
        </w:tc>
        <w:tc>
          <w:tcPr>
            <w:tcW w:w="1078" w:type="dxa"/>
          </w:tcPr>
          <w:p w14:paraId="16456CBF" w14:textId="77777777" w:rsidR="00F341F2" w:rsidRPr="00A32027" w:rsidRDefault="00F341F2" w:rsidP="00F341F2">
            <w:pPr>
              <w:pStyle w:val="S-O-P"/>
            </w:pPr>
            <w:r w:rsidRPr="00A32027">
              <w:t>S</w:t>
            </w:r>
          </w:p>
        </w:tc>
      </w:tr>
      <w:tr w:rsidR="00F341F2" w:rsidRPr="00A32027" w14:paraId="0142BBAF" w14:textId="77777777" w:rsidTr="008B26A1">
        <w:tc>
          <w:tcPr>
            <w:tcW w:w="4474" w:type="dxa"/>
          </w:tcPr>
          <w:p w14:paraId="6E387355" w14:textId="77777777" w:rsidR="00F341F2" w:rsidRPr="00A32027" w:rsidRDefault="00F341F2" w:rsidP="00F341F2">
            <w:pPr>
              <w:pStyle w:val="FABodyCopy"/>
            </w:pPr>
            <w:r w:rsidRPr="00A32027">
              <w:t xml:space="preserve">Tachometer </w:t>
            </w:r>
          </w:p>
        </w:tc>
        <w:tc>
          <w:tcPr>
            <w:tcW w:w="1082" w:type="dxa"/>
          </w:tcPr>
          <w:p w14:paraId="06AD71A7" w14:textId="77777777" w:rsidR="00F341F2" w:rsidRPr="00A32027" w:rsidRDefault="00F341F2" w:rsidP="00F341F2">
            <w:pPr>
              <w:pStyle w:val="S-O-P"/>
            </w:pPr>
            <w:r w:rsidRPr="00A32027">
              <w:t>S</w:t>
            </w:r>
          </w:p>
        </w:tc>
        <w:tc>
          <w:tcPr>
            <w:tcW w:w="1114" w:type="dxa"/>
          </w:tcPr>
          <w:p w14:paraId="46EDD993" w14:textId="77777777" w:rsidR="00F341F2" w:rsidRPr="00A32027" w:rsidRDefault="00F341F2" w:rsidP="00F341F2">
            <w:pPr>
              <w:pStyle w:val="S-O-P"/>
            </w:pPr>
            <w:r w:rsidRPr="00A32027">
              <w:t>S</w:t>
            </w:r>
          </w:p>
        </w:tc>
        <w:tc>
          <w:tcPr>
            <w:tcW w:w="1138" w:type="dxa"/>
          </w:tcPr>
          <w:p w14:paraId="2DC0C84D" w14:textId="77777777" w:rsidR="00F341F2" w:rsidRPr="00A32027" w:rsidRDefault="00F341F2" w:rsidP="00F341F2">
            <w:pPr>
              <w:pStyle w:val="S-O-P"/>
            </w:pPr>
            <w:r w:rsidRPr="00A32027">
              <w:t>S</w:t>
            </w:r>
          </w:p>
        </w:tc>
        <w:tc>
          <w:tcPr>
            <w:tcW w:w="1194" w:type="dxa"/>
          </w:tcPr>
          <w:p w14:paraId="57D0FB07" w14:textId="77777777" w:rsidR="00F341F2" w:rsidRPr="00A32027" w:rsidRDefault="00F341F2" w:rsidP="00F341F2">
            <w:pPr>
              <w:pStyle w:val="S-O-P"/>
            </w:pPr>
            <w:r w:rsidRPr="00A32027">
              <w:t>S</w:t>
            </w:r>
          </w:p>
        </w:tc>
        <w:tc>
          <w:tcPr>
            <w:tcW w:w="1078" w:type="dxa"/>
          </w:tcPr>
          <w:p w14:paraId="073B1935" w14:textId="77777777" w:rsidR="00F341F2" w:rsidRPr="00A32027" w:rsidRDefault="00F341F2" w:rsidP="00F341F2">
            <w:pPr>
              <w:pStyle w:val="S-O-P"/>
            </w:pPr>
            <w:r w:rsidRPr="00A32027">
              <w:t>S</w:t>
            </w:r>
          </w:p>
        </w:tc>
      </w:tr>
    </w:tbl>
    <w:p w14:paraId="7826C93D" w14:textId="77777777" w:rsidR="00F341F2" w:rsidRPr="00F341F2" w:rsidRDefault="00F341F2" w:rsidP="00F341F2">
      <w:pPr>
        <w:pStyle w:val="Heading3"/>
      </w:pPr>
      <w:r w:rsidRPr="00F341F2">
        <w:t>SEATS</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F341F2" w:rsidRPr="00A32027" w14:paraId="00986286" w14:textId="77777777" w:rsidTr="00F341F2">
        <w:trPr>
          <w:tblHeader/>
        </w:trPr>
        <w:tc>
          <w:tcPr>
            <w:tcW w:w="4474" w:type="dxa"/>
          </w:tcPr>
          <w:p w14:paraId="030330DC" w14:textId="77777777" w:rsidR="00F341F2" w:rsidRPr="00F341F2" w:rsidRDefault="00F341F2" w:rsidP="00F341F2">
            <w:pPr>
              <w:pStyle w:val="TableSubhead"/>
            </w:pPr>
            <w:r w:rsidRPr="00F341F2">
              <w:t>SEATS</w:t>
            </w:r>
          </w:p>
        </w:tc>
        <w:tc>
          <w:tcPr>
            <w:tcW w:w="1082" w:type="dxa"/>
            <w:vAlign w:val="bottom"/>
          </w:tcPr>
          <w:p w14:paraId="2C762524" w14:textId="77777777" w:rsidR="00F341F2" w:rsidRPr="00F341F2" w:rsidRDefault="00F341F2" w:rsidP="00F341F2">
            <w:pPr>
              <w:pStyle w:val="ModelSubhead"/>
            </w:pPr>
            <w:r w:rsidRPr="00F341F2">
              <w:t>Sport 4x2/4x4</w:t>
            </w:r>
          </w:p>
        </w:tc>
        <w:tc>
          <w:tcPr>
            <w:tcW w:w="1114" w:type="dxa"/>
            <w:vAlign w:val="bottom"/>
          </w:tcPr>
          <w:p w14:paraId="4B7B98EB" w14:textId="77777777" w:rsidR="00F341F2" w:rsidRPr="00F341F2" w:rsidRDefault="00F341F2" w:rsidP="00F341F2">
            <w:pPr>
              <w:pStyle w:val="ModelSubhead"/>
            </w:pPr>
            <w:r w:rsidRPr="00F341F2">
              <w:t>Latitude 4x2/4x4</w:t>
            </w:r>
          </w:p>
        </w:tc>
        <w:tc>
          <w:tcPr>
            <w:tcW w:w="1138" w:type="dxa"/>
            <w:vAlign w:val="bottom"/>
          </w:tcPr>
          <w:p w14:paraId="5FA63ABF" w14:textId="77777777" w:rsidR="00F341F2" w:rsidRPr="00F341F2" w:rsidRDefault="00F341F2" w:rsidP="00F341F2">
            <w:pPr>
              <w:pStyle w:val="ModelSubhead"/>
            </w:pPr>
            <w:r w:rsidRPr="00F341F2">
              <w:t xml:space="preserve">Latitude LUX </w:t>
            </w:r>
            <w:r w:rsidRPr="00F341F2">
              <w:br/>
              <w:t>4x4</w:t>
            </w:r>
          </w:p>
        </w:tc>
        <w:tc>
          <w:tcPr>
            <w:tcW w:w="1194" w:type="dxa"/>
            <w:vAlign w:val="bottom"/>
          </w:tcPr>
          <w:p w14:paraId="0728A741" w14:textId="77777777" w:rsidR="00F341F2" w:rsidRPr="00F341F2" w:rsidRDefault="00F341F2" w:rsidP="00F341F2">
            <w:pPr>
              <w:pStyle w:val="ModelSubhead"/>
            </w:pPr>
            <w:r w:rsidRPr="00F341F2">
              <w:t>Trailhawk 4x4</w:t>
            </w:r>
          </w:p>
        </w:tc>
        <w:tc>
          <w:tcPr>
            <w:tcW w:w="1078" w:type="dxa"/>
            <w:vAlign w:val="bottom"/>
          </w:tcPr>
          <w:p w14:paraId="3DA51160" w14:textId="77777777" w:rsidR="00F341F2" w:rsidRPr="00F341F2" w:rsidRDefault="00F341F2" w:rsidP="00F341F2">
            <w:pPr>
              <w:pStyle w:val="ModelSubhead"/>
            </w:pPr>
            <w:r w:rsidRPr="00F341F2">
              <w:t>Limited 4x4</w:t>
            </w:r>
          </w:p>
        </w:tc>
      </w:tr>
      <w:tr w:rsidR="00F341F2" w:rsidRPr="00A32027" w14:paraId="7A5E3032" w14:textId="77777777" w:rsidTr="008B26A1">
        <w:trPr>
          <w:trHeight w:val="60"/>
        </w:trPr>
        <w:tc>
          <w:tcPr>
            <w:tcW w:w="4474" w:type="dxa"/>
          </w:tcPr>
          <w:p w14:paraId="71086F91" w14:textId="77777777" w:rsidR="00F341F2" w:rsidRPr="00A32027" w:rsidRDefault="00F341F2" w:rsidP="00F341F2">
            <w:pPr>
              <w:pStyle w:val="FABodyCopy"/>
            </w:pPr>
            <w:r w:rsidRPr="00A32027">
              <w:t>Seating</w:t>
            </w:r>
          </w:p>
        </w:tc>
        <w:tc>
          <w:tcPr>
            <w:tcW w:w="1082" w:type="dxa"/>
          </w:tcPr>
          <w:p w14:paraId="6BACF30D" w14:textId="77777777" w:rsidR="00F341F2" w:rsidRPr="00A32027" w:rsidRDefault="00F341F2" w:rsidP="00F341F2">
            <w:pPr>
              <w:pStyle w:val="S-O-P"/>
            </w:pPr>
          </w:p>
        </w:tc>
        <w:tc>
          <w:tcPr>
            <w:tcW w:w="1114" w:type="dxa"/>
          </w:tcPr>
          <w:p w14:paraId="64F53C52" w14:textId="77777777" w:rsidR="00F341F2" w:rsidRPr="00A32027" w:rsidRDefault="00F341F2" w:rsidP="00F341F2">
            <w:pPr>
              <w:pStyle w:val="S-O-P"/>
            </w:pPr>
          </w:p>
        </w:tc>
        <w:tc>
          <w:tcPr>
            <w:tcW w:w="1138" w:type="dxa"/>
          </w:tcPr>
          <w:p w14:paraId="2F1806B5" w14:textId="77777777" w:rsidR="00F341F2" w:rsidRPr="00A32027" w:rsidRDefault="00F341F2" w:rsidP="00F341F2">
            <w:pPr>
              <w:pStyle w:val="S-O-P"/>
            </w:pPr>
          </w:p>
        </w:tc>
        <w:tc>
          <w:tcPr>
            <w:tcW w:w="1194" w:type="dxa"/>
          </w:tcPr>
          <w:p w14:paraId="47C61D54" w14:textId="77777777" w:rsidR="00F341F2" w:rsidRPr="00A32027" w:rsidRDefault="00F341F2" w:rsidP="00F341F2">
            <w:pPr>
              <w:pStyle w:val="S-O-P"/>
            </w:pPr>
          </w:p>
        </w:tc>
        <w:tc>
          <w:tcPr>
            <w:tcW w:w="1078" w:type="dxa"/>
          </w:tcPr>
          <w:p w14:paraId="165FF59C" w14:textId="77777777" w:rsidR="00F341F2" w:rsidRPr="00A32027" w:rsidRDefault="00F341F2" w:rsidP="00F341F2">
            <w:pPr>
              <w:pStyle w:val="S-O-P"/>
            </w:pPr>
          </w:p>
        </w:tc>
      </w:tr>
      <w:tr w:rsidR="009D019D" w:rsidRPr="00A32027" w14:paraId="36AFBFAC" w14:textId="77777777" w:rsidTr="008B26A1">
        <w:tc>
          <w:tcPr>
            <w:tcW w:w="4474" w:type="dxa"/>
          </w:tcPr>
          <w:p w14:paraId="0A6BD5CB" w14:textId="77777777" w:rsidR="009D019D" w:rsidRPr="00A32027" w:rsidRDefault="009D019D" w:rsidP="00977138">
            <w:pPr>
              <w:pStyle w:val="FABodyIndent1"/>
            </w:pPr>
            <w:r w:rsidRPr="00A32027">
              <w:t xml:space="preserve">Cloth low-back bucket seats in black with Desert Orange stitching </w:t>
            </w:r>
          </w:p>
        </w:tc>
        <w:tc>
          <w:tcPr>
            <w:tcW w:w="1082" w:type="dxa"/>
          </w:tcPr>
          <w:p w14:paraId="65F58850" w14:textId="77777777" w:rsidR="009D019D" w:rsidRPr="00A32027" w:rsidRDefault="009D019D" w:rsidP="009D019D">
            <w:pPr>
              <w:pStyle w:val="S-O-P"/>
            </w:pPr>
            <w:r w:rsidRPr="00A32027">
              <w:t>S</w:t>
            </w:r>
          </w:p>
        </w:tc>
        <w:tc>
          <w:tcPr>
            <w:tcW w:w="1114" w:type="dxa"/>
          </w:tcPr>
          <w:p w14:paraId="177B4E6A" w14:textId="77777777" w:rsidR="009D019D" w:rsidRPr="00A32027" w:rsidRDefault="009D019D" w:rsidP="009D019D">
            <w:pPr>
              <w:pStyle w:val="S-O-P"/>
            </w:pPr>
            <w:r>
              <w:t>NA</w:t>
            </w:r>
          </w:p>
        </w:tc>
        <w:tc>
          <w:tcPr>
            <w:tcW w:w="1138" w:type="dxa"/>
          </w:tcPr>
          <w:p w14:paraId="707BFAD1" w14:textId="77777777" w:rsidR="009D019D" w:rsidRPr="00A32027" w:rsidRDefault="009D019D" w:rsidP="009D019D">
            <w:pPr>
              <w:pStyle w:val="S-O-P"/>
            </w:pPr>
            <w:r>
              <w:t>NA</w:t>
            </w:r>
          </w:p>
        </w:tc>
        <w:tc>
          <w:tcPr>
            <w:tcW w:w="1194" w:type="dxa"/>
          </w:tcPr>
          <w:p w14:paraId="5F521A9C" w14:textId="77777777" w:rsidR="009D019D" w:rsidRPr="00A32027" w:rsidRDefault="009D019D" w:rsidP="009D019D">
            <w:pPr>
              <w:pStyle w:val="S-O-P"/>
            </w:pPr>
            <w:r>
              <w:t>NA</w:t>
            </w:r>
          </w:p>
        </w:tc>
        <w:tc>
          <w:tcPr>
            <w:tcW w:w="1078" w:type="dxa"/>
          </w:tcPr>
          <w:p w14:paraId="6BD3C815" w14:textId="77777777" w:rsidR="009D019D" w:rsidRPr="00A32027" w:rsidRDefault="009D019D" w:rsidP="009D019D">
            <w:pPr>
              <w:pStyle w:val="S-O-P"/>
            </w:pPr>
            <w:r>
              <w:t>NA</w:t>
            </w:r>
          </w:p>
        </w:tc>
      </w:tr>
      <w:tr w:rsidR="009D019D" w:rsidRPr="00A32027" w14:paraId="29F7A0B9" w14:textId="77777777" w:rsidTr="008B26A1">
        <w:tc>
          <w:tcPr>
            <w:tcW w:w="4474" w:type="dxa"/>
          </w:tcPr>
          <w:p w14:paraId="0F58EEA6" w14:textId="77777777" w:rsidR="009D019D" w:rsidRPr="00A32027" w:rsidRDefault="009D019D" w:rsidP="00977138">
            <w:pPr>
              <w:pStyle w:val="FABodyIndent1"/>
            </w:pPr>
            <w:r w:rsidRPr="00A32027">
              <w:t xml:space="preserve">Premium vinyl trim with Kimberlite cloth insert low-back bucket seats in black with bright blue stitching or black/Steel Grey with bright blue accent stitching </w:t>
            </w:r>
          </w:p>
        </w:tc>
        <w:tc>
          <w:tcPr>
            <w:tcW w:w="1082" w:type="dxa"/>
          </w:tcPr>
          <w:p w14:paraId="61C7FC84" w14:textId="77777777" w:rsidR="009D019D" w:rsidRPr="00A32027" w:rsidRDefault="009D019D" w:rsidP="009D019D">
            <w:pPr>
              <w:pStyle w:val="S-O-P"/>
            </w:pPr>
            <w:r>
              <w:t>NA</w:t>
            </w:r>
          </w:p>
        </w:tc>
        <w:tc>
          <w:tcPr>
            <w:tcW w:w="1114" w:type="dxa"/>
          </w:tcPr>
          <w:p w14:paraId="502F4638" w14:textId="77777777" w:rsidR="009D019D" w:rsidRPr="00A32027" w:rsidRDefault="009D019D" w:rsidP="009D019D">
            <w:pPr>
              <w:pStyle w:val="S-O-P"/>
            </w:pPr>
            <w:r w:rsidRPr="00A32027">
              <w:t>S</w:t>
            </w:r>
          </w:p>
        </w:tc>
        <w:tc>
          <w:tcPr>
            <w:tcW w:w="1138" w:type="dxa"/>
          </w:tcPr>
          <w:p w14:paraId="40A5AC42" w14:textId="77777777" w:rsidR="009D019D" w:rsidRPr="00A32027" w:rsidRDefault="009D019D" w:rsidP="009D019D">
            <w:pPr>
              <w:pStyle w:val="S-O-P"/>
            </w:pPr>
            <w:r>
              <w:t>NA</w:t>
            </w:r>
          </w:p>
        </w:tc>
        <w:tc>
          <w:tcPr>
            <w:tcW w:w="1194" w:type="dxa"/>
          </w:tcPr>
          <w:p w14:paraId="2ECE389E" w14:textId="77777777" w:rsidR="009D019D" w:rsidRPr="00A32027" w:rsidRDefault="009D019D" w:rsidP="009D019D">
            <w:pPr>
              <w:pStyle w:val="S-O-P"/>
            </w:pPr>
            <w:r>
              <w:t>NA</w:t>
            </w:r>
          </w:p>
        </w:tc>
        <w:tc>
          <w:tcPr>
            <w:tcW w:w="1078" w:type="dxa"/>
          </w:tcPr>
          <w:p w14:paraId="385EDAAB" w14:textId="77777777" w:rsidR="009D019D" w:rsidRPr="00A32027" w:rsidRDefault="009D019D" w:rsidP="009D019D">
            <w:pPr>
              <w:pStyle w:val="S-O-P"/>
            </w:pPr>
            <w:r>
              <w:t>NA</w:t>
            </w:r>
          </w:p>
        </w:tc>
      </w:tr>
      <w:tr w:rsidR="009D019D" w:rsidRPr="00A32027" w14:paraId="0D694A04" w14:textId="77777777" w:rsidTr="008B26A1">
        <w:tc>
          <w:tcPr>
            <w:tcW w:w="4474" w:type="dxa"/>
          </w:tcPr>
          <w:p w14:paraId="1BDDA171" w14:textId="77777777" w:rsidR="009D019D" w:rsidRPr="00A32027" w:rsidRDefault="009D019D" w:rsidP="00977138">
            <w:pPr>
              <w:pStyle w:val="FABodyIndent1"/>
            </w:pPr>
            <w:r w:rsidRPr="00A32027">
              <w:t xml:space="preserve">Luxury leather trim with Spectre cloth insert bucket seats in black with dual Ruby Red and Diesel accent stitching and embroidered Trailhawk logo </w:t>
            </w:r>
          </w:p>
        </w:tc>
        <w:tc>
          <w:tcPr>
            <w:tcW w:w="1082" w:type="dxa"/>
          </w:tcPr>
          <w:p w14:paraId="2087236D" w14:textId="77777777" w:rsidR="009D019D" w:rsidRPr="00A32027" w:rsidRDefault="009D019D" w:rsidP="009D019D">
            <w:pPr>
              <w:pStyle w:val="S-O-P"/>
            </w:pPr>
            <w:r>
              <w:t>NA</w:t>
            </w:r>
          </w:p>
        </w:tc>
        <w:tc>
          <w:tcPr>
            <w:tcW w:w="1114" w:type="dxa"/>
          </w:tcPr>
          <w:p w14:paraId="7B66C8FD" w14:textId="77777777" w:rsidR="009D019D" w:rsidRPr="00A32027" w:rsidRDefault="009D019D" w:rsidP="009D019D">
            <w:pPr>
              <w:pStyle w:val="S-O-P"/>
            </w:pPr>
            <w:r>
              <w:t>NA</w:t>
            </w:r>
          </w:p>
        </w:tc>
        <w:tc>
          <w:tcPr>
            <w:tcW w:w="1138" w:type="dxa"/>
          </w:tcPr>
          <w:p w14:paraId="31397B30" w14:textId="77777777" w:rsidR="009D019D" w:rsidRPr="00A32027" w:rsidRDefault="009D019D" w:rsidP="009D019D">
            <w:pPr>
              <w:pStyle w:val="S-O-P"/>
            </w:pPr>
            <w:r>
              <w:t>NA</w:t>
            </w:r>
          </w:p>
        </w:tc>
        <w:tc>
          <w:tcPr>
            <w:tcW w:w="1194" w:type="dxa"/>
          </w:tcPr>
          <w:p w14:paraId="05379BDC" w14:textId="77777777" w:rsidR="009D019D" w:rsidRPr="00A32027" w:rsidRDefault="009D019D" w:rsidP="009D019D">
            <w:pPr>
              <w:pStyle w:val="S-O-P"/>
            </w:pPr>
            <w:r w:rsidRPr="00A32027">
              <w:t>S</w:t>
            </w:r>
          </w:p>
        </w:tc>
        <w:tc>
          <w:tcPr>
            <w:tcW w:w="1078" w:type="dxa"/>
          </w:tcPr>
          <w:p w14:paraId="4162FBF9" w14:textId="77777777" w:rsidR="009D019D" w:rsidRPr="00A32027" w:rsidRDefault="009D019D" w:rsidP="009D019D">
            <w:pPr>
              <w:pStyle w:val="S-O-P"/>
            </w:pPr>
            <w:r>
              <w:t>NA</w:t>
            </w:r>
          </w:p>
        </w:tc>
      </w:tr>
      <w:tr w:rsidR="009D019D" w:rsidRPr="00A32027" w14:paraId="65EB925E" w14:textId="77777777" w:rsidTr="008B26A1">
        <w:tc>
          <w:tcPr>
            <w:tcW w:w="4474" w:type="dxa"/>
          </w:tcPr>
          <w:p w14:paraId="1B4924AB" w14:textId="77777777" w:rsidR="009D019D" w:rsidRPr="00A32027" w:rsidRDefault="009D019D" w:rsidP="00977138">
            <w:pPr>
              <w:pStyle w:val="FABodyIndent1"/>
            </w:pPr>
            <w:r w:rsidRPr="00A32027">
              <w:t xml:space="preserve">Luxury leather trim with Axis II leather perforated insert bucket seats in black with dual Ruby Red and Diesel accent stitching and embroidered Trailhawk logo in Ruby Red (packaged with Elite Group) </w:t>
            </w:r>
          </w:p>
        </w:tc>
        <w:tc>
          <w:tcPr>
            <w:tcW w:w="1082" w:type="dxa"/>
          </w:tcPr>
          <w:p w14:paraId="601063D9" w14:textId="77777777" w:rsidR="009D019D" w:rsidRPr="00A32027" w:rsidRDefault="009D019D" w:rsidP="009D019D">
            <w:pPr>
              <w:pStyle w:val="S-O-P"/>
            </w:pPr>
            <w:r>
              <w:t>NA</w:t>
            </w:r>
          </w:p>
        </w:tc>
        <w:tc>
          <w:tcPr>
            <w:tcW w:w="1114" w:type="dxa"/>
          </w:tcPr>
          <w:p w14:paraId="6FD370B8" w14:textId="77777777" w:rsidR="009D019D" w:rsidRPr="00A32027" w:rsidRDefault="009D019D" w:rsidP="009D019D">
            <w:pPr>
              <w:pStyle w:val="S-O-P"/>
            </w:pPr>
            <w:r>
              <w:t>NA</w:t>
            </w:r>
          </w:p>
        </w:tc>
        <w:tc>
          <w:tcPr>
            <w:tcW w:w="1138" w:type="dxa"/>
          </w:tcPr>
          <w:p w14:paraId="1D982A79" w14:textId="77777777" w:rsidR="009D019D" w:rsidRPr="00A32027" w:rsidRDefault="009D019D" w:rsidP="009D019D">
            <w:pPr>
              <w:pStyle w:val="S-O-P"/>
            </w:pPr>
            <w:r>
              <w:t>NA</w:t>
            </w:r>
          </w:p>
        </w:tc>
        <w:tc>
          <w:tcPr>
            <w:tcW w:w="1194" w:type="dxa"/>
          </w:tcPr>
          <w:p w14:paraId="71A21F86" w14:textId="77777777" w:rsidR="009D019D" w:rsidRPr="00A32027" w:rsidRDefault="009D019D" w:rsidP="009D019D">
            <w:pPr>
              <w:pStyle w:val="S-O-P"/>
            </w:pPr>
            <w:r w:rsidRPr="00A32027">
              <w:t>P</w:t>
            </w:r>
          </w:p>
        </w:tc>
        <w:tc>
          <w:tcPr>
            <w:tcW w:w="1078" w:type="dxa"/>
          </w:tcPr>
          <w:p w14:paraId="73A04107" w14:textId="77777777" w:rsidR="009D019D" w:rsidRPr="00A32027" w:rsidRDefault="009D019D" w:rsidP="009D019D">
            <w:pPr>
              <w:pStyle w:val="S-O-P"/>
            </w:pPr>
            <w:r>
              <w:t>NA</w:t>
            </w:r>
          </w:p>
        </w:tc>
      </w:tr>
      <w:tr w:rsidR="009D019D" w:rsidRPr="00A32027" w14:paraId="66210B5E" w14:textId="77777777" w:rsidTr="008B26A1">
        <w:tc>
          <w:tcPr>
            <w:tcW w:w="4474" w:type="dxa"/>
          </w:tcPr>
          <w:p w14:paraId="195AFE7C" w14:textId="77777777" w:rsidR="009D019D" w:rsidRPr="00A32027" w:rsidRDefault="009D019D" w:rsidP="00977138">
            <w:pPr>
              <w:pStyle w:val="FABodyIndent1"/>
            </w:pPr>
            <w:r w:rsidRPr="00A32027">
              <w:t>Luxury leather trim with Axis II leather perforated insert bucket seats in black with Burnish Copper accent stitching or black/Steel Grey with Burnish Copper accent stitching and embossed Jeep logo</w:t>
            </w:r>
          </w:p>
        </w:tc>
        <w:tc>
          <w:tcPr>
            <w:tcW w:w="1082" w:type="dxa"/>
          </w:tcPr>
          <w:p w14:paraId="52E1A8D2" w14:textId="77777777" w:rsidR="009D019D" w:rsidRPr="00A32027" w:rsidRDefault="009D019D" w:rsidP="009D019D">
            <w:pPr>
              <w:pStyle w:val="S-O-P"/>
            </w:pPr>
            <w:r>
              <w:t>NA</w:t>
            </w:r>
          </w:p>
        </w:tc>
        <w:tc>
          <w:tcPr>
            <w:tcW w:w="1114" w:type="dxa"/>
          </w:tcPr>
          <w:p w14:paraId="36166EF6" w14:textId="77777777" w:rsidR="009D019D" w:rsidRPr="00A32027" w:rsidRDefault="009D019D" w:rsidP="009D019D">
            <w:pPr>
              <w:pStyle w:val="S-O-P"/>
            </w:pPr>
            <w:r>
              <w:t>NA</w:t>
            </w:r>
          </w:p>
        </w:tc>
        <w:tc>
          <w:tcPr>
            <w:tcW w:w="1138" w:type="dxa"/>
          </w:tcPr>
          <w:p w14:paraId="15AB91B6" w14:textId="77777777" w:rsidR="009D019D" w:rsidRPr="00A32027" w:rsidRDefault="009D019D" w:rsidP="009D019D">
            <w:pPr>
              <w:pStyle w:val="S-O-P"/>
            </w:pPr>
            <w:r w:rsidRPr="00A32027">
              <w:t>S</w:t>
            </w:r>
          </w:p>
        </w:tc>
        <w:tc>
          <w:tcPr>
            <w:tcW w:w="1194" w:type="dxa"/>
          </w:tcPr>
          <w:p w14:paraId="7201AB63" w14:textId="77777777" w:rsidR="009D019D" w:rsidRPr="00A32027" w:rsidRDefault="009D019D" w:rsidP="009D019D">
            <w:pPr>
              <w:pStyle w:val="S-O-P"/>
            </w:pPr>
            <w:r>
              <w:t>NA</w:t>
            </w:r>
          </w:p>
        </w:tc>
        <w:tc>
          <w:tcPr>
            <w:tcW w:w="1078" w:type="dxa"/>
          </w:tcPr>
          <w:p w14:paraId="4518DE9D" w14:textId="77777777" w:rsidR="009D019D" w:rsidRPr="00A32027" w:rsidRDefault="009D019D" w:rsidP="009D019D">
            <w:pPr>
              <w:pStyle w:val="S-O-P"/>
            </w:pPr>
            <w:r w:rsidRPr="00A32027">
              <w:t>S</w:t>
            </w:r>
          </w:p>
        </w:tc>
      </w:tr>
      <w:tr w:rsidR="009D019D" w:rsidRPr="00A32027" w14:paraId="5371652B" w14:textId="77777777" w:rsidTr="008B26A1">
        <w:trPr>
          <w:trHeight w:val="1520"/>
        </w:trPr>
        <w:tc>
          <w:tcPr>
            <w:tcW w:w="4474" w:type="dxa"/>
          </w:tcPr>
          <w:p w14:paraId="1CBE094A" w14:textId="77777777" w:rsidR="009D019D" w:rsidRPr="00A32027" w:rsidRDefault="009D019D" w:rsidP="00977138">
            <w:pPr>
              <w:pStyle w:val="FABodyIndent1"/>
            </w:pPr>
            <w:r w:rsidRPr="00A32027">
              <w:t>Premium leather-trimmed bucket seats with ventilated front bucket seats, driver seat memory and eight-way adjustable driver and passenger seats; available in black with Burnish Copper accent stitching or black/Steel Grey with Burnish Copper accent stitching and embossed Jeep logo (packaged with Elite Group)</w:t>
            </w:r>
          </w:p>
        </w:tc>
        <w:tc>
          <w:tcPr>
            <w:tcW w:w="1082" w:type="dxa"/>
          </w:tcPr>
          <w:p w14:paraId="41772430" w14:textId="77777777" w:rsidR="009D019D" w:rsidRPr="00A32027" w:rsidRDefault="009D019D" w:rsidP="009D019D">
            <w:pPr>
              <w:pStyle w:val="S-O-P"/>
            </w:pPr>
            <w:r>
              <w:t>NA</w:t>
            </w:r>
          </w:p>
        </w:tc>
        <w:tc>
          <w:tcPr>
            <w:tcW w:w="1114" w:type="dxa"/>
          </w:tcPr>
          <w:p w14:paraId="12B42A25" w14:textId="77777777" w:rsidR="009D019D" w:rsidRPr="00A32027" w:rsidRDefault="009D019D" w:rsidP="009D019D">
            <w:pPr>
              <w:pStyle w:val="S-O-P"/>
            </w:pPr>
            <w:r>
              <w:t>NA</w:t>
            </w:r>
          </w:p>
        </w:tc>
        <w:tc>
          <w:tcPr>
            <w:tcW w:w="1138" w:type="dxa"/>
          </w:tcPr>
          <w:p w14:paraId="24C185B7" w14:textId="77777777" w:rsidR="009D019D" w:rsidRPr="00A32027" w:rsidRDefault="009D019D" w:rsidP="009D019D">
            <w:pPr>
              <w:pStyle w:val="S-O-P"/>
            </w:pPr>
            <w:r>
              <w:t>NA</w:t>
            </w:r>
          </w:p>
        </w:tc>
        <w:tc>
          <w:tcPr>
            <w:tcW w:w="1194" w:type="dxa"/>
          </w:tcPr>
          <w:p w14:paraId="2F3380C4" w14:textId="77777777" w:rsidR="009D019D" w:rsidRPr="00A32027" w:rsidRDefault="009D019D" w:rsidP="009D019D">
            <w:pPr>
              <w:pStyle w:val="S-O-P"/>
            </w:pPr>
            <w:r>
              <w:t>NA</w:t>
            </w:r>
          </w:p>
        </w:tc>
        <w:tc>
          <w:tcPr>
            <w:tcW w:w="1078" w:type="dxa"/>
          </w:tcPr>
          <w:p w14:paraId="65DFBD63" w14:textId="77777777" w:rsidR="009D019D" w:rsidRPr="00A32027" w:rsidRDefault="009D019D" w:rsidP="009D019D">
            <w:pPr>
              <w:pStyle w:val="S-O-P"/>
            </w:pPr>
            <w:r w:rsidRPr="00A32027">
              <w:t>P</w:t>
            </w:r>
          </w:p>
        </w:tc>
      </w:tr>
      <w:tr w:rsidR="00F341F2" w:rsidRPr="00A32027" w14:paraId="72C15C7C" w14:textId="77777777" w:rsidTr="008B26A1">
        <w:tc>
          <w:tcPr>
            <w:tcW w:w="4474" w:type="dxa"/>
          </w:tcPr>
          <w:p w14:paraId="4042F32B" w14:textId="77777777" w:rsidR="00F341F2" w:rsidRPr="00A32027" w:rsidRDefault="00F341F2" w:rsidP="00F341F2">
            <w:pPr>
              <w:pStyle w:val="FABodyCopy"/>
            </w:pPr>
            <w:r w:rsidRPr="00A32027">
              <w:t xml:space="preserve">Seats, Front </w:t>
            </w:r>
          </w:p>
        </w:tc>
        <w:tc>
          <w:tcPr>
            <w:tcW w:w="1082" w:type="dxa"/>
          </w:tcPr>
          <w:p w14:paraId="63779C93" w14:textId="77777777" w:rsidR="00F341F2" w:rsidRPr="00A32027" w:rsidRDefault="00F341F2" w:rsidP="00F341F2">
            <w:pPr>
              <w:pStyle w:val="S-O-P"/>
            </w:pPr>
          </w:p>
        </w:tc>
        <w:tc>
          <w:tcPr>
            <w:tcW w:w="1114" w:type="dxa"/>
          </w:tcPr>
          <w:p w14:paraId="7EBE9914" w14:textId="77777777" w:rsidR="00F341F2" w:rsidRPr="00A32027" w:rsidRDefault="00F341F2" w:rsidP="00F341F2">
            <w:pPr>
              <w:pStyle w:val="S-O-P"/>
            </w:pPr>
          </w:p>
        </w:tc>
        <w:tc>
          <w:tcPr>
            <w:tcW w:w="1138" w:type="dxa"/>
          </w:tcPr>
          <w:p w14:paraId="710380C2" w14:textId="77777777" w:rsidR="00F341F2" w:rsidRPr="00A32027" w:rsidRDefault="00F341F2" w:rsidP="00F341F2">
            <w:pPr>
              <w:pStyle w:val="S-O-P"/>
            </w:pPr>
          </w:p>
        </w:tc>
        <w:tc>
          <w:tcPr>
            <w:tcW w:w="1194" w:type="dxa"/>
          </w:tcPr>
          <w:p w14:paraId="2E6F9348" w14:textId="77777777" w:rsidR="00F341F2" w:rsidRPr="00A32027" w:rsidRDefault="00F341F2" w:rsidP="00F341F2">
            <w:pPr>
              <w:pStyle w:val="S-O-P"/>
            </w:pPr>
          </w:p>
        </w:tc>
        <w:tc>
          <w:tcPr>
            <w:tcW w:w="1078" w:type="dxa"/>
          </w:tcPr>
          <w:p w14:paraId="0971EDED" w14:textId="77777777" w:rsidR="00F341F2" w:rsidRPr="00A32027" w:rsidRDefault="00F341F2" w:rsidP="00F341F2">
            <w:pPr>
              <w:pStyle w:val="S-O-P"/>
            </w:pPr>
          </w:p>
        </w:tc>
      </w:tr>
      <w:tr w:rsidR="00F341F2" w:rsidRPr="00A32027" w14:paraId="2DECA784" w14:textId="77777777" w:rsidTr="008B26A1">
        <w:tc>
          <w:tcPr>
            <w:tcW w:w="4474" w:type="dxa"/>
          </w:tcPr>
          <w:p w14:paraId="7F05F482" w14:textId="77777777" w:rsidR="00F341F2" w:rsidRPr="00977138" w:rsidRDefault="00F341F2" w:rsidP="00977138">
            <w:pPr>
              <w:pStyle w:val="FABodyIndent1"/>
            </w:pPr>
            <w:r w:rsidRPr="00977138">
              <w:t>Manual six-way driver/passenger with driver height adjuster</w:t>
            </w:r>
          </w:p>
        </w:tc>
        <w:tc>
          <w:tcPr>
            <w:tcW w:w="1082" w:type="dxa"/>
          </w:tcPr>
          <w:p w14:paraId="22821BFC" w14:textId="77777777" w:rsidR="00F341F2" w:rsidRPr="00A32027" w:rsidRDefault="00F341F2" w:rsidP="00F341F2">
            <w:pPr>
              <w:pStyle w:val="S-O-P"/>
            </w:pPr>
            <w:r w:rsidRPr="00A32027">
              <w:t>S</w:t>
            </w:r>
          </w:p>
        </w:tc>
        <w:tc>
          <w:tcPr>
            <w:tcW w:w="1114" w:type="dxa"/>
          </w:tcPr>
          <w:p w14:paraId="747856A7" w14:textId="77777777" w:rsidR="00F341F2" w:rsidRPr="00A32027" w:rsidRDefault="00F341F2" w:rsidP="00F341F2">
            <w:pPr>
              <w:pStyle w:val="S-O-P"/>
            </w:pPr>
            <w:r w:rsidRPr="00A32027">
              <w:t>S</w:t>
            </w:r>
          </w:p>
        </w:tc>
        <w:tc>
          <w:tcPr>
            <w:tcW w:w="1138" w:type="dxa"/>
          </w:tcPr>
          <w:p w14:paraId="47A14924" w14:textId="77777777" w:rsidR="00F341F2" w:rsidRPr="00A32027" w:rsidRDefault="00F341F2" w:rsidP="00F341F2">
            <w:pPr>
              <w:pStyle w:val="S-O-P"/>
            </w:pPr>
            <w:r w:rsidRPr="00A32027">
              <w:t>S</w:t>
            </w:r>
          </w:p>
        </w:tc>
        <w:tc>
          <w:tcPr>
            <w:tcW w:w="1194" w:type="dxa"/>
          </w:tcPr>
          <w:p w14:paraId="117FC951" w14:textId="77777777" w:rsidR="00F341F2" w:rsidRPr="00A32027" w:rsidRDefault="00F341F2" w:rsidP="00F341F2">
            <w:pPr>
              <w:pStyle w:val="S-O-P"/>
            </w:pPr>
            <w:r w:rsidRPr="00A32027">
              <w:t>S</w:t>
            </w:r>
          </w:p>
        </w:tc>
        <w:tc>
          <w:tcPr>
            <w:tcW w:w="1078" w:type="dxa"/>
          </w:tcPr>
          <w:p w14:paraId="6E5AD6BB" w14:textId="77777777" w:rsidR="00F341F2" w:rsidRPr="00A32027" w:rsidRDefault="00F341F2" w:rsidP="00F341F2">
            <w:pPr>
              <w:pStyle w:val="S-O-P"/>
            </w:pPr>
            <w:r w:rsidRPr="00A32027">
              <w:t>S</w:t>
            </w:r>
          </w:p>
        </w:tc>
      </w:tr>
      <w:tr w:rsidR="00F341F2" w:rsidRPr="00A32027" w14:paraId="5513C8CE" w14:textId="77777777" w:rsidTr="008B26A1">
        <w:tc>
          <w:tcPr>
            <w:tcW w:w="4474" w:type="dxa"/>
          </w:tcPr>
          <w:p w14:paraId="6AE335DD" w14:textId="77777777" w:rsidR="00F341F2" w:rsidRPr="00977138" w:rsidRDefault="00F341F2" w:rsidP="00977138">
            <w:pPr>
              <w:pStyle w:val="FABodyIndent1"/>
            </w:pPr>
            <w:r w:rsidRPr="00977138">
              <w:t xml:space="preserve">Power eight-way driver seat with power two-way lumbar adjuster and manual six-way passenger seat (packaged with Convenience Group on Latitude and Elite Group on Trailhawk) </w:t>
            </w:r>
          </w:p>
        </w:tc>
        <w:tc>
          <w:tcPr>
            <w:tcW w:w="1082" w:type="dxa"/>
          </w:tcPr>
          <w:p w14:paraId="299640FE" w14:textId="77777777" w:rsidR="00F341F2" w:rsidRPr="00A32027" w:rsidRDefault="009D019D" w:rsidP="00F341F2">
            <w:pPr>
              <w:pStyle w:val="S-O-P"/>
            </w:pPr>
            <w:r>
              <w:t>NA</w:t>
            </w:r>
          </w:p>
        </w:tc>
        <w:tc>
          <w:tcPr>
            <w:tcW w:w="1114" w:type="dxa"/>
          </w:tcPr>
          <w:p w14:paraId="044824B9" w14:textId="77777777" w:rsidR="00F341F2" w:rsidRPr="00A32027" w:rsidRDefault="00F341F2" w:rsidP="00F341F2">
            <w:pPr>
              <w:pStyle w:val="S-O-P"/>
            </w:pPr>
            <w:r w:rsidRPr="00A32027">
              <w:t>P</w:t>
            </w:r>
          </w:p>
        </w:tc>
        <w:tc>
          <w:tcPr>
            <w:tcW w:w="1138" w:type="dxa"/>
          </w:tcPr>
          <w:p w14:paraId="5EB57584" w14:textId="77777777" w:rsidR="00F341F2" w:rsidRPr="00A32027" w:rsidRDefault="00F341F2" w:rsidP="00F341F2">
            <w:pPr>
              <w:pStyle w:val="S-O-P"/>
            </w:pPr>
            <w:r w:rsidRPr="00A32027">
              <w:t>S</w:t>
            </w:r>
          </w:p>
        </w:tc>
        <w:tc>
          <w:tcPr>
            <w:tcW w:w="1194" w:type="dxa"/>
          </w:tcPr>
          <w:p w14:paraId="726A3E83" w14:textId="77777777" w:rsidR="00F341F2" w:rsidRPr="00A32027" w:rsidRDefault="00F341F2" w:rsidP="00F341F2">
            <w:pPr>
              <w:pStyle w:val="S-O-P"/>
            </w:pPr>
            <w:r w:rsidRPr="00A32027">
              <w:t>P</w:t>
            </w:r>
          </w:p>
        </w:tc>
        <w:tc>
          <w:tcPr>
            <w:tcW w:w="1078" w:type="dxa"/>
          </w:tcPr>
          <w:p w14:paraId="70ED2791" w14:textId="77777777" w:rsidR="00F341F2" w:rsidRPr="00A32027" w:rsidRDefault="00F341F2" w:rsidP="00F341F2">
            <w:pPr>
              <w:pStyle w:val="S-O-P"/>
            </w:pPr>
            <w:r w:rsidRPr="00A32027">
              <w:t>S</w:t>
            </w:r>
          </w:p>
        </w:tc>
      </w:tr>
      <w:tr w:rsidR="00F341F2" w:rsidRPr="00A32027" w14:paraId="1323A460" w14:textId="77777777" w:rsidTr="008B26A1">
        <w:tc>
          <w:tcPr>
            <w:tcW w:w="4474" w:type="dxa"/>
          </w:tcPr>
          <w:p w14:paraId="730B6CA9" w14:textId="77777777" w:rsidR="00F341F2" w:rsidRPr="00977138" w:rsidRDefault="00F341F2" w:rsidP="00977138">
            <w:pPr>
              <w:pStyle w:val="FABodyIndent1"/>
            </w:pPr>
            <w:r w:rsidRPr="00977138">
              <w:t xml:space="preserve">Heated front seats (packaged with Convenience Group on Latitude and Elite Group on Trailhawk) </w:t>
            </w:r>
          </w:p>
        </w:tc>
        <w:tc>
          <w:tcPr>
            <w:tcW w:w="1082" w:type="dxa"/>
          </w:tcPr>
          <w:p w14:paraId="185489D5" w14:textId="77777777" w:rsidR="00F341F2" w:rsidRPr="00A32027" w:rsidRDefault="009D019D" w:rsidP="00F341F2">
            <w:pPr>
              <w:pStyle w:val="S-O-P"/>
            </w:pPr>
            <w:r>
              <w:t>NA</w:t>
            </w:r>
          </w:p>
        </w:tc>
        <w:tc>
          <w:tcPr>
            <w:tcW w:w="1114" w:type="dxa"/>
          </w:tcPr>
          <w:p w14:paraId="7E385C5C" w14:textId="77777777" w:rsidR="00F341F2" w:rsidRPr="00A32027" w:rsidRDefault="00F341F2" w:rsidP="00F341F2">
            <w:pPr>
              <w:pStyle w:val="S-O-P"/>
            </w:pPr>
            <w:r w:rsidRPr="00A32027">
              <w:t>P</w:t>
            </w:r>
          </w:p>
        </w:tc>
        <w:tc>
          <w:tcPr>
            <w:tcW w:w="1138" w:type="dxa"/>
          </w:tcPr>
          <w:p w14:paraId="533C272A" w14:textId="77777777" w:rsidR="00F341F2" w:rsidRPr="00A32027" w:rsidRDefault="00F341F2" w:rsidP="00F341F2">
            <w:pPr>
              <w:pStyle w:val="S-O-P"/>
            </w:pPr>
            <w:r w:rsidRPr="00A32027">
              <w:t>S</w:t>
            </w:r>
          </w:p>
        </w:tc>
        <w:tc>
          <w:tcPr>
            <w:tcW w:w="1194" w:type="dxa"/>
          </w:tcPr>
          <w:p w14:paraId="45B745E8" w14:textId="77777777" w:rsidR="00F341F2" w:rsidRPr="00A32027" w:rsidRDefault="00F341F2" w:rsidP="00F341F2">
            <w:pPr>
              <w:pStyle w:val="S-O-P"/>
            </w:pPr>
            <w:r w:rsidRPr="00A32027">
              <w:t>P</w:t>
            </w:r>
          </w:p>
        </w:tc>
        <w:tc>
          <w:tcPr>
            <w:tcW w:w="1078" w:type="dxa"/>
          </w:tcPr>
          <w:p w14:paraId="2301B258" w14:textId="77777777" w:rsidR="00F341F2" w:rsidRPr="00A32027" w:rsidRDefault="00F341F2" w:rsidP="00F341F2">
            <w:pPr>
              <w:pStyle w:val="S-O-P"/>
            </w:pPr>
            <w:r w:rsidRPr="00A32027">
              <w:t>S</w:t>
            </w:r>
          </w:p>
        </w:tc>
      </w:tr>
      <w:tr w:rsidR="00F341F2" w:rsidRPr="00A32027" w14:paraId="183DA83B" w14:textId="77777777" w:rsidTr="008B26A1">
        <w:tc>
          <w:tcPr>
            <w:tcW w:w="4474" w:type="dxa"/>
          </w:tcPr>
          <w:p w14:paraId="5965B883" w14:textId="77777777" w:rsidR="00F341F2" w:rsidRPr="00977138" w:rsidRDefault="00F341F2" w:rsidP="00977138">
            <w:pPr>
              <w:pStyle w:val="FABodyIndent1"/>
            </w:pPr>
            <w:r w:rsidRPr="00977138">
              <w:t xml:space="preserve">Front height-adjust shoulder belts </w:t>
            </w:r>
          </w:p>
        </w:tc>
        <w:tc>
          <w:tcPr>
            <w:tcW w:w="1082" w:type="dxa"/>
          </w:tcPr>
          <w:p w14:paraId="2E6457ED" w14:textId="77777777" w:rsidR="00F341F2" w:rsidRPr="00A32027" w:rsidRDefault="00F341F2" w:rsidP="00F341F2">
            <w:pPr>
              <w:pStyle w:val="S-O-P"/>
            </w:pPr>
            <w:r w:rsidRPr="00A32027">
              <w:t>S</w:t>
            </w:r>
          </w:p>
        </w:tc>
        <w:tc>
          <w:tcPr>
            <w:tcW w:w="1114" w:type="dxa"/>
          </w:tcPr>
          <w:p w14:paraId="5A8DECDF" w14:textId="77777777" w:rsidR="00F341F2" w:rsidRPr="00A32027" w:rsidRDefault="00F341F2" w:rsidP="00F341F2">
            <w:pPr>
              <w:pStyle w:val="S-O-P"/>
            </w:pPr>
            <w:r w:rsidRPr="00A32027">
              <w:t>S</w:t>
            </w:r>
          </w:p>
        </w:tc>
        <w:tc>
          <w:tcPr>
            <w:tcW w:w="1138" w:type="dxa"/>
          </w:tcPr>
          <w:p w14:paraId="11C515AF" w14:textId="77777777" w:rsidR="00F341F2" w:rsidRPr="00A32027" w:rsidRDefault="00F341F2" w:rsidP="00F341F2">
            <w:pPr>
              <w:pStyle w:val="S-O-P"/>
            </w:pPr>
            <w:r w:rsidRPr="00A32027">
              <w:t>S</w:t>
            </w:r>
          </w:p>
        </w:tc>
        <w:tc>
          <w:tcPr>
            <w:tcW w:w="1194" w:type="dxa"/>
          </w:tcPr>
          <w:p w14:paraId="50DD98EA" w14:textId="77777777" w:rsidR="00F341F2" w:rsidRPr="00A32027" w:rsidRDefault="00F341F2" w:rsidP="00F341F2">
            <w:pPr>
              <w:pStyle w:val="S-O-P"/>
            </w:pPr>
            <w:r w:rsidRPr="00A32027">
              <w:t>S</w:t>
            </w:r>
          </w:p>
        </w:tc>
        <w:tc>
          <w:tcPr>
            <w:tcW w:w="1078" w:type="dxa"/>
          </w:tcPr>
          <w:p w14:paraId="604027A4" w14:textId="77777777" w:rsidR="00F341F2" w:rsidRPr="00A32027" w:rsidRDefault="00F341F2" w:rsidP="00F341F2">
            <w:pPr>
              <w:pStyle w:val="S-O-P"/>
            </w:pPr>
            <w:r w:rsidRPr="00A32027">
              <w:t>S</w:t>
            </w:r>
          </w:p>
        </w:tc>
      </w:tr>
      <w:tr w:rsidR="00F341F2" w:rsidRPr="00A32027" w14:paraId="0F7519E8" w14:textId="77777777" w:rsidTr="008B26A1">
        <w:tc>
          <w:tcPr>
            <w:tcW w:w="4474" w:type="dxa"/>
          </w:tcPr>
          <w:p w14:paraId="106B9742" w14:textId="77777777" w:rsidR="00F341F2" w:rsidRPr="00977138" w:rsidRDefault="00F341F2" w:rsidP="00977138">
            <w:pPr>
              <w:pStyle w:val="FABodyIndent1"/>
            </w:pPr>
            <w:r w:rsidRPr="00977138">
              <w:t xml:space="preserve">Front seat back map pocket </w:t>
            </w:r>
          </w:p>
        </w:tc>
        <w:tc>
          <w:tcPr>
            <w:tcW w:w="1082" w:type="dxa"/>
          </w:tcPr>
          <w:p w14:paraId="0A967ED2" w14:textId="77777777" w:rsidR="00F341F2" w:rsidRPr="00A32027" w:rsidRDefault="00F341F2" w:rsidP="00F341F2">
            <w:pPr>
              <w:pStyle w:val="S-O-P"/>
            </w:pPr>
            <w:r w:rsidRPr="00A32027">
              <w:t>S</w:t>
            </w:r>
          </w:p>
        </w:tc>
        <w:tc>
          <w:tcPr>
            <w:tcW w:w="1114" w:type="dxa"/>
          </w:tcPr>
          <w:p w14:paraId="4A8BE879" w14:textId="77777777" w:rsidR="00F341F2" w:rsidRPr="00A32027" w:rsidRDefault="00F341F2" w:rsidP="00F341F2">
            <w:pPr>
              <w:pStyle w:val="S-O-P"/>
            </w:pPr>
            <w:r w:rsidRPr="00A32027">
              <w:t>S</w:t>
            </w:r>
          </w:p>
        </w:tc>
        <w:tc>
          <w:tcPr>
            <w:tcW w:w="1138" w:type="dxa"/>
          </w:tcPr>
          <w:p w14:paraId="74624DE9" w14:textId="77777777" w:rsidR="00F341F2" w:rsidRPr="00A32027" w:rsidRDefault="00F341F2" w:rsidP="00F341F2">
            <w:pPr>
              <w:pStyle w:val="S-O-P"/>
            </w:pPr>
            <w:r w:rsidRPr="00A32027">
              <w:t>S</w:t>
            </w:r>
          </w:p>
        </w:tc>
        <w:tc>
          <w:tcPr>
            <w:tcW w:w="1194" w:type="dxa"/>
          </w:tcPr>
          <w:p w14:paraId="7A53C952" w14:textId="77777777" w:rsidR="00F341F2" w:rsidRPr="00A32027" w:rsidRDefault="00F341F2" w:rsidP="00F341F2">
            <w:pPr>
              <w:pStyle w:val="S-O-P"/>
            </w:pPr>
            <w:r w:rsidRPr="00A32027">
              <w:t>S</w:t>
            </w:r>
          </w:p>
        </w:tc>
        <w:tc>
          <w:tcPr>
            <w:tcW w:w="1078" w:type="dxa"/>
          </w:tcPr>
          <w:p w14:paraId="7B5F3B5B" w14:textId="77777777" w:rsidR="00F341F2" w:rsidRPr="00A32027" w:rsidRDefault="00F341F2" w:rsidP="00F341F2">
            <w:pPr>
              <w:pStyle w:val="S-O-P"/>
            </w:pPr>
            <w:r w:rsidRPr="00A32027">
              <w:t>S</w:t>
            </w:r>
          </w:p>
        </w:tc>
      </w:tr>
      <w:tr w:rsidR="00F341F2" w:rsidRPr="00A32027" w14:paraId="7F010036" w14:textId="77777777" w:rsidTr="008B26A1">
        <w:tc>
          <w:tcPr>
            <w:tcW w:w="4474" w:type="dxa"/>
          </w:tcPr>
          <w:p w14:paraId="1A6F98E6" w14:textId="77777777" w:rsidR="00F341F2" w:rsidRPr="00977138" w:rsidRDefault="00F341F2" w:rsidP="00977138">
            <w:pPr>
              <w:pStyle w:val="FABodyIndent1"/>
            </w:pPr>
            <w:r w:rsidRPr="00977138">
              <w:t>Front-passenger fold forward (not available with power passenger seats)</w:t>
            </w:r>
          </w:p>
        </w:tc>
        <w:tc>
          <w:tcPr>
            <w:tcW w:w="1082" w:type="dxa"/>
          </w:tcPr>
          <w:p w14:paraId="46496B33" w14:textId="77777777" w:rsidR="00F341F2" w:rsidRPr="00A32027" w:rsidRDefault="00F341F2" w:rsidP="00F341F2">
            <w:pPr>
              <w:pStyle w:val="S-O-P"/>
            </w:pPr>
            <w:r w:rsidRPr="00A32027">
              <w:t>S</w:t>
            </w:r>
          </w:p>
        </w:tc>
        <w:tc>
          <w:tcPr>
            <w:tcW w:w="1114" w:type="dxa"/>
          </w:tcPr>
          <w:p w14:paraId="09A24D7C" w14:textId="77777777" w:rsidR="00F341F2" w:rsidRPr="00A32027" w:rsidRDefault="00F341F2" w:rsidP="00F341F2">
            <w:pPr>
              <w:pStyle w:val="S-O-P"/>
            </w:pPr>
            <w:r w:rsidRPr="00A32027">
              <w:t>S</w:t>
            </w:r>
          </w:p>
        </w:tc>
        <w:tc>
          <w:tcPr>
            <w:tcW w:w="1138" w:type="dxa"/>
          </w:tcPr>
          <w:p w14:paraId="32834C3D" w14:textId="77777777" w:rsidR="00F341F2" w:rsidRPr="00A32027" w:rsidRDefault="00F341F2" w:rsidP="00F341F2">
            <w:pPr>
              <w:pStyle w:val="S-O-P"/>
            </w:pPr>
            <w:r w:rsidRPr="00A32027">
              <w:t>S</w:t>
            </w:r>
          </w:p>
        </w:tc>
        <w:tc>
          <w:tcPr>
            <w:tcW w:w="1194" w:type="dxa"/>
          </w:tcPr>
          <w:p w14:paraId="721090DB" w14:textId="77777777" w:rsidR="00F341F2" w:rsidRPr="00A32027" w:rsidRDefault="00F341F2" w:rsidP="00F341F2">
            <w:pPr>
              <w:pStyle w:val="S-O-P"/>
            </w:pPr>
            <w:r w:rsidRPr="00A32027">
              <w:t>S</w:t>
            </w:r>
          </w:p>
        </w:tc>
        <w:tc>
          <w:tcPr>
            <w:tcW w:w="1078" w:type="dxa"/>
          </w:tcPr>
          <w:p w14:paraId="00921374" w14:textId="77777777" w:rsidR="00F341F2" w:rsidRPr="00A32027" w:rsidRDefault="00F341F2" w:rsidP="00F341F2">
            <w:pPr>
              <w:pStyle w:val="S-O-P"/>
            </w:pPr>
            <w:r w:rsidRPr="00A32027">
              <w:t>S</w:t>
            </w:r>
          </w:p>
        </w:tc>
      </w:tr>
      <w:tr w:rsidR="009D019D" w:rsidRPr="00A32027" w14:paraId="506E5444" w14:textId="77777777" w:rsidTr="008B26A1">
        <w:trPr>
          <w:trHeight w:val="440"/>
        </w:trPr>
        <w:tc>
          <w:tcPr>
            <w:tcW w:w="4474" w:type="dxa"/>
          </w:tcPr>
          <w:p w14:paraId="647204DD" w14:textId="77777777" w:rsidR="009D019D" w:rsidRPr="00977138" w:rsidRDefault="009D019D" w:rsidP="00977138">
            <w:pPr>
              <w:pStyle w:val="FABodyIndent1"/>
            </w:pPr>
            <w:r w:rsidRPr="00977138">
              <w:t>Memory front driver seat (packaged with the Elite Group on Trailhawk and Limited)</w:t>
            </w:r>
          </w:p>
        </w:tc>
        <w:tc>
          <w:tcPr>
            <w:tcW w:w="1082" w:type="dxa"/>
          </w:tcPr>
          <w:p w14:paraId="05317139" w14:textId="77777777" w:rsidR="009D019D" w:rsidRPr="00A32027" w:rsidRDefault="009D019D" w:rsidP="009D019D">
            <w:pPr>
              <w:pStyle w:val="S-O-P"/>
            </w:pPr>
            <w:r>
              <w:t>NA</w:t>
            </w:r>
          </w:p>
        </w:tc>
        <w:tc>
          <w:tcPr>
            <w:tcW w:w="1114" w:type="dxa"/>
          </w:tcPr>
          <w:p w14:paraId="54D15080" w14:textId="77777777" w:rsidR="009D019D" w:rsidRPr="00A32027" w:rsidRDefault="009D019D" w:rsidP="009D019D">
            <w:pPr>
              <w:pStyle w:val="S-O-P"/>
            </w:pPr>
            <w:r>
              <w:t>NA</w:t>
            </w:r>
          </w:p>
        </w:tc>
        <w:tc>
          <w:tcPr>
            <w:tcW w:w="1138" w:type="dxa"/>
          </w:tcPr>
          <w:p w14:paraId="7D0A328F" w14:textId="77777777" w:rsidR="009D019D" w:rsidRPr="00A32027" w:rsidRDefault="009D019D" w:rsidP="009D019D">
            <w:pPr>
              <w:pStyle w:val="S-O-P"/>
            </w:pPr>
            <w:r>
              <w:t>NA</w:t>
            </w:r>
          </w:p>
        </w:tc>
        <w:tc>
          <w:tcPr>
            <w:tcW w:w="1194" w:type="dxa"/>
          </w:tcPr>
          <w:p w14:paraId="0B42A604" w14:textId="77777777" w:rsidR="009D019D" w:rsidRPr="00A32027" w:rsidRDefault="009D019D" w:rsidP="009D019D">
            <w:pPr>
              <w:pStyle w:val="S-O-P"/>
            </w:pPr>
            <w:r w:rsidRPr="00A32027">
              <w:t>P</w:t>
            </w:r>
          </w:p>
        </w:tc>
        <w:tc>
          <w:tcPr>
            <w:tcW w:w="1078" w:type="dxa"/>
          </w:tcPr>
          <w:p w14:paraId="16E7A9EB" w14:textId="77777777" w:rsidR="009D019D" w:rsidRPr="00A32027" w:rsidRDefault="009D019D" w:rsidP="009D019D">
            <w:pPr>
              <w:pStyle w:val="S-O-P"/>
            </w:pPr>
            <w:r w:rsidRPr="00A32027">
              <w:t>P</w:t>
            </w:r>
          </w:p>
        </w:tc>
      </w:tr>
      <w:tr w:rsidR="009D019D" w:rsidRPr="00A32027" w14:paraId="77C06B8A" w14:textId="77777777" w:rsidTr="008B26A1">
        <w:tc>
          <w:tcPr>
            <w:tcW w:w="4474" w:type="dxa"/>
          </w:tcPr>
          <w:p w14:paraId="33A3A1E0" w14:textId="77777777" w:rsidR="009D019D" w:rsidRPr="00977138" w:rsidRDefault="009D019D" w:rsidP="00977138">
            <w:pPr>
              <w:pStyle w:val="FABodyIndent1"/>
            </w:pPr>
            <w:r w:rsidRPr="00977138">
              <w:t>Ventilated front seats (packaged with the Elite Group on Trailhawk and Limited)</w:t>
            </w:r>
          </w:p>
        </w:tc>
        <w:tc>
          <w:tcPr>
            <w:tcW w:w="1082" w:type="dxa"/>
          </w:tcPr>
          <w:p w14:paraId="2785DACE" w14:textId="77777777" w:rsidR="009D019D" w:rsidRPr="00A32027" w:rsidRDefault="009D019D" w:rsidP="009D019D">
            <w:pPr>
              <w:pStyle w:val="S-O-P"/>
            </w:pPr>
            <w:r>
              <w:t>NA</w:t>
            </w:r>
          </w:p>
        </w:tc>
        <w:tc>
          <w:tcPr>
            <w:tcW w:w="1114" w:type="dxa"/>
          </w:tcPr>
          <w:p w14:paraId="5527CECD" w14:textId="77777777" w:rsidR="009D019D" w:rsidRPr="00A32027" w:rsidRDefault="009D019D" w:rsidP="009D019D">
            <w:pPr>
              <w:pStyle w:val="S-O-P"/>
            </w:pPr>
            <w:r>
              <w:t>NA</w:t>
            </w:r>
          </w:p>
        </w:tc>
        <w:tc>
          <w:tcPr>
            <w:tcW w:w="1138" w:type="dxa"/>
          </w:tcPr>
          <w:p w14:paraId="733570A0" w14:textId="77777777" w:rsidR="009D019D" w:rsidRPr="00A32027" w:rsidRDefault="009D019D" w:rsidP="009D019D">
            <w:pPr>
              <w:pStyle w:val="S-O-P"/>
            </w:pPr>
            <w:r>
              <w:t>NA</w:t>
            </w:r>
          </w:p>
        </w:tc>
        <w:tc>
          <w:tcPr>
            <w:tcW w:w="1194" w:type="dxa"/>
          </w:tcPr>
          <w:p w14:paraId="642EA861" w14:textId="77777777" w:rsidR="009D019D" w:rsidRPr="00A32027" w:rsidRDefault="009D019D" w:rsidP="009D019D">
            <w:pPr>
              <w:pStyle w:val="S-O-P"/>
            </w:pPr>
            <w:r w:rsidRPr="00A32027">
              <w:t>P</w:t>
            </w:r>
          </w:p>
        </w:tc>
        <w:tc>
          <w:tcPr>
            <w:tcW w:w="1078" w:type="dxa"/>
          </w:tcPr>
          <w:p w14:paraId="6CFE6D9F" w14:textId="77777777" w:rsidR="009D019D" w:rsidRPr="00A32027" w:rsidRDefault="009D019D" w:rsidP="009D019D">
            <w:pPr>
              <w:pStyle w:val="S-O-P"/>
            </w:pPr>
            <w:r w:rsidRPr="00A32027">
              <w:t>P</w:t>
            </w:r>
          </w:p>
        </w:tc>
      </w:tr>
      <w:tr w:rsidR="00F341F2" w:rsidRPr="00A32027" w14:paraId="4F15DB0A" w14:textId="77777777" w:rsidTr="008B26A1">
        <w:tc>
          <w:tcPr>
            <w:tcW w:w="4474" w:type="dxa"/>
          </w:tcPr>
          <w:p w14:paraId="2BEA73DC" w14:textId="77777777" w:rsidR="00F341F2" w:rsidRPr="00A32027" w:rsidRDefault="00F341F2" w:rsidP="00F341F2">
            <w:pPr>
              <w:pStyle w:val="FABodyCopy"/>
            </w:pPr>
            <w:r w:rsidRPr="00A32027">
              <w:t xml:space="preserve">Seats, Second Row </w:t>
            </w:r>
          </w:p>
        </w:tc>
        <w:tc>
          <w:tcPr>
            <w:tcW w:w="1082" w:type="dxa"/>
          </w:tcPr>
          <w:p w14:paraId="5C6B99F5" w14:textId="77777777" w:rsidR="00F341F2" w:rsidRPr="00A32027" w:rsidRDefault="00F341F2" w:rsidP="00F341F2">
            <w:pPr>
              <w:pStyle w:val="S-O-P"/>
            </w:pPr>
          </w:p>
        </w:tc>
        <w:tc>
          <w:tcPr>
            <w:tcW w:w="1114" w:type="dxa"/>
          </w:tcPr>
          <w:p w14:paraId="26FE4072" w14:textId="77777777" w:rsidR="00F341F2" w:rsidRPr="00A32027" w:rsidRDefault="00F341F2" w:rsidP="00F341F2">
            <w:pPr>
              <w:pStyle w:val="S-O-P"/>
            </w:pPr>
          </w:p>
        </w:tc>
        <w:tc>
          <w:tcPr>
            <w:tcW w:w="1138" w:type="dxa"/>
          </w:tcPr>
          <w:p w14:paraId="02FB133C" w14:textId="77777777" w:rsidR="00F341F2" w:rsidRPr="00A32027" w:rsidRDefault="00F341F2" w:rsidP="00F341F2">
            <w:pPr>
              <w:pStyle w:val="S-O-P"/>
            </w:pPr>
          </w:p>
        </w:tc>
        <w:tc>
          <w:tcPr>
            <w:tcW w:w="1194" w:type="dxa"/>
          </w:tcPr>
          <w:p w14:paraId="751D92A6" w14:textId="77777777" w:rsidR="00F341F2" w:rsidRPr="00A32027" w:rsidRDefault="00F341F2" w:rsidP="00F341F2">
            <w:pPr>
              <w:pStyle w:val="S-O-P"/>
            </w:pPr>
          </w:p>
        </w:tc>
        <w:tc>
          <w:tcPr>
            <w:tcW w:w="1078" w:type="dxa"/>
          </w:tcPr>
          <w:p w14:paraId="0A8FF0CF" w14:textId="77777777" w:rsidR="00F341F2" w:rsidRPr="00A32027" w:rsidRDefault="00F341F2" w:rsidP="00F341F2">
            <w:pPr>
              <w:pStyle w:val="S-O-P"/>
            </w:pPr>
          </w:p>
        </w:tc>
      </w:tr>
      <w:tr w:rsidR="00F341F2" w:rsidRPr="00A32027" w14:paraId="47E4B698" w14:textId="77777777" w:rsidTr="008B26A1">
        <w:tc>
          <w:tcPr>
            <w:tcW w:w="4474" w:type="dxa"/>
          </w:tcPr>
          <w:p w14:paraId="1480DE0F" w14:textId="77777777" w:rsidR="00F341F2" w:rsidRPr="00977138" w:rsidRDefault="00F341F2" w:rsidP="00977138">
            <w:pPr>
              <w:pStyle w:val="FABodyIndent1"/>
            </w:pPr>
            <w:r w:rsidRPr="00977138">
              <w:t>60/40 split-folding seat and rear seat armrest with cup holder</w:t>
            </w:r>
          </w:p>
        </w:tc>
        <w:tc>
          <w:tcPr>
            <w:tcW w:w="1082" w:type="dxa"/>
          </w:tcPr>
          <w:p w14:paraId="2ED3AD9B" w14:textId="77777777" w:rsidR="00F341F2" w:rsidRPr="00A32027" w:rsidRDefault="00F341F2" w:rsidP="00F341F2">
            <w:pPr>
              <w:pStyle w:val="S-O-P"/>
            </w:pPr>
            <w:r w:rsidRPr="00A32027">
              <w:t>S</w:t>
            </w:r>
          </w:p>
        </w:tc>
        <w:tc>
          <w:tcPr>
            <w:tcW w:w="1114" w:type="dxa"/>
          </w:tcPr>
          <w:p w14:paraId="09B7EA14" w14:textId="77777777" w:rsidR="00F341F2" w:rsidRPr="00A32027" w:rsidRDefault="00F341F2" w:rsidP="00F341F2">
            <w:pPr>
              <w:pStyle w:val="S-O-P"/>
            </w:pPr>
            <w:r w:rsidRPr="00A32027">
              <w:t>S</w:t>
            </w:r>
          </w:p>
        </w:tc>
        <w:tc>
          <w:tcPr>
            <w:tcW w:w="1138" w:type="dxa"/>
          </w:tcPr>
          <w:p w14:paraId="6F9BC1C7" w14:textId="77777777" w:rsidR="00F341F2" w:rsidRPr="00A32027" w:rsidRDefault="00F341F2" w:rsidP="00F341F2">
            <w:pPr>
              <w:pStyle w:val="S-O-P"/>
            </w:pPr>
            <w:r w:rsidRPr="00A32027">
              <w:t>S</w:t>
            </w:r>
          </w:p>
        </w:tc>
        <w:tc>
          <w:tcPr>
            <w:tcW w:w="1194" w:type="dxa"/>
          </w:tcPr>
          <w:p w14:paraId="4565D831" w14:textId="77777777" w:rsidR="00F341F2" w:rsidRPr="00A32027" w:rsidRDefault="00F341F2" w:rsidP="00F341F2">
            <w:pPr>
              <w:pStyle w:val="S-O-P"/>
            </w:pPr>
            <w:r w:rsidRPr="00A32027">
              <w:t>S</w:t>
            </w:r>
          </w:p>
        </w:tc>
        <w:tc>
          <w:tcPr>
            <w:tcW w:w="1078" w:type="dxa"/>
          </w:tcPr>
          <w:p w14:paraId="6F23B507" w14:textId="77777777" w:rsidR="00F341F2" w:rsidRPr="00A32027" w:rsidRDefault="00F341F2" w:rsidP="00F341F2">
            <w:pPr>
              <w:pStyle w:val="S-O-P"/>
            </w:pPr>
            <w:r w:rsidRPr="00A32027">
              <w:t>S</w:t>
            </w:r>
          </w:p>
        </w:tc>
      </w:tr>
      <w:tr w:rsidR="00F341F2" w:rsidRPr="00A32027" w14:paraId="2DF0C64C" w14:textId="77777777" w:rsidTr="008B26A1">
        <w:tc>
          <w:tcPr>
            <w:tcW w:w="4474" w:type="dxa"/>
          </w:tcPr>
          <w:p w14:paraId="2C3DB22C" w14:textId="77777777" w:rsidR="00F341F2" w:rsidRPr="00977138" w:rsidRDefault="00F341F2" w:rsidP="00977138">
            <w:pPr>
              <w:pStyle w:val="FABodyIndent1"/>
            </w:pPr>
            <w:r w:rsidRPr="00977138">
              <w:t xml:space="preserve">Center rear three-point seat belt </w:t>
            </w:r>
          </w:p>
        </w:tc>
        <w:tc>
          <w:tcPr>
            <w:tcW w:w="1082" w:type="dxa"/>
          </w:tcPr>
          <w:p w14:paraId="55E90A5D" w14:textId="77777777" w:rsidR="00F341F2" w:rsidRPr="00A32027" w:rsidRDefault="00F341F2" w:rsidP="00F341F2">
            <w:pPr>
              <w:pStyle w:val="S-O-P"/>
            </w:pPr>
            <w:r w:rsidRPr="00A32027">
              <w:t>S</w:t>
            </w:r>
          </w:p>
        </w:tc>
        <w:tc>
          <w:tcPr>
            <w:tcW w:w="1114" w:type="dxa"/>
          </w:tcPr>
          <w:p w14:paraId="683F7D74" w14:textId="77777777" w:rsidR="00F341F2" w:rsidRPr="00A32027" w:rsidRDefault="00F341F2" w:rsidP="00F341F2">
            <w:pPr>
              <w:pStyle w:val="S-O-P"/>
            </w:pPr>
            <w:r w:rsidRPr="00A32027">
              <w:t>S</w:t>
            </w:r>
          </w:p>
        </w:tc>
        <w:tc>
          <w:tcPr>
            <w:tcW w:w="1138" w:type="dxa"/>
          </w:tcPr>
          <w:p w14:paraId="66BCCC04" w14:textId="77777777" w:rsidR="00F341F2" w:rsidRPr="00A32027" w:rsidRDefault="00F341F2" w:rsidP="00F341F2">
            <w:pPr>
              <w:pStyle w:val="S-O-P"/>
            </w:pPr>
            <w:r w:rsidRPr="00A32027">
              <w:t>S</w:t>
            </w:r>
          </w:p>
        </w:tc>
        <w:tc>
          <w:tcPr>
            <w:tcW w:w="1194" w:type="dxa"/>
          </w:tcPr>
          <w:p w14:paraId="73EB9F79" w14:textId="77777777" w:rsidR="00F341F2" w:rsidRPr="00A32027" w:rsidRDefault="00F341F2" w:rsidP="00F341F2">
            <w:pPr>
              <w:pStyle w:val="S-O-P"/>
            </w:pPr>
            <w:r w:rsidRPr="00A32027">
              <w:t>S</w:t>
            </w:r>
          </w:p>
        </w:tc>
        <w:tc>
          <w:tcPr>
            <w:tcW w:w="1078" w:type="dxa"/>
          </w:tcPr>
          <w:p w14:paraId="3151E5FC" w14:textId="77777777" w:rsidR="00F341F2" w:rsidRPr="00A32027" w:rsidRDefault="00F341F2" w:rsidP="00F341F2">
            <w:pPr>
              <w:pStyle w:val="S-O-P"/>
            </w:pPr>
            <w:r w:rsidRPr="00A32027">
              <w:t>S</w:t>
            </w:r>
          </w:p>
        </w:tc>
      </w:tr>
      <w:tr w:rsidR="00F341F2" w:rsidRPr="00A32027" w14:paraId="504A7493" w14:textId="77777777" w:rsidTr="008B26A1">
        <w:tc>
          <w:tcPr>
            <w:tcW w:w="4474" w:type="dxa"/>
          </w:tcPr>
          <w:p w14:paraId="08F40B9C" w14:textId="77777777" w:rsidR="00F341F2" w:rsidRPr="00977138" w:rsidRDefault="00F341F2" w:rsidP="00977138">
            <w:pPr>
              <w:pStyle w:val="FABodyIndent1"/>
            </w:pPr>
            <w:r w:rsidRPr="00977138">
              <w:t xml:space="preserve">Heated second-row seats (packaged with the Elite Group on Trailhawk, Limited and High Altitude) </w:t>
            </w:r>
          </w:p>
        </w:tc>
        <w:tc>
          <w:tcPr>
            <w:tcW w:w="1082" w:type="dxa"/>
          </w:tcPr>
          <w:p w14:paraId="156E036A" w14:textId="77777777" w:rsidR="00F341F2" w:rsidRPr="00A32027" w:rsidRDefault="009D019D" w:rsidP="00F341F2">
            <w:pPr>
              <w:pStyle w:val="S-O-P"/>
            </w:pPr>
            <w:r>
              <w:t>NA</w:t>
            </w:r>
          </w:p>
        </w:tc>
        <w:tc>
          <w:tcPr>
            <w:tcW w:w="1114" w:type="dxa"/>
          </w:tcPr>
          <w:p w14:paraId="3885C5A3" w14:textId="77777777" w:rsidR="00F341F2" w:rsidRPr="00A32027" w:rsidRDefault="009D019D" w:rsidP="00F341F2">
            <w:pPr>
              <w:pStyle w:val="S-O-P"/>
            </w:pPr>
            <w:r>
              <w:t>NA</w:t>
            </w:r>
          </w:p>
        </w:tc>
        <w:tc>
          <w:tcPr>
            <w:tcW w:w="1138" w:type="dxa"/>
          </w:tcPr>
          <w:p w14:paraId="7EFBC6AB" w14:textId="77777777" w:rsidR="00F341F2" w:rsidRPr="00A32027" w:rsidRDefault="009D019D" w:rsidP="00F341F2">
            <w:pPr>
              <w:pStyle w:val="S-O-P"/>
            </w:pPr>
            <w:r>
              <w:t>NA</w:t>
            </w:r>
          </w:p>
        </w:tc>
        <w:tc>
          <w:tcPr>
            <w:tcW w:w="1194" w:type="dxa"/>
          </w:tcPr>
          <w:p w14:paraId="1C0180C4" w14:textId="77777777" w:rsidR="00F341F2" w:rsidRPr="00A32027" w:rsidRDefault="00F341F2" w:rsidP="00F341F2">
            <w:pPr>
              <w:pStyle w:val="S-O-P"/>
            </w:pPr>
            <w:r w:rsidRPr="00A32027">
              <w:t>P</w:t>
            </w:r>
          </w:p>
        </w:tc>
        <w:tc>
          <w:tcPr>
            <w:tcW w:w="1078" w:type="dxa"/>
          </w:tcPr>
          <w:p w14:paraId="00B58F63" w14:textId="77777777" w:rsidR="00F341F2" w:rsidRPr="00A32027" w:rsidRDefault="00F341F2" w:rsidP="00F341F2">
            <w:pPr>
              <w:pStyle w:val="S-O-P"/>
            </w:pPr>
            <w:r w:rsidRPr="00A32027">
              <w:t>P</w:t>
            </w:r>
          </w:p>
        </w:tc>
      </w:tr>
      <w:tr w:rsidR="00F341F2" w:rsidRPr="00A32027" w14:paraId="39A35183" w14:textId="77777777" w:rsidTr="008B26A1">
        <w:tc>
          <w:tcPr>
            <w:tcW w:w="4474" w:type="dxa"/>
          </w:tcPr>
          <w:p w14:paraId="5366FA4D" w14:textId="77777777" w:rsidR="00F341F2" w:rsidRPr="00977138" w:rsidRDefault="00F341F2" w:rsidP="00977138">
            <w:pPr>
              <w:pStyle w:val="FABodyIndent1"/>
            </w:pPr>
            <w:r w:rsidRPr="00977138">
              <w:t xml:space="preserve">Three rear-seat head restraints </w:t>
            </w:r>
          </w:p>
        </w:tc>
        <w:tc>
          <w:tcPr>
            <w:tcW w:w="1082" w:type="dxa"/>
          </w:tcPr>
          <w:p w14:paraId="309D4B8B" w14:textId="77777777" w:rsidR="00F341F2" w:rsidRPr="00A32027" w:rsidRDefault="00F341F2" w:rsidP="00F341F2">
            <w:pPr>
              <w:pStyle w:val="S-O-P"/>
            </w:pPr>
            <w:r w:rsidRPr="00A32027">
              <w:t>S</w:t>
            </w:r>
          </w:p>
        </w:tc>
        <w:tc>
          <w:tcPr>
            <w:tcW w:w="1114" w:type="dxa"/>
          </w:tcPr>
          <w:p w14:paraId="1D67D8BB" w14:textId="77777777" w:rsidR="00F341F2" w:rsidRPr="00A32027" w:rsidRDefault="00F341F2" w:rsidP="00F341F2">
            <w:pPr>
              <w:pStyle w:val="S-O-P"/>
            </w:pPr>
            <w:r w:rsidRPr="00A32027">
              <w:t>S</w:t>
            </w:r>
          </w:p>
        </w:tc>
        <w:tc>
          <w:tcPr>
            <w:tcW w:w="1138" w:type="dxa"/>
          </w:tcPr>
          <w:p w14:paraId="33F2517B" w14:textId="77777777" w:rsidR="00F341F2" w:rsidRPr="00A32027" w:rsidRDefault="00F341F2" w:rsidP="00F341F2">
            <w:pPr>
              <w:pStyle w:val="S-O-P"/>
            </w:pPr>
            <w:r w:rsidRPr="00A32027">
              <w:t>S</w:t>
            </w:r>
          </w:p>
        </w:tc>
        <w:tc>
          <w:tcPr>
            <w:tcW w:w="1194" w:type="dxa"/>
          </w:tcPr>
          <w:p w14:paraId="722CA376" w14:textId="77777777" w:rsidR="00F341F2" w:rsidRPr="00A32027" w:rsidRDefault="00F341F2" w:rsidP="00F341F2">
            <w:pPr>
              <w:pStyle w:val="S-O-P"/>
            </w:pPr>
            <w:r w:rsidRPr="00A32027">
              <w:t>S</w:t>
            </w:r>
          </w:p>
        </w:tc>
        <w:tc>
          <w:tcPr>
            <w:tcW w:w="1078" w:type="dxa"/>
          </w:tcPr>
          <w:p w14:paraId="3587E685" w14:textId="77777777" w:rsidR="00F341F2" w:rsidRPr="00A32027" w:rsidRDefault="00F341F2" w:rsidP="00F341F2">
            <w:pPr>
              <w:pStyle w:val="S-O-P"/>
            </w:pPr>
            <w:r w:rsidRPr="00A32027">
              <w:t>S</w:t>
            </w:r>
          </w:p>
        </w:tc>
      </w:tr>
    </w:tbl>
    <w:p w14:paraId="497AD639" w14:textId="77777777" w:rsidR="00F341F2" w:rsidRDefault="00F341F2" w:rsidP="00F341F2">
      <w:pPr>
        <w:pStyle w:val="Heading3"/>
      </w:pPr>
      <w:r w:rsidRPr="00A32027">
        <w:t>UCONNECT / MULTIMEDIA</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F341F2" w:rsidRPr="00A32027" w14:paraId="63DE0C1D" w14:textId="77777777" w:rsidTr="00F341F2">
        <w:trPr>
          <w:tblHeader/>
        </w:trPr>
        <w:tc>
          <w:tcPr>
            <w:tcW w:w="4474" w:type="dxa"/>
          </w:tcPr>
          <w:p w14:paraId="08791510" w14:textId="315FC8DA" w:rsidR="00F341F2" w:rsidRPr="00A32027" w:rsidRDefault="00F341F2" w:rsidP="00F341F2">
            <w:pPr>
              <w:pStyle w:val="TableSubhead"/>
            </w:pPr>
            <w:r w:rsidRPr="00A32027">
              <w:t>UCONNECT / MULTIMEDIA</w:t>
            </w:r>
          </w:p>
        </w:tc>
        <w:tc>
          <w:tcPr>
            <w:tcW w:w="1082" w:type="dxa"/>
            <w:vAlign w:val="bottom"/>
          </w:tcPr>
          <w:p w14:paraId="2829BDD0" w14:textId="77777777" w:rsidR="00F341F2" w:rsidRPr="00A32027" w:rsidRDefault="00F341F2" w:rsidP="00F341F2">
            <w:pPr>
              <w:pStyle w:val="ModelSubhead"/>
            </w:pPr>
            <w:r w:rsidRPr="00F341F2">
              <w:t>Sport 4x2/4x4</w:t>
            </w:r>
          </w:p>
        </w:tc>
        <w:tc>
          <w:tcPr>
            <w:tcW w:w="1114" w:type="dxa"/>
            <w:vAlign w:val="bottom"/>
          </w:tcPr>
          <w:p w14:paraId="64639479" w14:textId="77777777" w:rsidR="00F341F2" w:rsidRPr="00A32027" w:rsidRDefault="00F341F2" w:rsidP="00F341F2">
            <w:pPr>
              <w:pStyle w:val="ModelSubhead"/>
            </w:pPr>
            <w:r w:rsidRPr="00F341F2">
              <w:t>Latitude 4x2/4x4</w:t>
            </w:r>
          </w:p>
        </w:tc>
        <w:tc>
          <w:tcPr>
            <w:tcW w:w="1138" w:type="dxa"/>
            <w:vAlign w:val="bottom"/>
          </w:tcPr>
          <w:p w14:paraId="5B43E3D6" w14:textId="77777777" w:rsidR="00F341F2" w:rsidRPr="00A32027" w:rsidRDefault="00F341F2" w:rsidP="00F341F2">
            <w:pPr>
              <w:pStyle w:val="ModelSubhead"/>
            </w:pPr>
            <w:r w:rsidRPr="00F341F2">
              <w:t xml:space="preserve">Latitude LUX </w:t>
            </w:r>
            <w:r w:rsidRPr="00F341F2">
              <w:br/>
              <w:t>4x4</w:t>
            </w:r>
          </w:p>
        </w:tc>
        <w:tc>
          <w:tcPr>
            <w:tcW w:w="1194" w:type="dxa"/>
            <w:vAlign w:val="bottom"/>
          </w:tcPr>
          <w:p w14:paraId="56886893" w14:textId="77777777" w:rsidR="00F341F2" w:rsidRPr="00A32027" w:rsidRDefault="00F341F2" w:rsidP="00F341F2">
            <w:pPr>
              <w:pStyle w:val="ModelSubhead"/>
            </w:pPr>
            <w:r w:rsidRPr="00F341F2">
              <w:t>Trailhawk 4x4</w:t>
            </w:r>
          </w:p>
        </w:tc>
        <w:tc>
          <w:tcPr>
            <w:tcW w:w="1078" w:type="dxa"/>
            <w:vAlign w:val="bottom"/>
          </w:tcPr>
          <w:p w14:paraId="4A20B574" w14:textId="77777777" w:rsidR="00F341F2" w:rsidRPr="00A32027" w:rsidRDefault="00F341F2" w:rsidP="00F341F2">
            <w:pPr>
              <w:pStyle w:val="ModelSubhead"/>
            </w:pPr>
            <w:r w:rsidRPr="00F341F2">
              <w:t>Limited 4x4</w:t>
            </w:r>
          </w:p>
        </w:tc>
      </w:tr>
      <w:tr w:rsidR="00F341F2" w:rsidRPr="00A32027" w14:paraId="7715D576" w14:textId="77777777" w:rsidTr="008B26A1">
        <w:tc>
          <w:tcPr>
            <w:tcW w:w="4474" w:type="dxa"/>
          </w:tcPr>
          <w:p w14:paraId="5883A0BB" w14:textId="77777777" w:rsidR="00F341F2" w:rsidRPr="00A32027" w:rsidRDefault="00F341F2" w:rsidP="00F341F2">
            <w:pPr>
              <w:pStyle w:val="FABodyCopy"/>
            </w:pPr>
            <w:r w:rsidRPr="00A32027">
              <w:t>Power Outlets</w:t>
            </w:r>
          </w:p>
        </w:tc>
        <w:tc>
          <w:tcPr>
            <w:tcW w:w="1082" w:type="dxa"/>
          </w:tcPr>
          <w:p w14:paraId="4CBA0ADD" w14:textId="77777777" w:rsidR="00F341F2" w:rsidRPr="00A32027" w:rsidRDefault="00F341F2" w:rsidP="00F341F2">
            <w:pPr>
              <w:pStyle w:val="S-O-P"/>
            </w:pPr>
          </w:p>
        </w:tc>
        <w:tc>
          <w:tcPr>
            <w:tcW w:w="1114" w:type="dxa"/>
          </w:tcPr>
          <w:p w14:paraId="183F8D77" w14:textId="77777777" w:rsidR="00F341F2" w:rsidRPr="00A32027" w:rsidRDefault="00F341F2" w:rsidP="00F341F2">
            <w:pPr>
              <w:pStyle w:val="S-O-P"/>
            </w:pPr>
          </w:p>
        </w:tc>
        <w:tc>
          <w:tcPr>
            <w:tcW w:w="1138" w:type="dxa"/>
          </w:tcPr>
          <w:p w14:paraId="5922C527" w14:textId="77777777" w:rsidR="00F341F2" w:rsidRPr="00A32027" w:rsidRDefault="00F341F2" w:rsidP="00F341F2">
            <w:pPr>
              <w:pStyle w:val="S-O-P"/>
            </w:pPr>
          </w:p>
        </w:tc>
        <w:tc>
          <w:tcPr>
            <w:tcW w:w="1194" w:type="dxa"/>
          </w:tcPr>
          <w:p w14:paraId="25F2487B" w14:textId="77777777" w:rsidR="00F341F2" w:rsidRPr="00A32027" w:rsidRDefault="00F341F2" w:rsidP="00F341F2">
            <w:pPr>
              <w:pStyle w:val="S-O-P"/>
            </w:pPr>
          </w:p>
        </w:tc>
        <w:tc>
          <w:tcPr>
            <w:tcW w:w="1078" w:type="dxa"/>
          </w:tcPr>
          <w:p w14:paraId="5AD34BF5" w14:textId="77777777" w:rsidR="00F341F2" w:rsidRPr="00A32027" w:rsidRDefault="00F341F2" w:rsidP="00F341F2">
            <w:pPr>
              <w:pStyle w:val="S-O-P"/>
            </w:pPr>
          </w:p>
        </w:tc>
      </w:tr>
      <w:tr w:rsidR="00F341F2" w:rsidRPr="00A32027" w14:paraId="23DBCE57" w14:textId="77777777" w:rsidTr="008B26A1">
        <w:tc>
          <w:tcPr>
            <w:tcW w:w="4474" w:type="dxa"/>
          </w:tcPr>
          <w:p w14:paraId="1BAAF972" w14:textId="77777777" w:rsidR="00F341F2" w:rsidRPr="00977138" w:rsidRDefault="00F341F2" w:rsidP="00977138">
            <w:pPr>
              <w:pStyle w:val="FABodyIndent1"/>
            </w:pPr>
            <w:r w:rsidRPr="00977138">
              <w:t>115-volt auxiliary power outlet (packaged with the Convenience Group on Latitude, Driver Assist Group on Latitude LUX and Elite Group on Trailhawk and Limited)</w:t>
            </w:r>
          </w:p>
        </w:tc>
        <w:tc>
          <w:tcPr>
            <w:tcW w:w="1082" w:type="dxa"/>
          </w:tcPr>
          <w:p w14:paraId="09303B59" w14:textId="77777777" w:rsidR="00F341F2" w:rsidRPr="00A32027" w:rsidRDefault="009D019D" w:rsidP="00F341F2">
            <w:pPr>
              <w:pStyle w:val="S-O-P"/>
            </w:pPr>
            <w:r>
              <w:t>NA</w:t>
            </w:r>
          </w:p>
        </w:tc>
        <w:tc>
          <w:tcPr>
            <w:tcW w:w="1114" w:type="dxa"/>
          </w:tcPr>
          <w:p w14:paraId="1A6169E6" w14:textId="77777777" w:rsidR="00F341F2" w:rsidRPr="00A32027" w:rsidRDefault="00F341F2" w:rsidP="00F341F2">
            <w:pPr>
              <w:pStyle w:val="S-O-P"/>
            </w:pPr>
            <w:r w:rsidRPr="00A32027">
              <w:t>P</w:t>
            </w:r>
          </w:p>
        </w:tc>
        <w:tc>
          <w:tcPr>
            <w:tcW w:w="1138" w:type="dxa"/>
          </w:tcPr>
          <w:p w14:paraId="2628689C" w14:textId="77777777" w:rsidR="00F341F2" w:rsidRPr="00A32027" w:rsidRDefault="00F341F2" w:rsidP="00F341F2">
            <w:pPr>
              <w:pStyle w:val="S-O-P"/>
            </w:pPr>
            <w:r w:rsidRPr="00A32027">
              <w:t>P</w:t>
            </w:r>
          </w:p>
        </w:tc>
        <w:tc>
          <w:tcPr>
            <w:tcW w:w="1194" w:type="dxa"/>
          </w:tcPr>
          <w:p w14:paraId="7741EA28" w14:textId="77777777" w:rsidR="00F341F2" w:rsidRPr="00A32027" w:rsidRDefault="00F341F2" w:rsidP="00F341F2">
            <w:pPr>
              <w:pStyle w:val="S-O-P"/>
            </w:pPr>
            <w:r w:rsidRPr="00A32027">
              <w:t>P</w:t>
            </w:r>
          </w:p>
        </w:tc>
        <w:tc>
          <w:tcPr>
            <w:tcW w:w="1078" w:type="dxa"/>
          </w:tcPr>
          <w:p w14:paraId="36C0F74B" w14:textId="77777777" w:rsidR="00F341F2" w:rsidRPr="00A32027" w:rsidRDefault="00F341F2" w:rsidP="00F341F2">
            <w:pPr>
              <w:pStyle w:val="S-O-P"/>
            </w:pPr>
            <w:r w:rsidRPr="00A32027">
              <w:t>P</w:t>
            </w:r>
          </w:p>
        </w:tc>
      </w:tr>
      <w:tr w:rsidR="00F341F2" w:rsidRPr="00A32027" w14:paraId="08BD6D0F" w14:textId="77777777" w:rsidTr="008B26A1">
        <w:tc>
          <w:tcPr>
            <w:tcW w:w="4474" w:type="dxa"/>
          </w:tcPr>
          <w:p w14:paraId="4287AE21" w14:textId="77777777" w:rsidR="00F341F2" w:rsidRPr="00A32027" w:rsidRDefault="00F341F2" w:rsidP="00F341F2">
            <w:pPr>
              <w:pStyle w:val="FABodyCopy"/>
            </w:pPr>
            <w:r w:rsidRPr="00A32027">
              <w:t>USB Ports</w:t>
            </w:r>
          </w:p>
        </w:tc>
        <w:tc>
          <w:tcPr>
            <w:tcW w:w="1082" w:type="dxa"/>
          </w:tcPr>
          <w:p w14:paraId="6A300F9D" w14:textId="77777777" w:rsidR="00F341F2" w:rsidRPr="00A32027" w:rsidRDefault="00F341F2" w:rsidP="00F341F2">
            <w:pPr>
              <w:pStyle w:val="S-O-P"/>
            </w:pPr>
          </w:p>
        </w:tc>
        <w:tc>
          <w:tcPr>
            <w:tcW w:w="1114" w:type="dxa"/>
          </w:tcPr>
          <w:p w14:paraId="50D3DBE4" w14:textId="77777777" w:rsidR="00F341F2" w:rsidRPr="00A32027" w:rsidRDefault="00F341F2" w:rsidP="00F341F2">
            <w:pPr>
              <w:pStyle w:val="S-O-P"/>
            </w:pPr>
          </w:p>
        </w:tc>
        <w:tc>
          <w:tcPr>
            <w:tcW w:w="1138" w:type="dxa"/>
          </w:tcPr>
          <w:p w14:paraId="6AA79C35" w14:textId="77777777" w:rsidR="00F341F2" w:rsidRPr="00A32027" w:rsidRDefault="00F341F2" w:rsidP="00F341F2">
            <w:pPr>
              <w:pStyle w:val="S-O-P"/>
            </w:pPr>
          </w:p>
        </w:tc>
        <w:tc>
          <w:tcPr>
            <w:tcW w:w="1194" w:type="dxa"/>
          </w:tcPr>
          <w:p w14:paraId="3B208A0D" w14:textId="77777777" w:rsidR="00F341F2" w:rsidRPr="00A32027" w:rsidRDefault="00F341F2" w:rsidP="00F341F2">
            <w:pPr>
              <w:pStyle w:val="S-O-P"/>
            </w:pPr>
          </w:p>
        </w:tc>
        <w:tc>
          <w:tcPr>
            <w:tcW w:w="1078" w:type="dxa"/>
          </w:tcPr>
          <w:p w14:paraId="6A5CE4AB" w14:textId="77777777" w:rsidR="00F341F2" w:rsidRPr="00A32027" w:rsidRDefault="00F341F2" w:rsidP="00F341F2">
            <w:pPr>
              <w:pStyle w:val="S-O-P"/>
            </w:pPr>
          </w:p>
        </w:tc>
      </w:tr>
      <w:tr w:rsidR="00F341F2" w:rsidRPr="00A32027" w14:paraId="0BF2AF8C" w14:textId="77777777" w:rsidTr="008B26A1">
        <w:tc>
          <w:tcPr>
            <w:tcW w:w="4474" w:type="dxa"/>
          </w:tcPr>
          <w:p w14:paraId="660D925E" w14:textId="77777777" w:rsidR="00F341F2" w:rsidRPr="00977138" w:rsidRDefault="00F341F2" w:rsidP="00977138">
            <w:pPr>
              <w:pStyle w:val="FABodyIndent1"/>
            </w:pPr>
            <w:r w:rsidRPr="00977138">
              <w:t xml:space="preserve">Front row Type A and C </w:t>
            </w:r>
          </w:p>
        </w:tc>
        <w:tc>
          <w:tcPr>
            <w:tcW w:w="1082" w:type="dxa"/>
          </w:tcPr>
          <w:p w14:paraId="31B509A6" w14:textId="77777777" w:rsidR="00F341F2" w:rsidRPr="00A32027" w:rsidRDefault="00F341F2" w:rsidP="00F341F2">
            <w:pPr>
              <w:pStyle w:val="S-O-P"/>
            </w:pPr>
            <w:r w:rsidRPr="00A32027">
              <w:t>S</w:t>
            </w:r>
          </w:p>
        </w:tc>
        <w:tc>
          <w:tcPr>
            <w:tcW w:w="1114" w:type="dxa"/>
          </w:tcPr>
          <w:p w14:paraId="093FF58E" w14:textId="77777777" w:rsidR="00F341F2" w:rsidRPr="00A32027" w:rsidRDefault="00F341F2" w:rsidP="00F341F2">
            <w:pPr>
              <w:pStyle w:val="S-O-P"/>
            </w:pPr>
            <w:r w:rsidRPr="00A32027">
              <w:t>S</w:t>
            </w:r>
          </w:p>
        </w:tc>
        <w:tc>
          <w:tcPr>
            <w:tcW w:w="1138" w:type="dxa"/>
          </w:tcPr>
          <w:p w14:paraId="75BC10AA" w14:textId="77777777" w:rsidR="00F341F2" w:rsidRPr="00A32027" w:rsidRDefault="00F341F2" w:rsidP="00F341F2">
            <w:pPr>
              <w:pStyle w:val="S-O-P"/>
            </w:pPr>
            <w:r w:rsidRPr="00A32027">
              <w:t>S</w:t>
            </w:r>
          </w:p>
        </w:tc>
        <w:tc>
          <w:tcPr>
            <w:tcW w:w="1194" w:type="dxa"/>
          </w:tcPr>
          <w:p w14:paraId="4AD83FEB" w14:textId="77777777" w:rsidR="00F341F2" w:rsidRPr="00A32027" w:rsidRDefault="00F341F2" w:rsidP="00F341F2">
            <w:pPr>
              <w:pStyle w:val="S-O-P"/>
            </w:pPr>
            <w:r w:rsidRPr="00A32027">
              <w:t>S</w:t>
            </w:r>
          </w:p>
        </w:tc>
        <w:tc>
          <w:tcPr>
            <w:tcW w:w="1078" w:type="dxa"/>
          </w:tcPr>
          <w:p w14:paraId="65190571" w14:textId="77777777" w:rsidR="00F341F2" w:rsidRPr="00A32027" w:rsidRDefault="00F341F2" w:rsidP="00F341F2">
            <w:pPr>
              <w:pStyle w:val="S-O-P"/>
            </w:pPr>
            <w:r w:rsidRPr="00A32027">
              <w:t>S</w:t>
            </w:r>
          </w:p>
        </w:tc>
      </w:tr>
      <w:tr w:rsidR="00F341F2" w:rsidRPr="00A32027" w14:paraId="72480E9F" w14:textId="77777777" w:rsidTr="008B26A1">
        <w:tc>
          <w:tcPr>
            <w:tcW w:w="4474" w:type="dxa"/>
          </w:tcPr>
          <w:p w14:paraId="78454C1F" w14:textId="77777777" w:rsidR="00F341F2" w:rsidRPr="00977138" w:rsidRDefault="00F341F2" w:rsidP="00977138">
            <w:pPr>
              <w:pStyle w:val="FABodyIndent1"/>
            </w:pPr>
            <w:r w:rsidRPr="00977138">
              <w:t xml:space="preserve">Second row Type A </w:t>
            </w:r>
          </w:p>
        </w:tc>
        <w:tc>
          <w:tcPr>
            <w:tcW w:w="1082" w:type="dxa"/>
          </w:tcPr>
          <w:p w14:paraId="15863F4B" w14:textId="77777777" w:rsidR="00F341F2" w:rsidRPr="00A32027" w:rsidRDefault="00F341F2" w:rsidP="00F341F2">
            <w:pPr>
              <w:pStyle w:val="S-O-P"/>
            </w:pPr>
            <w:r w:rsidRPr="00A32027">
              <w:t>S</w:t>
            </w:r>
          </w:p>
        </w:tc>
        <w:tc>
          <w:tcPr>
            <w:tcW w:w="1114" w:type="dxa"/>
          </w:tcPr>
          <w:p w14:paraId="5A36E7CD" w14:textId="77777777" w:rsidR="00F341F2" w:rsidRPr="00A32027" w:rsidRDefault="00F341F2" w:rsidP="00F341F2">
            <w:pPr>
              <w:pStyle w:val="S-O-P"/>
            </w:pPr>
            <w:r w:rsidRPr="00A32027">
              <w:t>S</w:t>
            </w:r>
          </w:p>
        </w:tc>
        <w:tc>
          <w:tcPr>
            <w:tcW w:w="1138" w:type="dxa"/>
          </w:tcPr>
          <w:p w14:paraId="07678F39" w14:textId="77777777" w:rsidR="00F341F2" w:rsidRPr="00A32027" w:rsidRDefault="00F341F2" w:rsidP="00F341F2">
            <w:pPr>
              <w:pStyle w:val="S-O-P"/>
            </w:pPr>
            <w:r w:rsidRPr="00A32027">
              <w:t>S</w:t>
            </w:r>
          </w:p>
        </w:tc>
        <w:tc>
          <w:tcPr>
            <w:tcW w:w="1194" w:type="dxa"/>
          </w:tcPr>
          <w:p w14:paraId="2AEE38D4" w14:textId="77777777" w:rsidR="00F341F2" w:rsidRPr="00A32027" w:rsidRDefault="00F341F2" w:rsidP="00F341F2">
            <w:pPr>
              <w:pStyle w:val="S-O-P"/>
            </w:pPr>
            <w:r w:rsidRPr="00A32027">
              <w:t>S</w:t>
            </w:r>
          </w:p>
        </w:tc>
        <w:tc>
          <w:tcPr>
            <w:tcW w:w="1078" w:type="dxa"/>
          </w:tcPr>
          <w:p w14:paraId="1006DC8F" w14:textId="77777777" w:rsidR="00F341F2" w:rsidRPr="00A32027" w:rsidRDefault="00F341F2" w:rsidP="00F341F2">
            <w:pPr>
              <w:pStyle w:val="S-O-P"/>
            </w:pPr>
            <w:r w:rsidRPr="00A32027">
              <w:t>S</w:t>
            </w:r>
          </w:p>
        </w:tc>
      </w:tr>
      <w:tr w:rsidR="00F341F2" w:rsidRPr="00A32027" w14:paraId="63453F01" w14:textId="77777777" w:rsidTr="008B26A1">
        <w:tc>
          <w:tcPr>
            <w:tcW w:w="4474" w:type="dxa"/>
          </w:tcPr>
          <w:p w14:paraId="5165DE33" w14:textId="77777777" w:rsidR="00F341F2" w:rsidRPr="00977138" w:rsidRDefault="00F341F2" w:rsidP="00977138">
            <w:pPr>
              <w:pStyle w:val="FABodyIndent1"/>
            </w:pPr>
            <w:r w:rsidRPr="00977138">
              <w:t>Second row Type C (packaged with the Convenience Group on Latitude and Trailhawk, Driver Assist Group on Latitude LUX and Elite Group on Trailhawk and Limited)</w:t>
            </w:r>
          </w:p>
        </w:tc>
        <w:tc>
          <w:tcPr>
            <w:tcW w:w="1082" w:type="dxa"/>
          </w:tcPr>
          <w:p w14:paraId="4C0A2EDB" w14:textId="77777777" w:rsidR="00F341F2" w:rsidRPr="00A32027" w:rsidRDefault="009D019D" w:rsidP="00F341F2">
            <w:pPr>
              <w:pStyle w:val="S-O-P"/>
            </w:pPr>
            <w:r>
              <w:t>NA</w:t>
            </w:r>
          </w:p>
        </w:tc>
        <w:tc>
          <w:tcPr>
            <w:tcW w:w="1114" w:type="dxa"/>
          </w:tcPr>
          <w:p w14:paraId="3DB469B7" w14:textId="77777777" w:rsidR="00F341F2" w:rsidRPr="00A32027" w:rsidRDefault="00F341F2" w:rsidP="00F341F2">
            <w:pPr>
              <w:pStyle w:val="S-O-P"/>
            </w:pPr>
            <w:r w:rsidRPr="00A32027">
              <w:t>P</w:t>
            </w:r>
          </w:p>
        </w:tc>
        <w:tc>
          <w:tcPr>
            <w:tcW w:w="1138" w:type="dxa"/>
          </w:tcPr>
          <w:p w14:paraId="4D48695F" w14:textId="77777777" w:rsidR="00F341F2" w:rsidRPr="00A32027" w:rsidRDefault="00F341F2" w:rsidP="00F341F2">
            <w:pPr>
              <w:pStyle w:val="S-O-P"/>
            </w:pPr>
            <w:r w:rsidRPr="00A32027">
              <w:t>P</w:t>
            </w:r>
          </w:p>
        </w:tc>
        <w:tc>
          <w:tcPr>
            <w:tcW w:w="1194" w:type="dxa"/>
          </w:tcPr>
          <w:p w14:paraId="6DFF3DD2" w14:textId="77777777" w:rsidR="00F341F2" w:rsidRPr="00A32027" w:rsidRDefault="00F341F2" w:rsidP="00F341F2">
            <w:pPr>
              <w:pStyle w:val="S-O-P"/>
            </w:pPr>
            <w:r w:rsidRPr="00A32027">
              <w:t>P</w:t>
            </w:r>
          </w:p>
        </w:tc>
        <w:tc>
          <w:tcPr>
            <w:tcW w:w="1078" w:type="dxa"/>
          </w:tcPr>
          <w:p w14:paraId="73F39919" w14:textId="77777777" w:rsidR="00F341F2" w:rsidRPr="00A32027" w:rsidRDefault="00F341F2" w:rsidP="00F341F2">
            <w:pPr>
              <w:pStyle w:val="S-O-P"/>
            </w:pPr>
            <w:r w:rsidRPr="00A32027">
              <w:t>P</w:t>
            </w:r>
          </w:p>
        </w:tc>
      </w:tr>
      <w:tr w:rsidR="00F341F2" w:rsidRPr="00A32027" w14:paraId="7F618753" w14:textId="77777777" w:rsidTr="008B26A1">
        <w:tc>
          <w:tcPr>
            <w:tcW w:w="4474" w:type="dxa"/>
          </w:tcPr>
          <w:p w14:paraId="728EEAFE" w14:textId="42A92744" w:rsidR="00F341F2" w:rsidRPr="00A32027" w:rsidRDefault="00F341F2" w:rsidP="00F341F2">
            <w:pPr>
              <w:pStyle w:val="FABodyCopy"/>
            </w:pPr>
            <w:r w:rsidRPr="00A32027">
              <w:t>SiriusXM Radio</w:t>
            </w:r>
          </w:p>
        </w:tc>
        <w:tc>
          <w:tcPr>
            <w:tcW w:w="1082" w:type="dxa"/>
          </w:tcPr>
          <w:p w14:paraId="6FDA061C" w14:textId="77777777" w:rsidR="00F341F2" w:rsidRPr="00A32027" w:rsidRDefault="00F341F2" w:rsidP="00F341F2">
            <w:pPr>
              <w:pStyle w:val="S-O-P"/>
            </w:pPr>
            <w:r w:rsidRPr="00A32027">
              <w:t>S</w:t>
            </w:r>
          </w:p>
        </w:tc>
        <w:tc>
          <w:tcPr>
            <w:tcW w:w="1114" w:type="dxa"/>
          </w:tcPr>
          <w:p w14:paraId="1A29597C" w14:textId="77777777" w:rsidR="00F341F2" w:rsidRPr="00A32027" w:rsidRDefault="00F341F2" w:rsidP="00F341F2">
            <w:pPr>
              <w:pStyle w:val="S-O-P"/>
            </w:pPr>
            <w:r w:rsidRPr="00A32027">
              <w:t>S</w:t>
            </w:r>
          </w:p>
        </w:tc>
        <w:tc>
          <w:tcPr>
            <w:tcW w:w="1138" w:type="dxa"/>
          </w:tcPr>
          <w:p w14:paraId="3F5AA085" w14:textId="77777777" w:rsidR="00F341F2" w:rsidRPr="00A32027" w:rsidRDefault="00F341F2" w:rsidP="00F341F2">
            <w:pPr>
              <w:pStyle w:val="S-O-P"/>
            </w:pPr>
            <w:r w:rsidRPr="00A32027">
              <w:t>S</w:t>
            </w:r>
          </w:p>
        </w:tc>
        <w:tc>
          <w:tcPr>
            <w:tcW w:w="1194" w:type="dxa"/>
          </w:tcPr>
          <w:p w14:paraId="12CCEA2E" w14:textId="77777777" w:rsidR="00F341F2" w:rsidRPr="00A32027" w:rsidRDefault="00F341F2" w:rsidP="00F341F2">
            <w:pPr>
              <w:pStyle w:val="S-O-P"/>
            </w:pPr>
            <w:r w:rsidRPr="00A32027">
              <w:t>S</w:t>
            </w:r>
          </w:p>
        </w:tc>
        <w:tc>
          <w:tcPr>
            <w:tcW w:w="1078" w:type="dxa"/>
          </w:tcPr>
          <w:p w14:paraId="5A40B4B6" w14:textId="77777777" w:rsidR="00F341F2" w:rsidRPr="00A32027" w:rsidRDefault="00F341F2" w:rsidP="00F341F2">
            <w:pPr>
              <w:pStyle w:val="S-O-P"/>
            </w:pPr>
            <w:r w:rsidRPr="00A32027">
              <w:t>S</w:t>
            </w:r>
          </w:p>
        </w:tc>
      </w:tr>
      <w:tr w:rsidR="00F341F2" w:rsidRPr="00A32027" w14:paraId="1CE8E45C" w14:textId="77777777" w:rsidTr="008B26A1">
        <w:tc>
          <w:tcPr>
            <w:tcW w:w="4474" w:type="dxa"/>
          </w:tcPr>
          <w:p w14:paraId="5B9179DB" w14:textId="77777777" w:rsidR="00F341F2" w:rsidRPr="00A32027" w:rsidRDefault="00F341F2" w:rsidP="00F341F2">
            <w:pPr>
              <w:pStyle w:val="FABodyCopy"/>
            </w:pPr>
            <w:r w:rsidRPr="00A32027">
              <w:t>Speakers/Audio Systems</w:t>
            </w:r>
          </w:p>
        </w:tc>
        <w:tc>
          <w:tcPr>
            <w:tcW w:w="1082" w:type="dxa"/>
          </w:tcPr>
          <w:p w14:paraId="76FCA664" w14:textId="77777777" w:rsidR="00F341F2" w:rsidRPr="00A32027" w:rsidRDefault="00F341F2" w:rsidP="00F341F2">
            <w:pPr>
              <w:pStyle w:val="S-O-P"/>
            </w:pPr>
          </w:p>
        </w:tc>
        <w:tc>
          <w:tcPr>
            <w:tcW w:w="1114" w:type="dxa"/>
          </w:tcPr>
          <w:p w14:paraId="55883061" w14:textId="77777777" w:rsidR="00F341F2" w:rsidRPr="00A32027" w:rsidRDefault="00F341F2" w:rsidP="00F341F2">
            <w:pPr>
              <w:pStyle w:val="S-O-P"/>
            </w:pPr>
          </w:p>
        </w:tc>
        <w:tc>
          <w:tcPr>
            <w:tcW w:w="1138" w:type="dxa"/>
          </w:tcPr>
          <w:p w14:paraId="64B4E25C" w14:textId="77777777" w:rsidR="00F341F2" w:rsidRPr="00A32027" w:rsidRDefault="00F341F2" w:rsidP="00F341F2">
            <w:pPr>
              <w:pStyle w:val="S-O-P"/>
            </w:pPr>
          </w:p>
        </w:tc>
        <w:tc>
          <w:tcPr>
            <w:tcW w:w="1194" w:type="dxa"/>
          </w:tcPr>
          <w:p w14:paraId="0A5CDD8F" w14:textId="77777777" w:rsidR="00F341F2" w:rsidRPr="00A32027" w:rsidRDefault="00F341F2" w:rsidP="00F341F2">
            <w:pPr>
              <w:pStyle w:val="S-O-P"/>
            </w:pPr>
          </w:p>
        </w:tc>
        <w:tc>
          <w:tcPr>
            <w:tcW w:w="1078" w:type="dxa"/>
          </w:tcPr>
          <w:p w14:paraId="27AC6D46" w14:textId="77777777" w:rsidR="00F341F2" w:rsidRPr="00A32027" w:rsidRDefault="00F341F2" w:rsidP="00F341F2">
            <w:pPr>
              <w:pStyle w:val="S-O-P"/>
            </w:pPr>
          </w:p>
        </w:tc>
      </w:tr>
      <w:tr w:rsidR="00F341F2" w:rsidRPr="00A32027" w14:paraId="2BF7A72A" w14:textId="77777777" w:rsidTr="008B26A1">
        <w:tc>
          <w:tcPr>
            <w:tcW w:w="4474" w:type="dxa"/>
          </w:tcPr>
          <w:p w14:paraId="2D8D4D4D" w14:textId="77777777" w:rsidR="00F341F2" w:rsidRPr="00176E35" w:rsidRDefault="00F341F2" w:rsidP="00176E35">
            <w:pPr>
              <w:pStyle w:val="FABodyIndent1"/>
            </w:pPr>
            <w:r w:rsidRPr="00176E35">
              <w:t>Six speakers</w:t>
            </w:r>
          </w:p>
        </w:tc>
        <w:tc>
          <w:tcPr>
            <w:tcW w:w="1082" w:type="dxa"/>
          </w:tcPr>
          <w:p w14:paraId="20DB5F70" w14:textId="77777777" w:rsidR="00F341F2" w:rsidRPr="00A32027" w:rsidRDefault="00F341F2" w:rsidP="00F341F2">
            <w:pPr>
              <w:pStyle w:val="S-O-P"/>
            </w:pPr>
            <w:r w:rsidRPr="00A32027">
              <w:t>S</w:t>
            </w:r>
          </w:p>
        </w:tc>
        <w:tc>
          <w:tcPr>
            <w:tcW w:w="1114" w:type="dxa"/>
          </w:tcPr>
          <w:p w14:paraId="1AE904B6" w14:textId="77777777" w:rsidR="00F341F2" w:rsidRPr="00A32027" w:rsidRDefault="00F341F2" w:rsidP="00F341F2">
            <w:pPr>
              <w:pStyle w:val="S-O-P"/>
            </w:pPr>
            <w:r w:rsidRPr="00A32027">
              <w:t>S</w:t>
            </w:r>
          </w:p>
        </w:tc>
        <w:tc>
          <w:tcPr>
            <w:tcW w:w="1138" w:type="dxa"/>
          </w:tcPr>
          <w:p w14:paraId="7866765B" w14:textId="77777777" w:rsidR="00F341F2" w:rsidRPr="00A32027" w:rsidRDefault="00F341F2" w:rsidP="00F341F2">
            <w:pPr>
              <w:pStyle w:val="S-O-P"/>
            </w:pPr>
            <w:r w:rsidRPr="00A32027">
              <w:t>S</w:t>
            </w:r>
          </w:p>
        </w:tc>
        <w:tc>
          <w:tcPr>
            <w:tcW w:w="1194" w:type="dxa"/>
          </w:tcPr>
          <w:p w14:paraId="0DD782C3" w14:textId="77777777" w:rsidR="00F341F2" w:rsidRPr="00A32027" w:rsidRDefault="00F341F2" w:rsidP="00F341F2">
            <w:pPr>
              <w:pStyle w:val="S-O-P"/>
            </w:pPr>
            <w:r w:rsidRPr="00A32027">
              <w:t>S</w:t>
            </w:r>
          </w:p>
        </w:tc>
        <w:tc>
          <w:tcPr>
            <w:tcW w:w="1078" w:type="dxa"/>
          </w:tcPr>
          <w:p w14:paraId="1FC03681" w14:textId="77777777" w:rsidR="00F341F2" w:rsidRPr="00A32027" w:rsidRDefault="00F341F2" w:rsidP="00F341F2">
            <w:pPr>
              <w:pStyle w:val="S-O-P"/>
            </w:pPr>
            <w:r w:rsidRPr="00A32027">
              <w:t>S</w:t>
            </w:r>
          </w:p>
        </w:tc>
      </w:tr>
      <w:tr w:rsidR="00F341F2" w:rsidRPr="00A32027" w14:paraId="124EED7B" w14:textId="77777777" w:rsidTr="008B26A1">
        <w:tc>
          <w:tcPr>
            <w:tcW w:w="4474" w:type="dxa"/>
          </w:tcPr>
          <w:p w14:paraId="56D4C7DB" w14:textId="77777777" w:rsidR="00F341F2" w:rsidRPr="00977138" w:rsidRDefault="00F341F2" w:rsidP="00977138">
            <w:pPr>
              <w:pStyle w:val="FABodyIndent1"/>
            </w:pPr>
            <w:r w:rsidRPr="00977138">
              <w:t>Alpine premium audio system with nine speakers, including subwoofer (packaged with Sun and Sound Group; included with High Altitude Package)</w:t>
            </w:r>
          </w:p>
        </w:tc>
        <w:tc>
          <w:tcPr>
            <w:tcW w:w="1082" w:type="dxa"/>
          </w:tcPr>
          <w:p w14:paraId="3C03EEFB" w14:textId="77777777" w:rsidR="00F341F2" w:rsidRPr="00A32027" w:rsidRDefault="009D019D" w:rsidP="00F341F2">
            <w:pPr>
              <w:pStyle w:val="S-O-P"/>
            </w:pPr>
            <w:r>
              <w:t>NA</w:t>
            </w:r>
          </w:p>
        </w:tc>
        <w:tc>
          <w:tcPr>
            <w:tcW w:w="1114" w:type="dxa"/>
          </w:tcPr>
          <w:p w14:paraId="7DF3E587" w14:textId="77777777" w:rsidR="00F341F2" w:rsidRPr="00A32027" w:rsidRDefault="00F341F2" w:rsidP="00F341F2">
            <w:pPr>
              <w:pStyle w:val="S-O-P"/>
            </w:pPr>
            <w:r w:rsidRPr="00A32027">
              <w:t>P</w:t>
            </w:r>
          </w:p>
        </w:tc>
        <w:tc>
          <w:tcPr>
            <w:tcW w:w="1138" w:type="dxa"/>
          </w:tcPr>
          <w:p w14:paraId="10B95DCA" w14:textId="77777777" w:rsidR="00F341F2" w:rsidRPr="00A32027" w:rsidRDefault="00F341F2" w:rsidP="00F341F2">
            <w:pPr>
              <w:pStyle w:val="S-O-P"/>
            </w:pPr>
            <w:r w:rsidRPr="00A32027">
              <w:t>P</w:t>
            </w:r>
          </w:p>
        </w:tc>
        <w:tc>
          <w:tcPr>
            <w:tcW w:w="1194" w:type="dxa"/>
          </w:tcPr>
          <w:p w14:paraId="324FB7AB" w14:textId="77777777" w:rsidR="00F341F2" w:rsidRPr="00A32027" w:rsidRDefault="00F341F2" w:rsidP="00F341F2">
            <w:pPr>
              <w:pStyle w:val="S-O-P"/>
            </w:pPr>
            <w:r w:rsidRPr="00A32027">
              <w:t>P</w:t>
            </w:r>
          </w:p>
        </w:tc>
        <w:tc>
          <w:tcPr>
            <w:tcW w:w="1078" w:type="dxa"/>
          </w:tcPr>
          <w:p w14:paraId="3745F82F" w14:textId="77777777" w:rsidR="00F341F2" w:rsidRPr="00A32027" w:rsidRDefault="00F341F2" w:rsidP="00F341F2">
            <w:pPr>
              <w:pStyle w:val="S-O-P"/>
            </w:pPr>
            <w:r w:rsidRPr="00A32027">
              <w:t>P</w:t>
            </w:r>
          </w:p>
        </w:tc>
      </w:tr>
      <w:tr w:rsidR="009D019D" w:rsidRPr="00A32027" w14:paraId="497AD3D0" w14:textId="77777777" w:rsidTr="008B26A1">
        <w:tc>
          <w:tcPr>
            <w:tcW w:w="4474" w:type="dxa"/>
          </w:tcPr>
          <w:p w14:paraId="78F94951" w14:textId="77777777" w:rsidR="009D019D" w:rsidRPr="00A32027" w:rsidRDefault="009D019D" w:rsidP="009D019D">
            <w:pPr>
              <w:pStyle w:val="FABodyCopy"/>
            </w:pPr>
            <w:r w:rsidRPr="00A32027">
              <w:t>Uconnect 5 with 10.1-in. infotainment display — includes 8.4-in. digital touchscreen, AM/FM, Aux/USB, integrated voice command with Bluetooth, voice text reply, wireless Android Auto, wireless Apple CarPlay, Jeep Skill for Amazon Alexa, Firmware OTA and dual phone connectivity</w:t>
            </w:r>
          </w:p>
        </w:tc>
        <w:tc>
          <w:tcPr>
            <w:tcW w:w="1082" w:type="dxa"/>
          </w:tcPr>
          <w:p w14:paraId="0E7EAD21" w14:textId="77777777" w:rsidR="009D019D" w:rsidRPr="00A32027" w:rsidRDefault="009D019D" w:rsidP="009D019D">
            <w:pPr>
              <w:pStyle w:val="S-O-P"/>
            </w:pPr>
            <w:r w:rsidRPr="00A32027">
              <w:t>S</w:t>
            </w:r>
          </w:p>
        </w:tc>
        <w:tc>
          <w:tcPr>
            <w:tcW w:w="1114" w:type="dxa"/>
          </w:tcPr>
          <w:p w14:paraId="2CC4727A" w14:textId="77777777" w:rsidR="009D019D" w:rsidRPr="00A32027" w:rsidRDefault="009D019D" w:rsidP="009D019D">
            <w:pPr>
              <w:pStyle w:val="S-O-P"/>
            </w:pPr>
            <w:r w:rsidRPr="00A32027">
              <w:t>S</w:t>
            </w:r>
          </w:p>
        </w:tc>
        <w:tc>
          <w:tcPr>
            <w:tcW w:w="1138" w:type="dxa"/>
          </w:tcPr>
          <w:p w14:paraId="07688199" w14:textId="77777777" w:rsidR="009D019D" w:rsidRPr="00A32027" w:rsidRDefault="009D019D" w:rsidP="009D019D">
            <w:pPr>
              <w:pStyle w:val="S-O-P"/>
            </w:pPr>
            <w:r>
              <w:t>NA</w:t>
            </w:r>
          </w:p>
        </w:tc>
        <w:tc>
          <w:tcPr>
            <w:tcW w:w="1194" w:type="dxa"/>
          </w:tcPr>
          <w:p w14:paraId="4F4084CD" w14:textId="77777777" w:rsidR="009D019D" w:rsidRPr="00A32027" w:rsidRDefault="009D019D" w:rsidP="009D019D">
            <w:pPr>
              <w:pStyle w:val="S-O-P"/>
            </w:pPr>
            <w:r>
              <w:t>NA</w:t>
            </w:r>
          </w:p>
        </w:tc>
        <w:tc>
          <w:tcPr>
            <w:tcW w:w="1078" w:type="dxa"/>
          </w:tcPr>
          <w:p w14:paraId="79338B7B" w14:textId="77777777" w:rsidR="009D019D" w:rsidRPr="00A32027" w:rsidRDefault="009D019D" w:rsidP="009D019D">
            <w:pPr>
              <w:pStyle w:val="S-O-P"/>
            </w:pPr>
            <w:r>
              <w:t>NA</w:t>
            </w:r>
          </w:p>
        </w:tc>
      </w:tr>
      <w:tr w:rsidR="00F341F2" w:rsidRPr="00A32027" w14:paraId="0EB46CF2" w14:textId="77777777" w:rsidTr="008B26A1">
        <w:trPr>
          <w:trHeight w:val="1223"/>
        </w:trPr>
        <w:tc>
          <w:tcPr>
            <w:tcW w:w="4474" w:type="dxa"/>
          </w:tcPr>
          <w:p w14:paraId="081C9C39" w14:textId="77777777" w:rsidR="00F341F2" w:rsidRPr="00A32027" w:rsidRDefault="00F341F2" w:rsidP="00F341F2">
            <w:pPr>
              <w:pStyle w:val="FABodyCopy"/>
            </w:pPr>
            <w:r w:rsidRPr="00A32027">
              <w:t xml:space="preserve">Uconnect 5 with 10.1-in. infotainment display — includes 10.1-in. digital touchscreen, AM/FM, Aux/USB, integrated voice command with Bluetooth, voice text reply, wireless Android Auto, wireless Apple CarPlay, SiriusXM Guardian, Jeep Skill for Amazon Alexa, Firmware OTA and dual phone connectivity </w:t>
            </w:r>
          </w:p>
        </w:tc>
        <w:tc>
          <w:tcPr>
            <w:tcW w:w="1082" w:type="dxa"/>
          </w:tcPr>
          <w:p w14:paraId="4CA1D906" w14:textId="77777777" w:rsidR="00F341F2" w:rsidRPr="00A32027" w:rsidRDefault="009D019D" w:rsidP="00F341F2">
            <w:pPr>
              <w:pStyle w:val="S-O-P"/>
            </w:pPr>
            <w:r>
              <w:t>NA</w:t>
            </w:r>
          </w:p>
        </w:tc>
        <w:tc>
          <w:tcPr>
            <w:tcW w:w="1114" w:type="dxa"/>
          </w:tcPr>
          <w:p w14:paraId="780F9C5C" w14:textId="77777777" w:rsidR="00F341F2" w:rsidRPr="00A32027" w:rsidRDefault="009D019D" w:rsidP="00F341F2">
            <w:pPr>
              <w:pStyle w:val="S-O-P"/>
            </w:pPr>
            <w:r>
              <w:t>NA</w:t>
            </w:r>
          </w:p>
        </w:tc>
        <w:tc>
          <w:tcPr>
            <w:tcW w:w="1138" w:type="dxa"/>
          </w:tcPr>
          <w:p w14:paraId="09EE65D1" w14:textId="77777777" w:rsidR="00F341F2" w:rsidRPr="00A32027" w:rsidRDefault="00F341F2" w:rsidP="00F341F2">
            <w:pPr>
              <w:pStyle w:val="S-O-P"/>
            </w:pPr>
            <w:r w:rsidRPr="00A32027">
              <w:t>S</w:t>
            </w:r>
          </w:p>
        </w:tc>
        <w:tc>
          <w:tcPr>
            <w:tcW w:w="1194" w:type="dxa"/>
          </w:tcPr>
          <w:p w14:paraId="19C4C816" w14:textId="77777777" w:rsidR="00F341F2" w:rsidRPr="00A32027" w:rsidRDefault="00F341F2" w:rsidP="00F341F2">
            <w:pPr>
              <w:pStyle w:val="S-O-P"/>
            </w:pPr>
            <w:r w:rsidRPr="00A32027">
              <w:t>S</w:t>
            </w:r>
          </w:p>
        </w:tc>
        <w:tc>
          <w:tcPr>
            <w:tcW w:w="1078" w:type="dxa"/>
          </w:tcPr>
          <w:p w14:paraId="2D3CC092" w14:textId="77777777" w:rsidR="00F341F2" w:rsidRPr="00A32027" w:rsidRDefault="00F341F2" w:rsidP="00F341F2">
            <w:pPr>
              <w:pStyle w:val="S-O-P"/>
            </w:pPr>
            <w:r w:rsidRPr="00A32027">
              <w:t>S</w:t>
            </w:r>
          </w:p>
        </w:tc>
      </w:tr>
      <w:tr w:rsidR="00F341F2" w:rsidRPr="00A32027" w14:paraId="30C60D2B" w14:textId="77777777" w:rsidTr="008B26A1">
        <w:trPr>
          <w:trHeight w:val="1223"/>
        </w:trPr>
        <w:tc>
          <w:tcPr>
            <w:tcW w:w="4474" w:type="dxa"/>
          </w:tcPr>
          <w:p w14:paraId="3AC43377" w14:textId="77777777" w:rsidR="00F341F2" w:rsidRPr="00A32027" w:rsidRDefault="00F341F2" w:rsidP="004B5DEE">
            <w:pPr>
              <w:pStyle w:val="FABodyCopy"/>
              <w:keepNext/>
              <w:keepLines/>
            </w:pPr>
            <w:r w:rsidRPr="00A32027">
              <w:t xml:space="preserve">Uconnect 5 NAV with 10.1-in. infotainment display — includes 10.1-in. digital touchscreen, AM/FM, Aux/USB, integrated voice command with Bluetooth, voice text reply, wireless Android Auto, wireless Apple CarPlay, HD radio, SiriusXM Guardian, Jeep Skill for Amazon Alexa, Alexa Built-In (Wi-Fi data plan required), Firmware OTA and dual phone connectivity (packaged with Elite Group on Trailhawk and Limited; standard with High Altitude Package) </w:t>
            </w:r>
          </w:p>
        </w:tc>
        <w:tc>
          <w:tcPr>
            <w:tcW w:w="1082" w:type="dxa"/>
          </w:tcPr>
          <w:p w14:paraId="13F734E0" w14:textId="77777777" w:rsidR="00F341F2" w:rsidRPr="00A32027" w:rsidRDefault="009D019D" w:rsidP="00F341F2">
            <w:pPr>
              <w:pStyle w:val="S-O-P"/>
            </w:pPr>
            <w:r>
              <w:t>NA</w:t>
            </w:r>
          </w:p>
        </w:tc>
        <w:tc>
          <w:tcPr>
            <w:tcW w:w="1114" w:type="dxa"/>
          </w:tcPr>
          <w:p w14:paraId="0DB42449" w14:textId="77777777" w:rsidR="00F341F2" w:rsidRPr="00A32027" w:rsidRDefault="009D019D" w:rsidP="00F341F2">
            <w:pPr>
              <w:pStyle w:val="S-O-P"/>
            </w:pPr>
            <w:r>
              <w:t>NA</w:t>
            </w:r>
          </w:p>
        </w:tc>
        <w:tc>
          <w:tcPr>
            <w:tcW w:w="1138" w:type="dxa"/>
          </w:tcPr>
          <w:p w14:paraId="52E0ACC1" w14:textId="77777777" w:rsidR="00F341F2" w:rsidRPr="00A32027" w:rsidRDefault="009D019D" w:rsidP="00F341F2">
            <w:pPr>
              <w:pStyle w:val="S-O-P"/>
            </w:pPr>
            <w:r>
              <w:t>NA</w:t>
            </w:r>
          </w:p>
        </w:tc>
        <w:tc>
          <w:tcPr>
            <w:tcW w:w="1194" w:type="dxa"/>
          </w:tcPr>
          <w:p w14:paraId="105056B6" w14:textId="77777777" w:rsidR="00F341F2" w:rsidRPr="00A32027" w:rsidRDefault="00F341F2" w:rsidP="00F341F2">
            <w:pPr>
              <w:pStyle w:val="S-O-P"/>
            </w:pPr>
            <w:r w:rsidRPr="00A32027">
              <w:t>P</w:t>
            </w:r>
          </w:p>
        </w:tc>
        <w:tc>
          <w:tcPr>
            <w:tcW w:w="1078" w:type="dxa"/>
          </w:tcPr>
          <w:p w14:paraId="751B3B7C" w14:textId="77777777" w:rsidR="00F341F2" w:rsidRPr="00A32027" w:rsidRDefault="00F341F2" w:rsidP="00F341F2">
            <w:pPr>
              <w:pStyle w:val="S-O-P"/>
            </w:pPr>
            <w:r w:rsidRPr="00A32027">
              <w:t>P</w:t>
            </w:r>
          </w:p>
        </w:tc>
      </w:tr>
      <w:tr w:rsidR="00F341F2" w:rsidRPr="00A32027" w14:paraId="18067217" w14:textId="77777777" w:rsidTr="008B26A1">
        <w:trPr>
          <w:trHeight w:val="242"/>
        </w:trPr>
        <w:tc>
          <w:tcPr>
            <w:tcW w:w="4474" w:type="dxa"/>
          </w:tcPr>
          <w:p w14:paraId="38F3EDAF" w14:textId="77777777" w:rsidR="00F341F2" w:rsidRPr="00A32027" w:rsidRDefault="00F341F2" w:rsidP="00F341F2">
            <w:pPr>
              <w:pStyle w:val="FABodyCopy"/>
            </w:pPr>
            <w:r w:rsidRPr="00A32027">
              <w:t xml:space="preserve">Wireless Apple CarPlay and Android Auto </w:t>
            </w:r>
          </w:p>
        </w:tc>
        <w:tc>
          <w:tcPr>
            <w:tcW w:w="1082" w:type="dxa"/>
          </w:tcPr>
          <w:p w14:paraId="00F21BDC" w14:textId="77777777" w:rsidR="00F341F2" w:rsidRPr="00A32027" w:rsidRDefault="00F341F2" w:rsidP="00F341F2">
            <w:pPr>
              <w:pStyle w:val="S-O-P"/>
            </w:pPr>
            <w:r w:rsidRPr="00A32027">
              <w:t>S</w:t>
            </w:r>
          </w:p>
        </w:tc>
        <w:tc>
          <w:tcPr>
            <w:tcW w:w="1114" w:type="dxa"/>
          </w:tcPr>
          <w:p w14:paraId="63236CC2" w14:textId="77777777" w:rsidR="00F341F2" w:rsidRPr="00A32027" w:rsidRDefault="00F341F2" w:rsidP="00F341F2">
            <w:pPr>
              <w:pStyle w:val="S-O-P"/>
              <w:rPr>
                <w:highlight w:val="yellow"/>
              </w:rPr>
            </w:pPr>
            <w:r w:rsidRPr="00A32027">
              <w:t>S</w:t>
            </w:r>
          </w:p>
        </w:tc>
        <w:tc>
          <w:tcPr>
            <w:tcW w:w="1138" w:type="dxa"/>
          </w:tcPr>
          <w:p w14:paraId="61104443" w14:textId="77777777" w:rsidR="00F341F2" w:rsidRPr="00A32027" w:rsidRDefault="00F341F2" w:rsidP="00F341F2">
            <w:pPr>
              <w:pStyle w:val="S-O-P"/>
            </w:pPr>
            <w:r w:rsidRPr="00A32027">
              <w:t>S</w:t>
            </w:r>
          </w:p>
        </w:tc>
        <w:tc>
          <w:tcPr>
            <w:tcW w:w="1194" w:type="dxa"/>
          </w:tcPr>
          <w:p w14:paraId="4817B853" w14:textId="77777777" w:rsidR="00F341F2" w:rsidRPr="00A32027" w:rsidRDefault="00F341F2" w:rsidP="00F341F2">
            <w:pPr>
              <w:pStyle w:val="S-O-P"/>
              <w:rPr>
                <w:highlight w:val="yellow"/>
              </w:rPr>
            </w:pPr>
            <w:r w:rsidRPr="00A32027">
              <w:t>S</w:t>
            </w:r>
          </w:p>
        </w:tc>
        <w:tc>
          <w:tcPr>
            <w:tcW w:w="1078" w:type="dxa"/>
          </w:tcPr>
          <w:p w14:paraId="510716E7" w14:textId="77777777" w:rsidR="00F341F2" w:rsidRPr="00A32027" w:rsidRDefault="00F341F2" w:rsidP="00F341F2">
            <w:pPr>
              <w:pStyle w:val="S-O-P"/>
              <w:rPr>
                <w:highlight w:val="yellow"/>
              </w:rPr>
            </w:pPr>
            <w:r w:rsidRPr="00A32027">
              <w:t>S</w:t>
            </w:r>
          </w:p>
        </w:tc>
      </w:tr>
      <w:tr w:rsidR="00F341F2" w:rsidRPr="00A32027" w14:paraId="243F9786" w14:textId="77777777" w:rsidTr="008B26A1">
        <w:trPr>
          <w:trHeight w:val="242"/>
        </w:trPr>
        <w:tc>
          <w:tcPr>
            <w:tcW w:w="4474" w:type="dxa"/>
          </w:tcPr>
          <w:p w14:paraId="4A538B7C" w14:textId="77777777" w:rsidR="00F341F2" w:rsidRPr="00A32027" w:rsidRDefault="00F341F2" w:rsidP="00F341F2">
            <w:pPr>
              <w:pStyle w:val="FABodyCopy"/>
              <w:rPr>
                <w:highlight w:val="yellow"/>
              </w:rPr>
            </w:pPr>
            <w:r w:rsidRPr="00A32027">
              <w:t>Wireless charging pad (packaged with Driver Assist Groups)</w:t>
            </w:r>
          </w:p>
        </w:tc>
        <w:tc>
          <w:tcPr>
            <w:tcW w:w="1082" w:type="dxa"/>
          </w:tcPr>
          <w:p w14:paraId="021AF78E" w14:textId="77777777" w:rsidR="00F341F2" w:rsidRPr="00A32027" w:rsidRDefault="009D019D" w:rsidP="00F341F2">
            <w:pPr>
              <w:pStyle w:val="S-O-P"/>
            </w:pPr>
            <w:r>
              <w:t>NA</w:t>
            </w:r>
          </w:p>
        </w:tc>
        <w:tc>
          <w:tcPr>
            <w:tcW w:w="1114" w:type="dxa"/>
          </w:tcPr>
          <w:p w14:paraId="5F97BE74" w14:textId="77777777" w:rsidR="00F341F2" w:rsidRPr="00A32027" w:rsidRDefault="00F341F2" w:rsidP="00F341F2">
            <w:pPr>
              <w:pStyle w:val="S-O-P"/>
            </w:pPr>
            <w:r w:rsidRPr="00A32027">
              <w:t>P</w:t>
            </w:r>
          </w:p>
        </w:tc>
        <w:tc>
          <w:tcPr>
            <w:tcW w:w="1138" w:type="dxa"/>
          </w:tcPr>
          <w:p w14:paraId="5B724700" w14:textId="77777777" w:rsidR="00F341F2" w:rsidRPr="00A32027" w:rsidRDefault="00F341F2" w:rsidP="00F341F2">
            <w:pPr>
              <w:pStyle w:val="S-O-P"/>
            </w:pPr>
            <w:r w:rsidRPr="00A32027">
              <w:t>P</w:t>
            </w:r>
          </w:p>
        </w:tc>
        <w:tc>
          <w:tcPr>
            <w:tcW w:w="1194" w:type="dxa"/>
          </w:tcPr>
          <w:p w14:paraId="4A1ABA31" w14:textId="77777777" w:rsidR="00F341F2" w:rsidRPr="00A32027" w:rsidRDefault="00F341F2" w:rsidP="00F341F2">
            <w:pPr>
              <w:pStyle w:val="S-O-P"/>
            </w:pPr>
            <w:r w:rsidRPr="00A32027">
              <w:t>P</w:t>
            </w:r>
          </w:p>
        </w:tc>
        <w:tc>
          <w:tcPr>
            <w:tcW w:w="1078" w:type="dxa"/>
          </w:tcPr>
          <w:p w14:paraId="7E65D8EA" w14:textId="77777777" w:rsidR="00F341F2" w:rsidRPr="00A32027" w:rsidRDefault="00F341F2" w:rsidP="00F341F2">
            <w:pPr>
              <w:pStyle w:val="S-O-P"/>
            </w:pPr>
            <w:r w:rsidRPr="00A32027">
              <w:t>P</w:t>
            </w:r>
          </w:p>
        </w:tc>
      </w:tr>
    </w:tbl>
    <w:p w14:paraId="36A4B5BD" w14:textId="77777777" w:rsidR="002D2D76" w:rsidRPr="002D2D76" w:rsidRDefault="002D2D76" w:rsidP="002D2D76">
      <w:pPr>
        <w:pStyle w:val="Heading3"/>
      </w:pPr>
      <w:r w:rsidRPr="002D2D76">
        <w:t>SAFETY &amp; SECURITY</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2D2D76" w:rsidRPr="00A32027" w14:paraId="6025BE71" w14:textId="77777777" w:rsidTr="002D2D76">
        <w:trPr>
          <w:tblHeader/>
        </w:trPr>
        <w:tc>
          <w:tcPr>
            <w:tcW w:w="4474" w:type="dxa"/>
          </w:tcPr>
          <w:p w14:paraId="209BC42B" w14:textId="77777777" w:rsidR="002D2D76" w:rsidRPr="00A32027" w:rsidRDefault="002D2D76" w:rsidP="002D2D76">
            <w:pPr>
              <w:pStyle w:val="TableSubhead"/>
            </w:pPr>
            <w:r w:rsidRPr="00A32027">
              <w:t xml:space="preserve">SAFETY &amp; SECURITY </w:t>
            </w:r>
          </w:p>
        </w:tc>
        <w:tc>
          <w:tcPr>
            <w:tcW w:w="1082" w:type="dxa"/>
            <w:vAlign w:val="bottom"/>
          </w:tcPr>
          <w:p w14:paraId="12C15DAC" w14:textId="77777777" w:rsidR="002D2D76" w:rsidRPr="002D2D76" w:rsidRDefault="002D2D76" w:rsidP="002D2D76">
            <w:pPr>
              <w:pStyle w:val="ModelSubhead"/>
            </w:pPr>
            <w:r w:rsidRPr="002D2D76">
              <w:t>Sport 4x2/4x4</w:t>
            </w:r>
          </w:p>
        </w:tc>
        <w:tc>
          <w:tcPr>
            <w:tcW w:w="1114" w:type="dxa"/>
            <w:vAlign w:val="bottom"/>
          </w:tcPr>
          <w:p w14:paraId="1F333DDE" w14:textId="77777777" w:rsidR="002D2D76" w:rsidRPr="002D2D76" w:rsidRDefault="002D2D76" w:rsidP="002D2D76">
            <w:pPr>
              <w:pStyle w:val="ModelSubhead"/>
            </w:pPr>
            <w:r w:rsidRPr="002D2D76">
              <w:t>Latitude 4x2/4x4</w:t>
            </w:r>
          </w:p>
        </w:tc>
        <w:tc>
          <w:tcPr>
            <w:tcW w:w="1138" w:type="dxa"/>
            <w:vAlign w:val="bottom"/>
          </w:tcPr>
          <w:p w14:paraId="0BD931D6" w14:textId="77777777" w:rsidR="002D2D76" w:rsidRPr="002D2D76" w:rsidRDefault="002D2D76" w:rsidP="002D2D76">
            <w:pPr>
              <w:pStyle w:val="ModelSubhead"/>
            </w:pPr>
            <w:r w:rsidRPr="002D2D76">
              <w:t xml:space="preserve">Latitude LUX </w:t>
            </w:r>
            <w:r w:rsidRPr="002D2D76">
              <w:br/>
              <w:t>4x4</w:t>
            </w:r>
          </w:p>
        </w:tc>
        <w:tc>
          <w:tcPr>
            <w:tcW w:w="1194" w:type="dxa"/>
            <w:vAlign w:val="bottom"/>
          </w:tcPr>
          <w:p w14:paraId="26599D76" w14:textId="77777777" w:rsidR="002D2D76" w:rsidRPr="002D2D76" w:rsidRDefault="002D2D76" w:rsidP="002D2D76">
            <w:pPr>
              <w:pStyle w:val="ModelSubhead"/>
            </w:pPr>
            <w:r w:rsidRPr="002D2D76">
              <w:t>Trailhawk 4x4</w:t>
            </w:r>
          </w:p>
        </w:tc>
        <w:tc>
          <w:tcPr>
            <w:tcW w:w="1078" w:type="dxa"/>
            <w:vAlign w:val="bottom"/>
          </w:tcPr>
          <w:p w14:paraId="56FA6C9E" w14:textId="77777777" w:rsidR="002D2D76" w:rsidRPr="002D2D76" w:rsidRDefault="002D2D76" w:rsidP="002D2D76">
            <w:pPr>
              <w:pStyle w:val="ModelSubhead"/>
            </w:pPr>
            <w:r w:rsidRPr="002D2D76">
              <w:t>Limited 4x4</w:t>
            </w:r>
          </w:p>
        </w:tc>
      </w:tr>
      <w:tr w:rsidR="002D2D76" w:rsidRPr="00A32027" w14:paraId="03DDC956" w14:textId="77777777" w:rsidTr="008B26A1">
        <w:tc>
          <w:tcPr>
            <w:tcW w:w="4474" w:type="dxa"/>
          </w:tcPr>
          <w:p w14:paraId="2307D51C" w14:textId="77777777" w:rsidR="002D2D76" w:rsidRPr="00A32027" w:rsidRDefault="002D2D76" w:rsidP="002D2D76">
            <w:pPr>
              <w:pStyle w:val="FABodyCopy"/>
            </w:pPr>
            <w:r w:rsidRPr="00A32027">
              <w:t>Active Lane Management</w:t>
            </w:r>
          </w:p>
        </w:tc>
        <w:tc>
          <w:tcPr>
            <w:tcW w:w="1082" w:type="dxa"/>
          </w:tcPr>
          <w:p w14:paraId="7E8767C3" w14:textId="77777777" w:rsidR="002D2D76" w:rsidRPr="00A32027" w:rsidRDefault="002D2D76" w:rsidP="002D2D76">
            <w:pPr>
              <w:pStyle w:val="S-O-P"/>
            </w:pPr>
            <w:r w:rsidRPr="00A32027">
              <w:t>S</w:t>
            </w:r>
          </w:p>
        </w:tc>
        <w:tc>
          <w:tcPr>
            <w:tcW w:w="1114" w:type="dxa"/>
          </w:tcPr>
          <w:p w14:paraId="2BA4A6D1" w14:textId="77777777" w:rsidR="002D2D76" w:rsidRPr="00A32027" w:rsidRDefault="002D2D76" w:rsidP="002D2D76">
            <w:pPr>
              <w:pStyle w:val="S-O-P"/>
            </w:pPr>
            <w:r w:rsidRPr="00A32027">
              <w:t>S</w:t>
            </w:r>
          </w:p>
        </w:tc>
        <w:tc>
          <w:tcPr>
            <w:tcW w:w="1138" w:type="dxa"/>
          </w:tcPr>
          <w:p w14:paraId="66A066E1" w14:textId="77777777" w:rsidR="002D2D76" w:rsidRPr="00A32027" w:rsidRDefault="002D2D76" w:rsidP="002D2D76">
            <w:pPr>
              <w:pStyle w:val="S-O-P"/>
            </w:pPr>
            <w:r w:rsidRPr="00A32027">
              <w:t>S</w:t>
            </w:r>
          </w:p>
        </w:tc>
        <w:tc>
          <w:tcPr>
            <w:tcW w:w="1194" w:type="dxa"/>
          </w:tcPr>
          <w:p w14:paraId="3297C677" w14:textId="77777777" w:rsidR="002D2D76" w:rsidRPr="00A32027" w:rsidRDefault="002D2D76" w:rsidP="002D2D76">
            <w:pPr>
              <w:pStyle w:val="S-O-P"/>
            </w:pPr>
            <w:r w:rsidRPr="00A32027">
              <w:t>S</w:t>
            </w:r>
          </w:p>
        </w:tc>
        <w:tc>
          <w:tcPr>
            <w:tcW w:w="1078" w:type="dxa"/>
          </w:tcPr>
          <w:p w14:paraId="03A59F52" w14:textId="77777777" w:rsidR="002D2D76" w:rsidRPr="00A32027" w:rsidRDefault="002D2D76" w:rsidP="002D2D76">
            <w:pPr>
              <w:pStyle w:val="S-O-P"/>
            </w:pPr>
            <w:r w:rsidRPr="00A32027">
              <w:t>S</w:t>
            </w:r>
          </w:p>
        </w:tc>
      </w:tr>
      <w:tr w:rsidR="002D2D76" w:rsidRPr="00A32027" w14:paraId="2A6CA99F" w14:textId="77777777" w:rsidTr="008B26A1">
        <w:tc>
          <w:tcPr>
            <w:tcW w:w="4474" w:type="dxa"/>
          </w:tcPr>
          <w:p w14:paraId="6E8192B9" w14:textId="77777777" w:rsidR="002D2D76" w:rsidRPr="00A32027" w:rsidRDefault="002D2D76" w:rsidP="002D2D76">
            <w:pPr>
              <w:pStyle w:val="FABodyCopy"/>
            </w:pPr>
            <w:r w:rsidRPr="00A32027">
              <w:t>Adaptive Cruise Control with stop and go (packaged with Driver Assist Groups)</w:t>
            </w:r>
          </w:p>
        </w:tc>
        <w:tc>
          <w:tcPr>
            <w:tcW w:w="1082" w:type="dxa"/>
          </w:tcPr>
          <w:p w14:paraId="7BE6C308" w14:textId="77777777" w:rsidR="002D2D76" w:rsidRPr="00A32027" w:rsidRDefault="002D2D76" w:rsidP="002D2D76">
            <w:pPr>
              <w:pStyle w:val="S-O-P"/>
            </w:pPr>
            <w:r>
              <w:t>NA</w:t>
            </w:r>
          </w:p>
        </w:tc>
        <w:tc>
          <w:tcPr>
            <w:tcW w:w="1114" w:type="dxa"/>
          </w:tcPr>
          <w:p w14:paraId="5ED5059C" w14:textId="77777777" w:rsidR="002D2D76" w:rsidRPr="00A32027" w:rsidRDefault="002D2D76" w:rsidP="002D2D76">
            <w:pPr>
              <w:pStyle w:val="S-O-P"/>
            </w:pPr>
            <w:r w:rsidRPr="00A32027">
              <w:t>P</w:t>
            </w:r>
          </w:p>
        </w:tc>
        <w:tc>
          <w:tcPr>
            <w:tcW w:w="1138" w:type="dxa"/>
          </w:tcPr>
          <w:p w14:paraId="2D452DAE" w14:textId="77777777" w:rsidR="002D2D76" w:rsidRPr="00A32027" w:rsidRDefault="002D2D76" w:rsidP="002D2D76">
            <w:pPr>
              <w:pStyle w:val="S-O-P"/>
            </w:pPr>
            <w:r w:rsidRPr="00A32027">
              <w:t>P</w:t>
            </w:r>
          </w:p>
        </w:tc>
        <w:tc>
          <w:tcPr>
            <w:tcW w:w="1194" w:type="dxa"/>
          </w:tcPr>
          <w:p w14:paraId="51F6374A" w14:textId="77777777" w:rsidR="002D2D76" w:rsidRPr="00A32027" w:rsidRDefault="002D2D76" w:rsidP="002D2D76">
            <w:pPr>
              <w:pStyle w:val="S-O-P"/>
            </w:pPr>
            <w:r w:rsidRPr="00A32027">
              <w:t>S</w:t>
            </w:r>
          </w:p>
        </w:tc>
        <w:tc>
          <w:tcPr>
            <w:tcW w:w="1078" w:type="dxa"/>
          </w:tcPr>
          <w:p w14:paraId="6DB3EBDF" w14:textId="77777777" w:rsidR="002D2D76" w:rsidRPr="00A32027" w:rsidRDefault="002D2D76" w:rsidP="002D2D76">
            <w:pPr>
              <w:pStyle w:val="S-O-P"/>
            </w:pPr>
            <w:r w:rsidRPr="00A32027">
              <w:t>S</w:t>
            </w:r>
          </w:p>
        </w:tc>
      </w:tr>
      <w:tr w:rsidR="002D2D76" w:rsidRPr="00A32027" w14:paraId="4620E784" w14:textId="77777777" w:rsidTr="008B26A1">
        <w:tc>
          <w:tcPr>
            <w:tcW w:w="4474" w:type="dxa"/>
          </w:tcPr>
          <w:p w14:paraId="25B409E9" w14:textId="77777777" w:rsidR="002D2D76" w:rsidRPr="00A32027" w:rsidRDefault="002D2D76" w:rsidP="002D2D76">
            <w:pPr>
              <w:pStyle w:val="FABodyCopy"/>
            </w:pPr>
            <w:r w:rsidRPr="00A32027">
              <w:t>Advanced Brake Assist</w:t>
            </w:r>
          </w:p>
        </w:tc>
        <w:tc>
          <w:tcPr>
            <w:tcW w:w="1082" w:type="dxa"/>
          </w:tcPr>
          <w:p w14:paraId="06ECFE9F" w14:textId="77777777" w:rsidR="002D2D76" w:rsidRPr="00A32027" w:rsidRDefault="002D2D76" w:rsidP="002D2D76">
            <w:pPr>
              <w:pStyle w:val="S-O-P"/>
            </w:pPr>
            <w:r w:rsidRPr="00A32027">
              <w:t>S</w:t>
            </w:r>
          </w:p>
        </w:tc>
        <w:tc>
          <w:tcPr>
            <w:tcW w:w="1114" w:type="dxa"/>
          </w:tcPr>
          <w:p w14:paraId="4CF0DE78" w14:textId="77777777" w:rsidR="002D2D76" w:rsidRPr="00A32027" w:rsidRDefault="002D2D76" w:rsidP="002D2D76">
            <w:pPr>
              <w:pStyle w:val="S-O-P"/>
            </w:pPr>
            <w:r w:rsidRPr="00A32027">
              <w:t>S</w:t>
            </w:r>
          </w:p>
        </w:tc>
        <w:tc>
          <w:tcPr>
            <w:tcW w:w="1138" w:type="dxa"/>
          </w:tcPr>
          <w:p w14:paraId="4F939116" w14:textId="77777777" w:rsidR="002D2D76" w:rsidRPr="00A32027" w:rsidRDefault="002D2D76" w:rsidP="002D2D76">
            <w:pPr>
              <w:pStyle w:val="S-O-P"/>
            </w:pPr>
            <w:r w:rsidRPr="00A32027">
              <w:t>S</w:t>
            </w:r>
          </w:p>
        </w:tc>
        <w:tc>
          <w:tcPr>
            <w:tcW w:w="1194" w:type="dxa"/>
          </w:tcPr>
          <w:p w14:paraId="6B31DD9E" w14:textId="77777777" w:rsidR="002D2D76" w:rsidRPr="00A32027" w:rsidRDefault="002D2D76" w:rsidP="002D2D76">
            <w:pPr>
              <w:pStyle w:val="S-O-P"/>
            </w:pPr>
            <w:r w:rsidRPr="00A32027">
              <w:t>S</w:t>
            </w:r>
          </w:p>
        </w:tc>
        <w:tc>
          <w:tcPr>
            <w:tcW w:w="1078" w:type="dxa"/>
          </w:tcPr>
          <w:p w14:paraId="730FF46D" w14:textId="77777777" w:rsidR="002D2D76" w:rsidRPr="00A32027" w:rsidRDefault="002D2D76" w:rsidP="002D2D76">
            <w:pPr>
              <w:pStyle w:val="S-O-P"/>
            </w:pPr>
            <w:r w:rsidRPr="00A32027">
              <w:t>S</w:t>
            </w:r>
          </w:p>
        </w:tc>
      </w:tr>
      <w:tr w:rsidR="002D2D76" w:rsidRPr="00A32027" w14:paraId="00A08BE2" w14:textId="77777777" w:rsidTr="008B26A1">
        <w:tc>
          <w:tcPr>
            <w:tcW w:w="4474" w:type="dxa"/>
          </w:tcPr>
          <w:p w14:paraId="775E9EC6" w14:textId="77777777" w:rsidR="002D2D76" w:rsidRPr="00A32027" w:rsidRDefault="002D2D76" w:rsidP="002D2D76">
            <w:pPr>
              <w:pStyle w:val="FABodyCopy"/>
            </w:pPr>
            <w:r w:rsidRPr="00A32027">
              <w:t>Air Bags</w:t>
            </w:r>
          </w:p>
        </w:tc>
        <w:tc>
          <w:tcPr>
            <w:tcW w:w="1082" w:type="dxa"/>
          </w:tcPr>
          <w:p w14:paraId="03FDFA62" w14:textId="77777777" w:rsidR="002D2D76" w:rsidRPr="00A32027" w:rsidRDefault="002D2D76" w:rsidP="002D2D76">
            <w:pPr>
              <w:pStyle w:val="S-O-P"/>
            </w:pPr>
          </w:p>
        </w:tc>
        <w:tc>
          <w:tcPr>
            <w:tcW w:w="1114" w:type="dxa"/>
          </w:tcPr>
          <w:p w14:paraId="417B3D2B" w14:textId="77777777" w:rsidR="002D2D76" w:rsidRPr="00A32027" w:rsidRDefault="002D2D76" w:rsidP="002D2D76">
            <w:pPr>
              <w:pStyle w:val="S-O-P"/>
            </w:pPr>
          </w:p>
        </w:tc>
        <w:tc>
          <w:tcPr>
            <w:tcW w:w="1138" w:type="dxa"/>
          </w:tcPr>
          <w:p w14:paraId="2FE683F9" w14:textId="77777777" w:rsidR="002D2D76" w:rsidRPr="00A32027" w:rsidRDefault="002D2D76" w:rsidP="002D2D76">
            <w:pPr>
              <w:pStyle w:val="S-O-P"/>
            </w:pPr>
          </w:p>
        </w:tc>
        <w:tc>
          <w:tcPr>
            <w:tcW w:w="1194" w:type="dxa"/>
          </w:tcPr>
          <w:p w14:paraId="3961A9C5" w14:textId="77777777" w:rsidR="002D2D76" w:rsidRPr="00A32027" w:rsidRDefault="002D2D76" w:rsidP="002D2D76">
            <w:pPr>
              <w:pStyle w:val="S-O-P"/>
            </w:pPr>
          </w:p>
        </w:tc>
        <w:tc>
          <w:tcPr>
            <w:tcW w:w="1078" w:type="dxa"/>
          </w:tcPr>
          <w:p w14:paraId="72BABAE3" w14:textId="77777777" w:rsidR="002D2D76" w:rsidRPr="00A32027" w:rsidRDefault="002D2D76" w:rsidP="002D2D76">
            <w:pPr>
              <w:pStyle w:val="S-O-P"/>
            </w:pPr>
          </w:p>
        </w:tc>
      </w:tr>
      <w:tr w:rsidR="002D2D76" w:rsidRPr="00A32027" w14:paraId="69D15CBC" w14:textId="77777777" w:rsidTr="008B26A1">
        <w:tc>
          <w:tcPr>
            <w:tcW w:w="4474" w:type="dxa"/>
          </w:tcPr>
          <w:p w14:paraId="2A23027E" w14:textId="77777777" w:rsidR="002D2D76" w:rsidRPr="00A32027" w:rsidRDefault="002D2D76" w:rsidP="002D2D76">
            <w:pPr>
              <w:pStyle w:val="FABodyCopy"/>
            </w:pPr>
            <w:r w:rsidRPr="00A32027">
              <w:t>Advanced multistage driver and front passenger air bags (seven total)</w:t>
            </w:r>
          </w:p>
        </w:tc>
        <w:tc>
          <w:tcPr>
            <w:tcW w:w="1082" w:type="dxa"/>
          </w:tcPr>
          <w:p w14:paraId="1C2367C1" w14:textId="77777777" w:rsidR="002D2D76" w:rsidRPr="00A32027" w:rsidRDefault="002D2D76" w:rsidP="002D2D76">
            <w:pPr>
              <w:pStyle w:val="S-O-P"/>
            </w:pPr>
            <w:r w:rsidRPr="00A32027">
              <w:t>S</w:t>
            </w:r>
          </w:p>
        </w:tc>
        <w:tc>
          <w:tcPr>
            <w:tcW w:w="1114" w:type="dxa"/>
          </w:tcPr>
          <w:p w14:paraId="15501D23" w14:textId="77777777" w:rsidR="002D2D76" w:rsidRPr="00A32027" w:rsidRDefault="002D2D76" w:rsidP="002D2D76">
            <w:pPr>
              <w:pStyle w:val="S-O-P"/>
            </w:pPr>
            <w:r w:rsidRPr="00A32027">
              <w:t>S</w:t>
            </w:r>
          </w:p>
        </w:tc>
        <w:tc>
          <w:tcPr>
            <w:tcW w:w="1138" w:type="dxa"/>
          </w:tcPr>
          <w:p w14:paraId="3D7A8485" w14:textId="77777777" w:rsidR="002D2D76" w:rsidRPr="00A32027" w:rsidRDefault="002D2D76" w:rsidP="002D2D76">
            <w:pPr>
              <w:pStyle w:val="S-O-P"/>
            </w:pPr>
            <w:r w:rsidRPr="00A32027">
              <w:t>S</w:t>
            </w:r>
          </w:p>
        </w:tc>
        <w:tc>
          <w:tcPr>
            <w:tcW w:w="1194" w:type="dxa"/>
          </w:tcPr>
          <w:p w14:paraId="203AB860" w14:textId="77777777" w:rsidR="002D2D76" w:rsidRPr="00A32027" w:rsidRDefault="002D2D76" w:rsidP="002D2D76">
            <w:pPr>
              <w:pStyle w:val="S-O-P"/>
            </w:pPr>
            <w:r w:rsidRPr="00A32027">
              <w:t>S</w:t>
            </w:r>
          </w:p>
        </w:tc>
        <w:tc>
          <w:tcPr>
            <w:tcW w:w="1078" w:type="dxa"/>
          </w:tcPr>
          <w:p w14:paraId="07BFF2C6" w14:textId="77777777" w:rsidR="002D2D76" w:rsidRPr="00A32027" w:rsidRDefault="002D2D76" w:rsidP="002D2D76">
            <w:pPr>
              <w:pStyle w:val="S-O-P"/>
            </w:pPr>
            <w:r w:rsidRPr="00A32027">
              <w:t>S</w:t>
            </w:r>
          </w:p>
        </w:tc>
      </w:tr>
      <w:tr w:rsidR="002D2D76" w:rsidRPr="00A32027" w14:paraId="1F8E911A" w14:textId="77777777" w:rsidTr="008B26A1">
        <w:tc>
          <w:tcPr>
            <w:tcW w:w="4474" w:type="dxa"/>
          </w:tcPr>
          <w:p w14:paraId="1FDF8B17" w14:textId="77777777" w:rsidR="002D2D76" w:rsidRPr="002D2D76" w:rsidRDefault="002D2D76" w:rsidP="002D2D76">
            <w:pPr>
              <w:pStyle w:val="FABodyIndent1"/>
            </w:pPr>
            <w:r w:rsidRPr="002D2D76">
              <w:t xml:space="preserve">Supplemental front and rear side curtain </w:t>
            </w:r>
          </w:p>
        </w:tc>
        <w:tc>
          <w:tcPr>
            <w:tcW w:w="1082" w:type="dxa"/>
          </w:tcPr>
          <w:p w14:paraId="5DE7AF52" w14:textId="77777777" w:rsidR="002D2D76" w:rsidRPr="00A32027" w:rsidRDefault="002D2D76" w:rsidP="002D2D76">
            <w:pPr>
              <w:pStyle w:val="S-O-P"/>
            </w:pPr>
            <w:r w:rsidRPr="00A32027">
              <w:t>S</w:t>
            </w:r>
          </w:p>
        </w:tc>
        <w:tc>
          <w:tcPr>
            <w:tcW w:w="1114" w:type="dxa"/>
          </w:tcPr>
          <w:p w14:paraId="1C3DBEF3" w14:textId="77777777" w:rsidR="002D2D76" w:rsidRPr="00A32027" w:rsidRDefault="002D2D76" w:rsidP="002D2D76">
            <w:pPr>
              <w:pStyle w:val="S-O-P"/>
            </w:pPr>
            <w:r w:rsidRPr="00A32027">
              <w:t>S</w:t>
            </w:r>
          </w:p>
        </w:tc>
        <w:tc>
          <w:tcPr>
            <w:tcW w:w="1138" w:type="dxa"/>
          </w:tcPr>
          <w:p w14:paraId="07D321CF" w14:textId="77777777" w:rsidR="002D2D76" w:rsidRPr="00A32027" w:rsidRDefault="002D2D76" w:rsidP="002D2D76">
            <w:pPr>
              <w:pStyle w:val="S-O-P"/>
            </w:pPr>
            <w:r w:rsidRPr="00A32027">
              <w:t>S</w:t>
            </w:r>
          </w:p>
        </w:tc>
        <w:tc>
          <w:tcPr>
            <w:tcW w:w="1194" w:type="dxa"/>
          </w:tcPr>
          <w:p w14:paraId="49C4B826" w14:textId="77777777" w:rsidR="002D2D76" w:rsidRPr="00A32027" w:rsidRDefault="002D2D76" w:rsidP="002D2D76">
            <w:pPr>
              <w:pStyle w:val="S-O-P"/>
            </w:pPr>
            <w:r w:rsidRPr="00A32027">
              <w:t>S</w:t>
            </w:r>
          </w:p>
        </w:tc>
        <w:tc>
          <w:tcPr>
            <w:tcW w:w="1078" w:type="dxa"/>
          </w:tcPr>
          <w:p w14:paraId="1AD95B41" w14:textId="77777777" w:rsidR="002D2D76" w:rsidRPr="00A32027" w:rsidRDefault="002D2D76" w:rsidP="002D2D76">
            <w:pPr>
              <w:pStyle w:val="S-O-P"/>
            </w:pPr>
            <w:r w:rsidRPr="00A32027">
              <w:t>S</w:t>
            </w:r>
          </w:p>
        </w:tc>
      </w:tr>
      <w:tr w:rsidR="002D2D76" w:rsidRPr="00A32027" w14:paraId="338E1DD7" w14:textId="77777777" w:rsidTr="008B26A1">
        <w:tc>
          <w:tcPr>
            <w:tcW w:w="4474" w:type="dxa"/>
          </w:tcPr>
          <w:p w14:paraId="3B6146AC" w14:textId="77777777" w:rsidR="002D2D76" w:rsidRPr="002D2D76" w:rsidRDefault="002D2D76" w:rsidP="002D2D76">
            <w:pPr>
              <w:pStyle w:val="FABodyIndent1"/>
            </w:pPr>
            <w:r w:rsidRPr="002D2D76">
              <w:t xml:space="preserve">Supplemental front seat-mounted side </w:t>
            </w:r>
          </w:p>
        </w:tc>
        <w:tc>
          <w:tcPr>
            <w:tcW w:w="1082" w:type="dxa"/>
          </w:tcPr>
          <w:p w14:paraId="1DE0FF1E" w14:textId="77777777" w:rsidR="002D2D76" w:rsidRPr="00A32027" w:rsidRDefault="002D2D76" w:rsidP="002D2D76">
            <w:pPr>
              <w:pStyle w:val="S-O-P"/>
            </w:pPr>
            <w:r w:rsidRPr="00A32027">
              <w:t>S</w:t>
            </w:r>
          </w:p>
        </w:tc>
        <w:tc>
          <w:tcPr>
            <w:tcW w:w="1114" w:type="dxa"/>
          </w:tcPr>
          <w:p w14:paraId="5BA7D213" w14:textId="77777777" w:rsidR="002D2D76" w:rsidRPr="00A32027" w:rsidRDefault="002D2D76" w:rsidP="002D2D76">
            <w:pPr>
              <w:pStyle w:val="S-O-P"/>
            </w:pPr>
            <w:r w:rsidRPr="00A32027">
              <w:t>S</w:t>
            </w:r>
          </w:p>
        </w:tc>
        <w:tc>
          <w:tcPr>
            <w:tcW w:w="1138" w:type="dxa"/>
          </w:tcPr>
          <w:p w14:paraId="50331B3D" w14:textId="77777777" w:rsidR="002D2D76" w:rsidRPr="00A32027" w:rsidRDefault="002D2D76" w:rsidP="002D2D76">
            <w:pPr>
              <w:pStyle w:val="S-O-P"/>
            </w:pPr>
            <w:r w:rsidRPr="00A32027">
              <w:t>S</w:t>
            </w:r>
          </w:p>
        </w:tc>
        <w:tc>
          <w:tcPr>
            <w:tcW w:w="1194" w:type="dxa"/>
          </w:tcPr>
          <w:p w14:paraId="53A8C20F" w14:textId="77777777" w:rsidR="002D2D76" w:rsidRPr="00A32027" w:rsidRDefault="002D2D76" w:rsidP="002D2D76">
            <w:pPr>
              <w:pStyle w:val="S-O-P"/>
            </w:pPr>
            <w:r w:rsidRPr="00A32027">
              <w:t>S</w:t>
            </w:r>
          </w:p>
        </w:tc>
        <w:tc>
          <w:tcPr>
            <w:tcW w:w="1078" w:type="dxa"/>
          </w:tcPr>
          <w:p w14:paraId="0C299D8F" w14:textId="77777777" w:rsidR="002D2D76" w:rsidRPr="00A32027" w:rsidRDefault="002D2D76" w:rsidP="002D2D76">
            <w:pPr>
              <w:pStyle w:val="S-O-P"/>
            </w:pPr>
            <w:r w:rsidRPr="00A32027">
              <w:t>S</w:t>
            </w:r>
          </w:p>
        </w:tc>
      </w:tr>
      <w:tr w:rsidR="002D2D76" w:rsidRPr="00A32027" w14:paraId="6388A7C8" w14:textId="77777777" w:rsidTr="008B26A1">
        <w:tc>
          <w:tcPr>
            <w:tcW w:w="4474" w:type="dxa"/>
          </w:tcPr>
          <w:p w14:paraId="6E1B7EFE" w14:textId="77777777" w:rsidR="002D2D76" w:rsidRPr="002D2D76" w:rsidRDefault="002D2D76" w:rsidP="002D2D76">
            <w:pPr>
              <w:pStyle w:val="FABodyIndent1"/>
            </w:pPr>
            <w:r w:rsidRPr="002D2D76">
              <w:t xml:space="preserve">Driver inflatable knee bolster </w:t>
            </w:r>
          </w:p>
        </w:tc>
        <w:tc>
          <w:tcPr>
            <w:tcW w:w="1082" w:type="dxa"/>
          </w:tcPr>
          <w:p w14:paraId="2FE3D7D3" w14:textId="77777777" w:rsidR="002D2D76" w:rsidRPr="00A32027" w:rsidRDefault="002D2D76" w:rsidP="002D2D76">
            <w:pPr>
              <w:pStyle w:val="S-O-P"/>
            </w:pPr>
            <w:r w:rsidRPr="00A32027">
              <w:t>S</w:t>
            </w:r>
          </w:p>
        </w:tc>
        <w:tc>
          <w:tcPr>
            <w:tcW w:w="1114" w:type="dxa"/>
          </w:tcPr>
          <w:p w14:paraId="52DB95BD" w14:textId="77777777" w:rsidR="002D2D76" w:rsidRPr="00A32027" w:rsidRDefault="002D2D76" w:rsidP="002D2D76">
            <w:pPr>
              <w:pStyle w:val="S-O-P"/>
            </w:pPr>
            <w:r w:rsidRPr="00A32027">
              <w:t>S</w:t>
            </w:r>
          </w:p>
        </w:tc>
        <w:tc>
          <w:tcPr>
            <w:tcW w:w="1138" w:type="dxa"/>
          </w:tcPr>
          <w:p w14:paraId="4D0C5691" w14:textId="77777777" w:rsidR="002D2D76" w:rsidRPr="00A32027" w:rsidRDefault="002D2D76" w:rsidP="002D2D76">
            <w:pPr>
              <w:pStyle w:val="S-O-P"/>
            </w:pPr>
            <w:r w:rsidRPr="00A32027">
              <w:t>S</w:t>
            </w:r>
          </w:p>
        </w:tc>
        <w:tc>
          <w:tcPr>
            <w:tcW w:w="1194" w:type="dxa"/>
          </w:tcPr>
          <w:p w14:paraId="6D61C985" w14:textId="77777777" w:rsidR="002D2D76" w:rsidRPr="00A32027" w:rsidRDefault="002D2D76" w:rsidP="002D2D76">
            <w:pPr>
              <w:pStyle w:val="S-O-P"/>
            </w:pPr>
            <w:r w:rsidRPr="00A32027">
              <w:t>S</w:t>
            </w:r>
          </w:p>
        </w:tc>
        <w:tc>
          <w:tcPr>
            <w:tcW w:w="1078" w:type="dxa"/>
          </w:tcPr>
          <w:p w14:paraId="5B7CF325" w14:textId="77777777" w:rsidR="002D2D76" w:rsidRPr="00A32027" w:rsidRDefault="002D2D76" w:rsidP="002D2D76">
            <w:pPr>
              <w:pStyle w:val="S-O-P"/>
            </w:pPr>
            <w:r w:rsidRPr="00A32027">
              <w:t>S</w:t>
            </w:r>
          </w:p>
        </w:tc>
      </w:tr>
      <w:tr w:rsidR="002D2D76" w:rsidRPr="00A32027" w14:paraId="45A3FFED" w14:textId="77777777" w:rsidTr="008B26A1">
        <w:tc>
          <w:tcPr>
            <w:tcW w:w="4474" w:type="dxa"/>
          </w:tcPr>
          <w:p w14:paraId="0C999F97" w14:textId="77777777" w:rsidR="002D2D76" w:rsidRPr="00A32027" w:rsidRDefault="002D2D76" w:rsidP="002D2D76">
            <w:pPr>
              <w:pStyle w:val="FABodyCopy"/>
            </w:pPr>
            <w:r w:rsidRPr="00A32027">
              <w:t xml:space="preserve">All-speed traction control </w:t>
            </w:r>
          </w:p>
        </w:tc>
        <w:tc>
          <w:tcPr>
            <w:tcW w:w="1082" w:type="dxa"/>
          </w:tcPr>
          <w:p w14:paraId="7C8C27F6" w14:textId="77777777" w:rsidR="002D2D76" w:rsidRPr="00A32027" w:rsidRDefault="002D2D76" w:rsidP="002D2D76">
            <w:pPr>
              <w:pStyle w:val="S-O-P"/>
            </w:pPr>
            <w:r w:rsidRPr="00A32027">
              <w:t>S</w:t>
            </w:r>
          </w:p>
        </w:tc>
        <w:tc>
          <w:tcPr>
            <w:tcW w:w="1114" w:type="dxa"/>
          </w:tcPr>
          <w:p w14:paraId="27E60CD8" w14:textId="77777777" w:rsidR="002D2D76" w:rsidRPr="00A32027" w:rsidRDefault="002D2D76" w:rsidP="002D2D76">
            <w:pPr>
              <w:pStyle w:val="S-O-P"/>
            </w:pPr>
            <w:r w:rsidRPr="00A32027">
              <w:t>S</w:t>
            </w:r>
          </w:p>
        </w:tc>
        <w:tc>
          <w:tcPr>
            <w:tcW w:w="1138" w:type="dxa"/>
          </w:tcPr>
          <w:p w14:paraId="3F877357" w14:textId="77777777" w:rsidR="002D2D76" w:rsidRPr="00A32027" w:rsidRDefault="002D2D76" w:rsidP="002D2D76">
            <w:pPr>
              <w:pStyle w:val="S-O-P"/>
            </w:pPr>
            <w:r w:rsidRPr="00A32027">
              <w:t>S</w:t>
            </w:r>
          </w:p>
        </w:tc>
        <w:tc>
          <w:tcPr>
            <w:tcW w:w="1194" w:type="dxa"/>
          </w:tcPr>
          <w:p w14:paraId="4A60A546" w14:textId="77777777" w:rsidR="002D2D76" w:rsidRPr="00A32027" w:rsidRDefault="002D2D76" w:rsidP="002D2D76">
            <w:pPr>
              <w:pStyle w:val="S-O-P"/>
            </w:pPr>
            <w:r w:rsidRPr="00A32027">
              <w:t>S</w:t>
            </w:r>
          </w:p>
        </w:tc>
        <w:tc>
          <w:tcPr>
            <w:tcW w:w="1078" w:type="dxa"/>
          </w:tcPr>
          <w:p w14:paraId="78B15202" w14:textId="77777777" w:rsidR="002D2D76" w:rsidRPr="00A32027" w:rsidRDefault="002D2D76" w:rsidP="002D2D76">
            <w:pPr>
              <w:pStyle w:val="S-O-P"/>
            </w:pPr>
            <w:r w:rsidRPr="00A32027">
              <w:t>S</w:t>
            </w:r>
          </w:p>
        </w:tc>
      </w:tr>
      <w:tr w:rsidR="002D2D76" w:rsidRPr="00A32027" w14:paraId="44AD2189" w14:textId="77777777" w:rsidTr="008B26A1">
        <w:tc>
          <w:tcPr>
            <w:tcW w:w="4474" w:type="dxa"/>
          </w:tcPr>
          <w:p w14:paraId="3F9E01D6" w14:textId="77777777" w:rsidR="002D2D76" w:rsidRPr="00A32027" w:rsidRDefault="002D2D76" w:rsidP="002D2D76">
            <w:pPr>
              <w:pStyle w:val="FABodyCopy"/>
            </w:pPr>
            <w:r w:rsidRPr="00A32027">
              <w:t xml:space="preserve">Battery rundown protection </w:t>
            </w:r>
          </w:p>
        </w:tc>
        <w:tc>
          <w:tcPr>
            <w:tcW w:w="1082" w:type="dxa"/>
          </w:tcPr>
          <w:p w14:paraId="2BB9474F" w14:textId="77777777" w:rsidR="002D2D76" w:rsidRPr="00A32027" w:rsidRDefault="002D2D76" w:rsidP="002D2D76">
            <w:pPr>
              <w:pStyle w:val="S-O-P"/>
            </w:pPr>
            <w:r w:rsidRPr="00A32027">
              <w:t>S</w:t>
            </w:r>
          </w:p>
        </w:tc>
        <w:tc>
          <w:tcPr>
            <w:tcW w:w="1114" w:type="dxa"/>
          </w:tcPr>
          <w:p w14:paraId="7DF16FFF" w14:textId="77777777" w:rsidR="002D2D76" w:rsidRPr="00A32027" w:rsidRDefault="002D2D76" w:rsidP="002D2D76">
            <w:pPr>
              <w:pStyle w:val="S-O-P"/>
            </w:pPr>
            <w:r w:rsidRPr="00A32027">
              <w:t>S</w:t>
            </w:r>
          </w:p>
        </w:tc>
        <w:tc>
          <w:tcPr>
            <w:tcW w:w="1138" w:type="dxa"/>
          </w:tcPr>
          <w:p w14:paraId="326282B9" w14:textId="77777777" w:rsidR="002D2D76" w:rsidRPr="00A32027" w:rsidRDefault="002D2D76" w:rsidP="002D2D76">
            <w:pPr>
              <w:pStyle w:val="S-O-P"/>
            </w:pPr>
            <w:r w:rsidRPr="00A32027">
              <w:t>S</w:t>
            </w:r>
          </w:p>
        </w:tc>
        <w:tc>
          <w:tcPr>
            <w:tcW w:w="1194" w:type="dxa"/>
          </w:tcPr>
          <w:p w14:paraId="083DBB11" w14:textId="77777777" w:rsidR="002D2D76" w:rsidRPr="00A32027" w:rsidRDefault="002D2D76" w:rsidP="002D2D76">
            <w:pPr>
              <w:pStyle w:val="S-O-P"/>
            </w:pPr>
            <w:r w:rsidRPr="00A32027">
              <w:t>S</w:t>
            </w:r>
          </w:p>
        </w:tc>
        <w:tc>
          <w:tcPr>
            <w:tcW w:w="1078" w:type="dxa"/>
          </w:tcPr>
          <w:p w14:paraId="433E3612" w14:textId="77777777" w:rsidR="002D2D76" w:rsidRPr="00A32027" w:rsidRDefault="002D2D76" w:rsidP="002D2D76">
            <w:pPr>
              <w:pStyle w:val="S-O-P"/>
            </w:pPr>
            <w:r w:rsidRPr="00A32027">
              <w:t>S</w:t>
            </w:r>
          </w:p>
        </w:tc>
      </w:tr>
      <w:tr w:rsidR="002D2D76" w:rsidRPr="00A32027" w14:paraId="7AC54B53" w14:textId="77777777" w:rsidTr="008B26A1">
        <w:tc>
          <w:tcPr>
            <w:tcW w:w="4474" w:type="dxa"/>
          </w:tcPr>
          <w:p w14:paraId="40EC6C2C" w14:textId="77777777" w:rsidR="002D2D76" w:rsidRPr="00A32027" w:rsidRDefault="002D2D76" w:rsidP="002D2D76">
            <w:pPr>
              <w:pStyle w:val="FABodyCopy"/>
            </w:pPr>
            <w:r w:rsidRPr="00A32027">
              <w:t>Brakes</w:t>
            </w:r>
          </w:p>
        </w:tc>
        <w:tc>
          <w:tcPr>
            <w:tcW w:w="1082" w:type="dxa"/>
          </w:tcPr>
          <w:p w14:paraId="48FEA0EF" w14:textId="77777777" w:rsidR="002D2D76" w:rsidRPr="00A32027" w:rsidRDefault="002D2D76" w:rsidP="002D2D76">
            <w:pPr>
              <w:pStyle w:val="S-O-P"/>
            </w:pPr>
          </w:p>
        </w:tc>
        <w:tc>
          <w:tcPr>
            <w:tcW w:w="1114" w:type="dxa"/>
          </w:tcPr>
          <w:p w14:paraId="6B70DF91" w14:textId="77777777" w:rsidR="002D2D76" w:rsidRPr="00A32027" w:rsidRDefault="002D2D76" w:rsidP="002D2D76">
            <w:pPr>
              <w:pStyle w:val="S-O-P"/>
            </w:pPr>
          </w:p>
        </w:tc>
        <w:tc>
          <w:tcPr>
            <w:tcW w:w="1138" w:type="dxa"/>
          </w:tcPr>
          <w:p w14:paraId="643DA959" w14:textId="77777777" w:rsidR="002D2D76" w:rsidRPr="00A32027" w:rsidRDefault="002D2D76" w:rsidP="002D2D76">
            <w:pPr>
              <w:pStyle w:val="S-O-P"/>
            </w:pPr>
          </w:p>
        </w:tc>
        <w:tc>
          <w:tcPr>
            <w:tcW w:w="1194" w:type="dxa"/>
          </w:tcPr>
          <w:p w14:paraId="2C9695EC" w14:textId="77777777" w:rsidR="002D2D76" w:rsidRPr="00A32027" w:rsidRDefault="002D2D76" w:rsidP="002D2D76">
            <w:pPr>
              <w:pStyle w:val="S-O-P"/>
            </w:pPr>
          </w:p>
        </w:tc>
        <w:tc>
          <w:tcPr>
            <w:tcW w:w="1078" w:type="dxa"/>
          </w:tcPr>
          <w:p w14:paraId="2802495D" w14:textId="77777777" w:rsidR="002D2D76" w:rsidRPr="00A32027" w:rsidRDefault="002D2D76" w:rsidP="002D2D76">
            <w:pPr>
              <w:pStyle w:val="S-O-P"/>
            </w:pPr>
          </w:p>
        </w:tc>
      </w:tr>
      <w:tr w:rsidR="002D2D76" w:rsidRPr="00A32027" w14:paraId="701EA518" w14:textId="77777777" w:rsidTr="008B26A1">
        <w:tc>
          <w:tcPr>
            <w:tcW w:w="4474" w:type="dxa"/>
          </w:tcPr>
          <w:p w14:paraId="7DE7A77C" w14:textId="77777777" w:rsidR="002D2D76" w:rsidRPr="002D2D76" w:rsidRDefault="002D2D76" w:rsidP="002D2D76">
            <w:pPr>
              <w:pStyle w:val="FABodyIndent1"/>
            </w:pPr>
            <w:r w:rsidRPr="002D2D76">
              <w:t>Antilock four-wheel disc</w:t>
            </w:r>
          </w:p>
        </w:tc>
        <w:tc>
          <w:tcPr>
            <w:tcW w:w="1082" w:type="dxa"/>
          </w:tcPr>
          <w:p w14:paraId="3B113576" w14:textId="77777777" w:rsidR="002D2D76" w:rsidRPr="00A32027" w:rsidRDefault="002D2D76" w:rsidP="002D2D76">
            <w:pPr>
              <w:pStyle w:val="S-O-P"/>
            </w:pPr>
            <w:r w:rsidRPr="00A32027">
              <w:t>S</w:t>
            </w:r>
          </w:p>
        </w:tc>
        <w:tc>
          <w:tcPr>
            <w:tcW w:w="1114" w:type="dxa"/>
          </w:tcPr>
          <w:p w14:paraId="1E3CBB9F" w14:textId="77777777" w:rsidR="002D2D76" w:rsidRPr="00A32027" w:rsidRDefault="002D2D76" w:rsidP="002D2D76">
            <w:pPr>
              <w:pStyle w:val="S-O-P"/>
            </w:pPr>
            <w:r w:rsidRPr="00A32027">
              <w:t>S</w:t>
            </w:r>
          </w:p>
        </w:tc>
        <w:tc>
          <w:tcPr>
            <w:tcW w:w="1138" w:type="dxa"/>
          </w:tcPr>
          <w:p w14:paraId="1AF68EBE" w14:textId="77777777" w:rsidR="002D2D76" w:rsidRPr="00A32027" w:rsidRDefault="002D2D76" w:rsidP="002D2D76">
            <w:pPr>
              <w:pStyle w:val="S-O-P"/>
            </w:pPr>
            <w:r w:rsidRPr="00A32027">
              <w:t>S</w:t>
            </w:r>
          </w:p>
        </w:tc>
        <w:tc>
          <w:tcPr>
            <w:tcW w:w="1194" w:type="dxa"/>
          </w:tcPr>
          <w:p w14:paraId="7FCEC98A" w14:textId="77777777" w:rsidR="002D2D76" w:rsidRPr="00A32027" w:rsidRDefault="002D2D76" w:rsidP="002D2D76">
            <w:pPr>
              <w:pStyle w:val="S-O-P"/>
            </w:pPr>
            <w:r w:rsidRPr="00A32027">
              <w:t>S</w:t>
            </w:r>
          </w:p>
        </w:tc>
        <w:tc>
          <w:tcPr>
            <w:tcW w:w="1078" w:type="dxa"/>
          </w:tcPr>
          <w:p w14:paraId="3B16AE04" w14:textId="77777777" w:rsidR="002D2D76" w:rsidRPr="00A32027" w:rsidRDefault="002D2D76" w:rsidP="002D2D76">
            <w:pPr>
              <w:pStyle w:val="S-O-P"/>
            </w:pPr>
            <w:r w:rsidRPr="00A32027">
              <w:t>S</w:t>
            </w:r>
          </w:p>
        </w:tc>
      </w:tr>
      <w:tr w:rsidR="002D2D76" w:rsidRPr="00A32027" w14:paraId="5090E7C0" w14:textId="77777777" w:rsidTr="008B26A1">
        <w:tc>
          <w:tcPr>
            <w:tcW w:w="4474" w:type="dxa"/>
          </w:tcPr>
          <w:p w14:paraId="62B07B29" w14:textId="77777777" w:rsidR="002D2D76" w:rsidRPr="002D2D76" w:rsidRDefault="002D2D76" w:rsidP="002D2D76">
            <w:pPr>
              <w:pStyle w:val="FABodyIndent1"/>
            </w:pPr>
            <w:r w:rsidRPr="002D2D76">
              <w:t xml:space="preserve">Electric park brake </w:t>
            </w:r>
          </w:p>
        </w:tc>
        <w:tc>
          <w:tcPr>
            <w:tcW w:w="1082" w:type="dxa"/>
          </w:tcPr>
          <w:p w14:paraId="2771AE09" w14:textId="77777777" w:rsidR="002D2D76" w:rsidRPr="00A32027" w:rsidRDefault="002D2D76" w:rsidP="002D2D76">
            <w:pPr>
              <w:pStyle w:val="S-O-P"/>
            </w:pPr>
            <w:r w:rsidRPr="00A32027">
              <w:t>S</w:t>
            </w:r>
          </w:p>
        </w:tc>
        <w:tc>
          <w:tcPr>
            <w:tcW w:w="1114" w:type="dxa"/>
          </w:tcPr>
          <w:p w14:paraId="4F2E5673" w14:textId="77777777" w:rsidR="002D2D76" w:rsidRPr="00A32027" w:rsidRDefault="002D2D76" w:rsidP="002D2D76">
            <w:pPr>
              <w:pStyle w:val="S-O-P"/>
            </w:pPr>
            <w:r w:rsidRPr="00A32027">
              <w:t>S</w:t>
            </w:r>
          </w:p>
        </w:tc>
        <w:tc>
          <w:tcPr>
            <w:tcW w:w="1138" w:type="dxa"/>
          </w:tcPr>
          <w:p w14:paraId="3FB7690C" w14:textId="77777777" w:rsidR="002D2D76" w:rsidRPr="00A32027" w:rsidRDefault="002D2D76" w:rsidP="002D2D76">
            <w:pPr>
              <w:pStyle w:val="S-O-P"/>
            </w:pPr>
            <w:r w:rsidRPr="00A32027">
              <w:t>S</w:t>
            </w:r>
          </w:p>
        </w:tc>
        <w:tc>
          <w:tcPr>
            <w:tcW w:w="1194" w:type="dxa"/>
          </w:tcPr>
          <w:p w14:paraId="7A45C114" w14:textId="77777777" w:rsidR="002D2D76" w:rsidRPr="00A32027" w:rsidRDefault="002D2D76" w:rsidP="002D2D76">
            <w:pPr>
              <w:pStyle w:val="S-O-P"/>
            </w:pPr>
            <w:r w:rsidRPr="00A32027">
              <w:t>S</w:t>
            </w:r>
          </w:p>
        </w:tc>
        <w:tc>
          <w:tcPr>
            <w:tcW w:w="1078" w:type="dxa"/>
          </w:tcPr>
          <w:p w14:paraId="610D26A8" w14:textId="77777777" w:rsidR="002D2D76" w:rsidRPr="00A32027" w:rsidRDefault="002D2D76" w:rsidP="002D2D76">
            <w:pPr>
              <w:pStyle w:val="S-O-P"/>
            </w:pPr>
            <w:r w:rsidRPr="00A32027">
              <w:t>S</w:t>
            </w:r>
          </w:p>
        </w:tc>
      </w:tr>
      <w:tr w:rsidR="002D2D76" w:rsidRPr="00A32027" w14:paraId="3170AD52" w14:textId="77777777" w:rsidTr="008B26A1">
        <w:tc>
          <w:tcPr>
            <w:tcW w:w="4474" w:type="dxa"/>
          </w:tcPr>
          <w:p w14:paraId="6217A017" w14:textId="77777777" w:rsidR="002D2D76" w:rsidRPr="002D2D76" w:rsidRDefault="002D2D76" w:rsidP="002D2D76">
            <w:pPr>
              <w:pStyle w:val="FABodyIndent1"/>
            </w:pPr>
            <w:r w:rsidRPr="002D2D76">
              <w:t xml:space="preserve">Rain Brake Support </w:t>
            </w:r>
          </w:p>
        </w:tc>
        <w:tc>
          <w:tcPr>
            <w:tcW w:w="1082" w:type="dxa"/>
          </w:tcPr>
          <w:p w14:paraId="3F658F69" w14:textId="77777777" w:rsidR="002D2D76" w:rsidRPr="00A32027" w:rsidRDefault="002D2D76" w:rsidP="002D2D76">
            <w:pPr>
              <w:pStyle w:val="S-O-P"/>
            </w:pPr>
            <w:r w:rsidRPr="00A32027">
              <w:t>S</w:t>
            </w:r>
          </w:p>
        </w:tc>
        <w:tc>
          <w:tcPr>
            <w:tcW w:w="1114" w:type="dxa"/>
          </w:tcPr>
          <w:p w14:paraId="363B8F0E" w14:textId="77777777" w:rsidR="002D2D76" w:rsidRPr="00A32027" w:rsidRDefault="002D2D76" w:rsidP="002D2D76">
            <w:pPr>
              <w:pStyle w:val="S-O-P"/>
            </w:pPr>
            <w:r w:rsidRPr="00A32027">
              <w:t>S</w:t>
            </w:r>
          </w:p>
        </w:tc>
        <w:tc>
          <w:tcPr>
            <w:tcW w:w="1138" w:type="dxa"/>
          </w:tcPr>
          <w:p w14:paraId="25EBD2BF" w14:textId="77777777" w:rsidR="002D2D76" w:rsidRPr="00A32027" w:rsidRDefault="002D2D76" w:rsidP="002D2D76">
            <w:pPr>
              <w:pStyle w:val="S-O-P"/>
            </w:pPr>
            <w:r w:rsidRPr="00A32027">
              <w:t>S</w:t>
            </w:r>
          </w:p>
        </w:tc>
        <w:tc>
          <w:tcPr>
            <w:tcW w:w="1194" w:type="dxa"/>
          </w:tcPr>
          <w:p w14:paraId="6300A7E0" w14:textId="77777777" w:rsidR="002D2D76" w:rsidRPr="00A32027" w:rsidRDefault="002D2D76" w:rsidP="002D2D76">
            <w:pPr>
              <w:pStyle w:val="S-O-P"/>
            </w:pPr>
            <w:r w:rsidRPr="00A32027">
              <w:t>S</w:t>
            </w:r>
          </w:p>
        </w:tc>
        <w:tc>
          <w:tcPr>
            <w:tcW w:w="1078" w:type="dxa"/>
          </w:tcPr>
          <w:p w14:paraId="2B3528F3" w14:textId="77777777" w:rsidR="002D2D76" w:rsidRPr="00A32027" w:rsidRDefault="002D2D76" w:rsidP="002D2D76">
            <w:pPr>
              <w:pStyle w:val="S-O-P"/>
            </w:pPr>
            <w:r w:rsidRPr="00A32027">
              <w:t>S</w:t>
            </w:r>
          </w:p>
        </w:tc>
      </w:tr>
      <w:tr w:rsidR="002D2D76" w:rsidRPr="00A32027" w14:paraId="12038E79" w14:textId="77777777" w:rsidTr="008B26A1">
        <w:tc>
          <w:tcPr>
            <w:tcW w:w="4474" w:type="dxa"/>
          </w:tcPr>
          <w:p w14:paraId="4AB601B9" w14:textId="77777777" w:rsidR="002D2D76" w:rsidRPr="00A32027" w:rsidRDefault="002D2D76" w:rsidP="002D2D76">
            <w:pPr>
              <w:pStyle w:val="FABodyCopy"/>
            </w:pPr>
            <w:r w:rsidRPr="00A32027">
              <w:t>Blind-spot Monitoring</w:t>
            </w:r>
            <w:r w:rsidRPr="00A32027">
              <w:rPr>
                <w:highlight w:val="yellow"/>
              </w:rPr>
              <w:t xml:space="preserve"> </w:t>
            </w:r>
          </w:p>
        </w:tc>
        <w:tc>
          <w:tcPr>
            <w:tcW w:w="1082" w:type="dxa"/>
          </w:tcPr>
          <w:p w14:paraId="436CF55E" w14:textId="77777777" w:rsidR="002D2D76" w:rsidRPr="00A32027" w:rsidRDefault="002D2D76" w:rsidP="002D2D76">
            <w:pPr>
              <w:pStyle w:val="S-O-P"/>
            </w:pPr>
            <w:r w:rsidRPr="00A32027">
              <w:t>S</w:t>
            </w:r>
          </w:p>
        </w:tc>
        <w:tc>
          <w:tcPr>
            <w:tcW w:w="1114" w:type="dxa"/>
          </w:tcPr>
          <w:p w14:paraId="460DE4D9" w14:textId="77777777" w:rsidR="002D2D76" w:rsidRPr="00A32027" w:rsidRDefault="002D2D76" w:rsidP="002D2D76">
            <w:pPr>
              <w:pStyle w:val="S-O-P"/>
            </w:pPr>
            <w:r w:rsidRPr="00A32027">
              <w:t>S</w:t>
            </w:r>
          </w:p>
        </w:tc>
        <w:tc>
          <w:tcPr>
            <w:tcW w:w="1138" w:type="dxa"/>
          </w:tcPr>
          <w:p w14:paraId="1E114089" w14:textId="77777777" w:rsidR="002D2D76" w:rsidRPr="00A32027" w:rsidRDefault="002D2D76" w:rsidP="002D2D76">
            <w:pPr>
              <w:pStyle w:val="S-O-P"/>
            </w:pPr>
            <w:r w:rsidRPr="00A32027">
              <w:t>S</w:t>
            </w:r>
          </w:p>
        </w:tc>
        <w:tc>
          <w:tcPr>
            <w:tcW w:w="1194" w:type="dxa"/>
          </w:tcPr>
          <w:p w14:paraId="16E58A3C" w14:textId="77777777" w:rsidR="002D2D76" w:rsidRPr="00A32027" w:rsidRDefault="002D2D76" w:rsidP="002D2D76">
            <w:pPr>
              <w:pStyle w:val="S-O-P"/>
            </w:pPr>
            <w:r w:rsidRPr="00A32027">
              <w:t>S</w:t>
            </w:r>
          </w:p>
        </w:tc>
        <w:tc>
          <w:tcPr>
            <w:tcW w:w="1078" w:type="dxa"/>
          </w:tcPr>
          <w:p w14:paraId="7EF4D7B1" w14:textId="77777777" w:rsidR="002D2D76" w:rsidRPr="00A32027" w:rsidRDefault="002D2D76" w:rsidP="002D2D76">
            <w:pPr>
              <w:pStyle w:val="S-O-P"/>
            </w:pPr>
            <w:r w:rsidRPr="00A32027">
              <w:t>S</w:t>
            </w:r>
          </w:p>
        </w:tc>
      </w:tr>
      <w:tr w:rsidR="002D2D76" w:rsidRPr="00A32027" w14:paraId="5E1A69AC" w14:textId="77777777" w:rsidTr="008B26A1">
        <w:tc>
          <w:tcPr>
            <w:tcW w:w="4474" w:type="dxa"/>
          </w:tcPr>
          <w:p w14:paraId="2D7D8476" w14:textId="77777777" w:rsidR="002D2D76" w:rsidRPr="00A32027" w:rsidRDefault="002D2D76" w:rsidP="002D2D76">
            <w:pPr>
              <w:pStyle w:val="FABodyCopy"/>
            </w:pPr>
            <w:r w:rsidRPr="00A32027">
              <w:t xml:space="preserve">Child Seat Anchor System — LATCH ready </w:t>
            </w:r>
          </w:p>
        </w:tc>
        <w:tc>
          <w:tcPr>
            <w:tcW w:w="1082" w:type="dxa"/>
          </w:tcPr>
          <w:p w14:paraId="434F67CD" w14:textId="77777777" w:rsidR="002D2D76" w:rsidRPr="00A32027" w:rsidRDefault="002D2D76" w:rsidP="002D2D76">
            <w:pPr>
              <w:pStyle w:val="S-O-P"/>
            </w:pPr>
            <w:r w:rsidRPr="00A32027">
              <w:t>S</w:t>
            </w:r>
          </w:p>
        </w:tc>
        <w:tc>
          <w:tcPr>
            <w:tcW w:w="1114" w:type="dxa"/>
          </w:tcPr>
          <w:p w14:paraId="584E0182" w14:textId="77777777" w:rsidR="002D2D76" w:rsidRPr="00A32027" w:rsidRDefault="002D2D76" w:rsidP="002D2D76">
            <w:pPr>
              <w:pStyle w:val="S-O-P"/>
            </w:pPr>
            <w:r w:rsidRPr="00A32027">
              <w:t>S</w:t>
            </w:r>
          </w:p>
        </w:tc>
        <w:tc>
          <w:tcPr>
            <w:tcW w:w="1138" w:type="dxa"/>
          </w:tcPr>
          <w:p w14:paraId="439CB07E" w14:textId="77777777" w:rsidR="002D2D76" w:rsidRPr="00A32027" w:rsidRDefault="002D2D76" w:rsidP="002D2D76">
            <w:pPr>
              <w:pStyle w:val="S-O-P"/>
            </w:pPr>
            <w:r w:rsidRPr="00A32027">
              <w:t>S</w:t>
            </w:r>
          </w:p>
        </w:tc>
        <w:tc>
          <w:tcPr>
            <w:tcW w:w="1194" w:type="dxa"/>
          </w:tcPr>
          <w:p w14:paraId="6D2BAA90" w14:textId="77777777" w:rsidR="002D2D76" w:rsidRPr="00A32027" w:rsidRDefault="002D2D76" w:rsidP="002D2D76">
            <w:pPr>
              <w:pStyle w:val="S-O-P"/>
            </w:pPr>
            <w:r w:rsidRPr="00A32027">
              <w:t>S</w:t>
            </w:r>
          </w:p>
        </w:tc>
        <w:tc>
          <w:tcPr>
            <w:tcW w:w="1078" w:type="dxa"/>
          </w:tcPr>
          <w:p w14:paraId="3F3B3985" w14:textId="77777777" w:rsidR="002D2D76" w:rsidRPr="00A32027" w:rsidRDefault="002D2D76" w:rsidP="002D2D76">
            <w:pPr>
              <w:pStyle w:val="S-O-P"/>
            </w:pPr>
            <w:r w:rsidRPr="00A32027">
              <w:t>S</w:t>
            </w:r>
          </w:p>
        </w:tc>
      </w:tr>
      <w:tr w:rsidR="002D2D76" w:rsidRPr="00A32027" w14:paraId="7ED029AD" w14:textId="77777777" w:rsidTr="008B26A1">
        <w:tc>
          <w:tcPr>
            <w:tcW w:w="4474" w:type="dxa"/>
          </w:tcPr>
          <w:p w14:paraId="3654DAD4" w14:textId="77777777" w:rsidR="002D2D76" w:rsidRPr="00A32027" w:rsidRDefault="002D2D76" w:rsidP="002D2D76">
            <w:pPr>
              <w:pStyle w:val="FABodyCopy"/>
            </w:pPr>
            <w:r w:rsidRPr="00A32027">
              <w:t xml:space="preserve">Electronic roll mitigation </w:t>
            </w:r>
          </w:p>
        </w:tc>
        <w:tc>
          <w:tcPr>
            <w:tcW w:w="1082" w:type="dxa"/>
          </w:tcPr>
          <w:p w14:paraId="705BCDB4" w14:textId="77777777" w:rsidR="002D2D76" w:rsidRPr="00A32027" w:rsidRDefault="002D2D76" w:rsidP="002D2D76">
            <w:pPr>
              <w:pStyle w:val="S-O-P"/>
            </w:pPr>
            <w:r w:rsidRPr="00A32027">
              <w:t>S</w:t>
            </w:r>
          </w:p>
        </w:tc>
        <w:tc>
          <w:tcPr>
            <w:tcW w:w="1114" w:type="dxa"/>
          </w:tcPr>
          <w:p w14:paraId="0CEF78AA" w14:textId="77777777" w:rsidR="002D2D76" w:rsidRPr="00A32027" w:rsidRDefault="002D2D76" w:rsidP="002D2D76">
            <w:pPr>
              <w:pStyle w:val="S-O-P"/>
            </w:pPr>
            <w:r w:rsidRPr="00A32027">
              <w:t>S</w:t>
            </w:r>
          </w:p>
        </w:tc>
        <w:tc>
          <w:tcPr>
            <w:tcW w:w="1138" w:type="dxa"/>
          </w:tcPr>
          <w:p w14:paraId="59F4D86A" w14:textId="77777777" w:rsidR="002D2D76" w:rsidRPr="00A32027" w:rsidRDefault="002D2D76" w:rsidP="002D2D76">
            <w:pPr>
              <w:pStyle w:val="S-O-P"/>
            </w:pPr>
            <w:r w:rsidRPr="00A32027">
              <w:t>S</w:t>
            </w:r>
          </w:p>
        </w:tc>
        <w:tc>
          <w:tcPr>
            <w:tcW w:w="1194" w:type="dxa"/>
          </w:tcPr>
          <w:p w14:paraId="211F3F5D" w14:textId="77777777" w:rsidR="002D2D76" w:rsidRPr="00A32027" w:rsidRDefault="002D2D76" w:rsidP="002D2D76">
            <w:pPr>
              <w:pStyle w:val="S-O-P"/>
            </w:pPr>
            <w:r w:rsidRPr="00A32027">
              <w:t>S</w:t>
            </w:r>
          </w:p>
        </w:tc>
        <w:tc>
          <w:tcPr>
            <w:tcW w:w="1078" w:type="dxa"/>
          </w:tcPr>
          <w:p w14:paraId="46CE98FE" w14:textId="77777777" w:rsidR="002D2D76" w:rsidRPr="00A32027" w:rsidRDefault="002D2D76" w:rsidP="002D2D76">
            <w:pPr>
              <w:pStyle w:val="S-O-P"/>
            </w:pPr>
            <w:r w:rsidRPr="00A32027">
              <w:t>S</w:t>
            </w:r>
          </w:p>
        </w:tc>
      </w:tr>
      <w:tr w:rsidR="002D2D76" w:rsidRPr="00A32027" w14:paraId="149F68ED" w14:textId="77777777" w:rsidTr="008B26A1">
        <w:tc>
          <w:tcPr>
            <w:tcW w:w="4474" w:type="dxa"/>
          </w:tcPr>
          <w:p w14:paraId="12DBD726" w14:textId="77777777" w:rsidR="002D2D76" w:rsidRPr="00A32027" w:rsidRDefault="002D2D76" w:rsidP="002D2D76">
            <w:pPr>
              <w:pStyle w:val="FABodyCopy"/>
            </w:pPr>
            <w:r w:rsidRPr="00A32027">
              <w:t>Electronic stability control (ESC)</w:t>
            </w:r>
          </w:p>
        </w:tc>
        <w:tc>
          <w:tcPr>
            <w:tcW w:w="1082" w:type="dxa"/>
          </w:tcPr>
          <w:p w14:paraId="16D985AE" w14:textId="77777777" w:rsidR="002D2D76" w:rsidRPr="00A32027" w:rsidRDefault="002D2D76" w:rsidP="002D2D76">
            <w:pPr>
              <w:pStyle w:val="S-O-P"/>
            </w:pPr>
            <w:r w:rsidRPr="00A32027">
              <w:t>S</w:t>
            </w:r>
          </w:p>
        </w:tc>
        <w:tc>
          <w:tcPr>
            <w:tcW w:w="1114" w:type="dxa"/>
          </w:tcPr>
          <w:p w14:paraId="31EA1285" w14:textId="77777777" w:rsidR="002D2D76" w:rsidRPr="00A32027" w:rsidRDefault="002D2D76" w:rsidP="002D2D76">
            <w:pPr>
              <w:pStyle w:val="S-O-P"/>
            </w:pPr>
            <w:r w:rsidRPr="00A32027">
              <w:t>S</w:t>
            </w:r>
          </w:p>
        </w:tc>
        <w:tc>
          <w:tcPr>
            <w:tcW w:w="1138" w:type="dxa"/>
          </w:tcPr>
          <w:p w14:paraId="7BD53588" w14:textId="77777777" w:rsidR="002D2D76" w:rsidRPr="00A32027" w:rsidRDefault="002D2D76" w:rsidP="002D2D76">
            <w:pPr>
              <w:pStyle w:val="S-O-P"/>
            </w:pPr>
            <w:r w:rsidRPr="00A32027">
              <w:t>S</w:t>
            </w:r>
          </w:p>
        </w:tc>
        <w:tc>
          <w:tcPr>
            <w:tcW w:w="1194" w:type="dxa"/>
          </w:tcPr>
          <w:p w14:paraId="3D738B9B" w14:textId="77777777" w:rsidR="002D2D76" w:rsidRPr="00A32027" w:rsidRDefault="002D2D76" w:rsidP="002D2D76">
            <w:pPr>
              <w:pStyle w:val="S-O-P"/>
            </w:pPr>
            <w:r w:rsidRPr="00A32027">
              <w:t>S</w:t>
            </w:r>
          </w:p>
        </w:tc>
        <w:tc>
          <w:tcPr>
            <w:tcW w:w="1078" w:type="dxa"/>
          </w:tcPr>
          <w:p w14:paraId="14BF940D" w14:textId="77777777" w:rsidR="002D2D76" w:rsidRPr="00A32027" w:rsidRDefault="002D2D76" w:rsidP="002D2D76">
            <w:pPr>
              <w:pStyle w:val="S-O-P"/>
            </w:pPr>
            <w:r w:rsidRPr="00A32027">
              <w:t>S</w:t>
            </w:r>
          </w:p>
        </w:tc>
      </w:tr>
      <w:tr w:rsidR="002D2D76" w:rsidRPr="00A32027" w14:paraId="61CBF8AD" w14:textId="77777777" w:rsidTr="008B26A1">
        <w:tc>
          <w:tcPr>
            <w:tcW w:w="4474" w:type="dxa"/>
          </w:tcPr>
          <w:p w14:paraId="42891A66" w14:textId="77777777" w:rsidR="002D2D76" w:rsidRPr="00A32027" w:rsidRDefault="002D2D76" w:rsidP="002D2D76">
            <w:pPr>
              <w:pStyle w:val="FABodyCopy"/>
            </w:pPr>
            <w:r w:rsidRPr="00A32027">
              <w:t xml:space="preserve">Entry Systems </w:t>
            </w:r>
          </w:p>
        </w:tc>
        <w:tc>
          <w:tcPr>
            <w:tcW w:w="1082" w:type="dxa"/>
          </w:tcPr>
          <w:p w14:paraId="20C68DC7" w14:textId="77777777" w:rsidR="002D2D76" w:rsidRPr="00A32027" w:rsidRDefault="002D2D76" w:rsidP="002D2D76">
            <w:pPr>
              <w:pStyle w:val="S-O-P"/>
            </w:pPr>
          </w:p>
        </w:tc>
        <w:tc>
          <w:tcPr>
            <w:tcW w:w="1114" w:type="dxa"/>
          </w:tcPr>
          <w:p w14:paraId="7C39D325" w14:textId="77777777" w:rsidR="002D2D76" w:rsidRPr="00A32027" w:rsidRDefault="002D2D76" w:rsidP="002D2D76">
            <w:pPr>
              <w:pStyle w:val="S-O-P"/>
            </w:pPr>
          </w:p>
        </w:tc>
        <w:tc>
          <w:tcPr>
            <w:tcW w:w="1138" w:type="dxa"/>
          </w:tcPr>
          <w:p w14:paraId="51663A10" w14:textId="77777777" w:rsidR="002D2D76" w:rsidRPr="00A32027" w:rsidRDefault="002D2D76" w:rsidP="002D2D76">
            <w:pPr>
              <w:pStyle w:val="S-O-P"/>
            </w:pPr>
          </w:p>
        </w:tc>
        <w:tc>
          <w:tcPr>
            <w:tcW w:w="1194" w:type="dxa"/>
          </w:tcPr>
          <w:p w14:paraId="59CE48F5" w14:textId="77777777" w:rsidR="002D2D76" w:rsidRPr="00A32027" w:rsidRDefault="002D2D76" w:rsidP="002D2D76">
            <w:pPr>
              <w:pStyle w:val="S-O-P"/>
            </w:pPr>
          </w:p>
        </w:tc>
        <w:tc>
          <w:tcPr>
            <w:tcW w:w="1078" w:type="dxa"/>
          </w:tcPr>
          <w:p w14:paraId="59D1D457" w14:textId="77777777" w:rsidR="002D2D76" w:rsidRPr="00A32027" w:rsidRDefault="002D2D76" w:rsidP="002D2D76">
            <w:pPr>
              <w:pStyle w:val="S-O-P"/>
            </w:pPr>
          </w:p>
        </w:tc>
      </w:tr>
      <w:tr w:rsidR="002D2D76" w:rsidRPr="00A32027" w14:paraId="372BB426" w14:textId="77777777" w:rsidTr="008B26A1">
        <w:tc>
          <w:tcPr>
            <w:tcW w:w="4474" w:type="dxa"/>
          </w:tcPr>
          <w:p w14:paraId="690FF457" w14:textId="77777777" w:rsidR="002D2D76" w:rsidRPr="002D2D76" w:rsidRDefault="002D2D76" w:rsidP="002D2D76">
            <w:pPr>
              <w:pStyle w:val="FABodyIndent1"/>
            </w:pPr>
            <w:r w:rsidRPr="002D2D76">
              <w:t xml:space="preserve">Remote keyless entry with immobilizer </w:t>
            </w:r>
          </w:p>
        </w:tc>
        <w:tc>
          <w:tcPr>
            <w:tcW w:w="1082" w:type="dxa"/>
          </w:tcPr>
          <w:p w14:paraId="241D923C" w14:textId="77777777" w:rsidR="002D2D76" w:rsidRPr="00A32027" w:rsidRDefault="002D2D76" w:rsidP="002D2D76">
            <w:pPr>
              <w:pStyle w:val="S-O-P"/>
            </w:pPr>
            <w:r w:rsidRPr="00A32027">
              <w:t>S</w:t>
            </w:r>
          </w:p>
        </w:tc>
        <w:tc>
          <w:tcPr>
            <w:tcW w:w="1114" w:type="dxa"/>
          </w:tcPr>
          <w:p w14:paraId="1D7FDF77" w14:textId="77777777" w:rsidR="002D2D76" w:rsidRPr="00A32027" w:rsidRDefault="002D2D76" w:rsidP="002D2D76">
            <w:pPr>
              <w:pStyle w:val="S-O-P"/>
            </w:pPr>
            <w:r>
              <w:t>NA</w:t>
            </w:r>
          </w:p>
        </w:tc>
        <w:tc>
          <w:tcPr>
            <w:tcW w:w="1138" w:type="dxa"/>
          </w:tcPr>
          <w:p w14:paraId="4DAC9FA3" w14:textId="77777777" w:rsidR="002D2D76" w:rsidRPr="00A32027" w:rsidRDefault="002D2D76" w:rsidP="002D2D76">
            <w:pPr>
              <w:pStyle w:val="S-O-P"/>
            </w:pPr>
            <w:r>
              <w:t>NA</w:t>
            </w:r>
          </w:p>
        </w:tc>
        <w:tc>
          <w:tcPr>
            <w:tcW w:w="1194" w:type="dxa"/>
          </w:tcPr>
          <w:p w14:paraId="72750E06" w14:textId="77777777" w:rsidR="002D2D76" w:rsidRPr="00A32027" w:rsidRDefault="002D2D76" w:rsidP="002D2D76">
            <w:pPr>
              <w:pStyle w:val="S-O-P"/>
            </w:pPr>
            <w:r>
              <w:t>NA</w:t>
            </w:r>
          </w:p>
        </w:tc>
        <w:tc>
          <w:tcPr>
            <w:tcW w:w="1078" w:type="dxa"/>
          </w:tcPr>
          <w:p w14:paraId="0FA7E5E8" w14:textId="77777777" w:rsidR="002D2D76" w:rsidRPr="00A32027" w:rsidRDefault="002D2D76" w:rsidP="002D2D76">
            <w:pPr>
              <w:pStyle w:val="S-O-P"/>
            </w:pPr>
            <w:r>
              <w:t>NA</w:t>
            </w:r>
          </w:p>
        </w:tc>
      </w:tr>
      <w:tr w:rsidR="002D2D76" w:rsidRPr="00A32027" w14:paraId="5DE78FB4" w14:textId="77777777" w:rsidTr="008B26A1">
        <w:tc>
          <w:tcPr>
            <w:tcW w:w="4474" w:type="dxa"/>
          </w:tcPr>
          <w:p w14:paraId="22AAD87E" w14:textId="77777777" w:rsidR="002D2D76" w:rsidRPr="002D2D76" w:rsidRDefault="002D2D76" w:rsidP="002D2D76">
            <w:pPr>
              <w:pStyle w:val="FABodyIndent1"/>
            </w:pPr>
            <w:r w:rsidRPr="002D2D76">
              <w:t xml:space="preserve">Remote Proximity Keyless with immobilizer </w:t>
            </w:r>
          </w:p>
        </w:tc>
        <w:tc>
          <w:tcPr>
            <w:tcW w:w="1082" w:type="dxa"/>
          </w:tcPr>
          <w:p w14:paraId="0F402694" w14:textId="77777777" w:rsidR="002D2D76" w:rsidRPr="00A32027" w:rsidRDefault="002D2D76" w:rsidP="002D2D76">
            <w:pPr>
              <w:pStyle w:val="S-O-P"/>
            </w:pPr>
            <w:r>
              <w:t>NA</w:t>
            </w:r>
          </w:p>
        </w:tc>
        <w:tc>
          <w:tcPr>
            <w:tcW w:w="1114" w:type="dxa"/>
          </w:tcPr>
          <w:p w14:paraId="2B14B636" w14:textId="77777777" w:rsidR="002D2D76" w:rsidRPr="00A32027" w:rsidRDefault="002D2D76" w:rsidP="002D2D76">
            <w:pPr>
              <w:pStyle w:val="S-O-P"/>
            </w:pPr>
            <w:r w:rsidRPr="00A32027">
              <w:t>S</w:t>
            </w:r>
          </w:p>
        </w:tc>
        <w:tc>
          <w:tcPr>
            <w:tcW w:w="1138" w:type="dxa"/>
          </w:tcPr>
          <w:p w14:paraId="549F032B" w14:textId="77777777" w:rsidR="002D2D76" w:rsidRPr="00A32027" w:rsidRDefault="002D2D76" w:rsidP="002D2D76">
            <w:pPr>
              <w:pStyle w:val="S-O-P"/>
            </w:pPr>
            <w:r w:rsidRPr="00A32027">
              <w:t>S</w:t>
            </w:r>
          </w:p>
        </w:tc>
        <w:tc>
          <w:tcPr>
            <w:tcW w:w="1194" w:type="dxa"/>
          </w:tcPr>
          <w:p w14:paraId="73496262" w14:textId="77777777" w:rsidR="002D2D76" w:rsidRPr="00A32027" w:rsidRDefault="002D2D76" w:rsidP="002D2D76">
            <w:pPr>
              <w:pStyle w:val="S-O-P"/>
            </w:pPr>
            <w:r w:rsidRPr="00A32027">
              <w:t>S</w:t>
            </w:r>
          </w:p>
        </w:tc>
        <w:tc>
          <w:tcPr>
            <w:tcW w:w="1078" w:type="dxa"/>
          </w:tcPr>
          <w:p w14:paraId="61503AAB" w14:textId="77777777" w:rsidR="002D2D76" w:rsidRPr="00A32027" w:rsidRDefault="002D2D76" w:rsidP="002D2D76">
            <w:pPr>
              <w:pStyle w:val="S-O-P"/>
            </w:pPr>
            <w:r w:rsidRPr="00A32027">
              <w:t>S</w:t>
            </w:r>
          </w:p>
        </w:tc>
      </w:tr>
      <w:tr w:rsidR="002D2D76" w:rsidRPr="00A32027" w14:paraId="0C2F58BF" w14:textId="77777777" w:rsidTr="008B26A1">
        <w:tc>
          <w:tcPr>
            <w:tcW w:w="4474" w:type="dxa"/>
          </w:tcPr>
          <w:p w14:paraId="1780E793" w14:textId="77777777" w:rsidR="002D2D76" w:rsidRPr="00A32027" w:rsidRDefault="002D2D76" w:rsidP="002D2D76">
            <w:pPr>
              <w:pStyle w:val="FABodyCopy"/>
            </w:pPr>
            <w:r w:rsidRPr="00A32027">
              <w:t>Full-speed Forward Collision Warning with Active Braking</w:t>
            </w:r>
          </w:p>
        </w:tc>
        <w:tc>
          <w:tcPr>
            <w:tcW w:w="1082" w:type="dxa"/>
          </w:tcPr>
          <w:p w14:paraId="4740BD8E" w14:textId="77777777" w:rsidR="002D2D76" w:rsidRPr="00A32027" w:rsidRDefault="002D2D76" w:rsidP="002D2D76">
            <w:pPr>
              <w:pStyle w:val="S-O-P"/>
            </w:pPr>
            <w:r w:rsidRPr="00A32027">
              <w:t>S</w:t>
            </w:r>
          </w:p>
        </w:tc>
        <w:tc>
          <w:tcPr>
            <w:tcW w:w="1114" w:type="dxa"/>
          </w:tcPr>
          <w:p w14:paraId="19B4D18C" w14:textId="77777777" w:rsidR="002D2D76" w:rsidRPr="00A32027" w:rsidRDefault="002D2D76" w:rsidP="002D2D76">
            <w:pPr>
              <w:pStyle w:val="S-O-P"/>
            </w:pPr>
            <w:r w:rsidRPr="00A32027">
              <w:t>S</w:t>
            </w:r>
          </w:p>
        </w:tc>
        <w:tc>
          <w:tcPr>
            <w:tcW w:w="1138" w:type="dxa"/>
          </w:tcPr>
          <w:p w14:paraId="48D79CFC" w14:textId="77777777" w:rsidR="002D2D76" w:rsidRPr="00A32027" w:rsidRDefault="002D2D76" w:rsidP="002D2D76">
            <w:pPr>
              <w:pStyle w:val="S-O-P"/>
            </w:pPr>
            <w:r w:rsidRPr="00A32027">
              <w:t>S</w:t>
            </w:r>
          </w:p>
        </w:tc>
        <w:tc>
          <w:tcPr>
            <w:tcW w:w="1194" w:type="dxa"/>
          </w:tcPr>
          <w:p w14:paraId="12AE4112" w14:textId="77777777" w:rsidR="002D2D76" w:rsidRPr="00A32027" w:rsidRDefault="002D2D76" w:rsidP="002D2D76">
            <w:pPr>
              <w:pStyle w:val="S-O-P"/>
            </w:pPr>
            <w:r w:rsidRPr="00A32027">
              <w:t>S</w:t>
            </w:r>
          </w:p>
        </w:tc>
        <w:tc>
          <w:tcPr>
            <w:tcW w:w="1078" w:type="dxa"/>
          </w:tcPr>
          <w:p w14:paraId="42031AFE" w14:textId="77777777" w:rsidR="002D2D76" w:rsidRPr="00A32027" w:rsidRDefault="002D2D76" w:rsidP="002D2D76">
            <w:pPr>
              <w:pStyle w:val="S-O-P"/>
            </w:pPr>
            <w:r w:rsidRPr="00A32027">
              <w:t>S</w:t>
            </w:r>
          </w:p>
        </w:tc>
      </w:tr>
      <w:tr w:rsidR="002D2D76" w:rsidRPr="00A32027" w14:paraId="78FE493E" w14:textId="77777777" w:rsidTr="008B26A1">
        <w:tc>
          <w:tcPr>
            <w:tcW w:w="4474" w:type="dxa"/>
          </w:tcPr>
          <w:p w14:paraId="0F6C3C08" w14:textId="77777777" w:rsidR="002D2D76" w:rsidRPr="00A32027" w:rsidRDefault="002D2D76" w:rsidP="002D2D76">
            <w:pPr>
              <w:pStyle w:val="FABodyCopy"/>
            </w:pPr>
            <w:r w:rsidRPr="00A32027">
              <w:t xml:space="preserve">Front passenger seat-belt alert </w:t>
            </w:r>
          </w:p>
        </w:tc>
        <w:tc>
          <w:tcPr>
            <w:tcW w:w="1082" w:type="dxa"/>
          </w:tcPr>
          <w:p w14:paraId="4647AB90" w14:textId="77777777" w:rsidR="002D2D76" w:rsidRPr="00A32027" w:rsidRDefault="002D2D76" w:rsidP="002D2D76">
            <w:pPr>
              <w:pStyle w:val="S-O-P"/>
            </w:pPr>
            <w:r w:rsidRPr="00A32027">
              <w:t>S</w:t>
            </w:r>
          </w:p>
        </w:tc>
        <w:tc>
          <w:tcPr>
            <w:tcW w:w="1114" w:type="dxa"/>
          </w:tcPr>
          <w:p w14:paraId="468D970B" w14:textId="77777777" w:rsidR="002D2D76" w:rsidRPr="00A32027" w:rsidRDefault="002D2D76" w:rsidP="002D2D76">
            <w:pPr>
              <w:pStyle w:val="S-O-P"/>
            </w:pPr>
            <w:r w:rsidRPr="00A32027">
              <w:t>S</w:t>
            </w:r>
          </w:p>
        </w:tc>
        <w:tc>
          <w:tcPr>
            <w:tcW w:w="1138" w:type="dxa"/>
          </w:tcPr>
          <w:p w14:paraId="40E851C5" w14:textId="77777777" w:rsidR="002D2D76" w:rsidRPr="00A32027" w:rsidRDefault="002D2D76" w:rsidP="002D2D76">
            <w:pPr>
              <w:pStyle w:val="S-O-P"/>
            </w:pPr>
            <w:r w:rsidRPr="00A32027">
              <w:t>S</w:t>
            </w:r>
          </w:p>
        </w:tc>
        <w:tc>
          <w:tcPr>
            <w:tcW w:w="1194" w:type="dxa"/>
          </w:tcPr>
          <w:p w14:paraId="2B95C510" w14:textId="77777777" w:rsidR="002D2D76" w:rsidRPr="00A32027" w:rsidRDefault="002D2D76" w:rsidP="002D2D76">
            <w:pPr>
              <w:pStyle w:val="S-O-P"/>
            </w:pPr>
            <w:r w:rsidRPr="00A32027">
              <w:t>S</w:t>
            </w:r>
          </w:p>
        </w:tc>
        <w:tc>
          <w:tcPr>
            <w:tcW w:w="1078" w:type="dxa"/>
          </w:tcPr>
          <w:p w14:paraId="2BB5D021" w14:textId="77777777" w:rsidR="002D2D76" w:rsidRPr="00A32027" w:rsidRDefault="002D2D76" w:rsidP="002D2D76">
            <w:pPr>
              <w:pStyle w:val="S-O-P"/>
            </w:pPr>
            <w:r w:rsidRPr="00A32027">
              <w:t>S</w:t>
            </w:r>
          </w:p>
        </w:tc>
      </w:tr>
      <w:tr w:rsidR="002D2D76" w:rsidRPr="00A32027" w14:paraId="035F82D5" w14:textId="77777777" w:rsidTr="008B26A1">
        <w:tc>
          <w:tcPr>
            <w:tcW w:w="4474" w:type="dxa"/>
          </w:tcPr>
          <w:p w14:paraId="4E4CC5C2" w14:textId="77777777" w:rsidR="002D2D76" w:rsidRPr="00A32027" w:rsidRDefault="002D2D76" w:rsidP="002D2D76">
            <w:pPr>
              <w:pStyle w:val="FABodyCopy"/>
            </w:pPr>
            <w:r w:rsidRPr="00A32027">
              <w:t>Front seat active headrests</w:t>
            </w:r>
          </w:p>
        </w:tc>
        <w:tc>
          <w:tcPr>
            <w:tcW w:w="1082" w:type="dxa"/>
          </w:tcPr>
          <w:p w14:paraId="724B9597" w14:textId="77777777" w:rsidR="002D2D76" w:rsidRPr="00A32027" w:rsidRDefault="002D2D76" w:rsidP="002D2D76">
            <w:pPr>
              <w:pStyle w:val="S-O-P"/>
            </w:pPr>
            <w:r w:rsidRPr="00A32027">
              <w:t>S</w:t>
            </w:r>
          </w:p>
        </w:tc>
        <w:tc>
          <w:tcPr>
            <w:tcW w:w="1114" w:type="dxa"/>
          </w:tcPr>
          <w:p w14:paraId="58B6B432" w14:textId="77777777" w:rsidR="002D2D76" w:rsidRPr="00A32027" w:rsidRDefault="002D2D76" w:rsidP="002D2D76">
            <w:pPr>
              <w:pStyle w:val="S-O-P"/>
            </w:pPr>
            <w:r w:rsidRPr="00A32027">
              <w:t>S</w:t>
            </w:r>
          </w:p>
        </w:tc>
        <w:tc>
          <w:tcPr>
            <w:tcW w:w="1138" w:type="dxa"/>
          </w:tcPr>
          <w:p w14:paraId="742BC331" w14:textId="77777777" w:rsidR="002D2D76" w:rsidRPr="00A32027" w:rsidRDefault="002D2D76" w:rsidP="002D2D76">
            <w:pPr>
              <w:pStyle w:val="S-O-P"/>
            </w:pPr>
            <w:r w:rsidRPr="00A32027">
              <w:t>S</w:t>
            </w:r>
          </w:p>
        </w:tc>
        <w:tc>
          <w:tcPr>
            <w:tcW w:w="1194" w:type="dxa"/>
          </w:tcPr>
          <w:p w14:paraId="4DEC379F" w14:textId="77777777" w:rsidR="002D2D76" w:rsidRPr="00A32027" w:rsidRDefault="002D2D76" w:rsidP="002D2D76">
            <w:pPr>
              <w:pStyle w:val="S-O-P"/>
            </w:pPr>
            <w:r w:rsidRPr="00A32027">
              <w:t>S</w:t>
            </w:r>
          </w:p>
        </w:tc>
        <w:tc>
          <w:tcPr>
            <w:tcW w:w="1078" w:type="dxa"/>
          </w:tcPr>
          <w:p w14:paraId="7A1E9C4F" w14:textId="77777777" w:rsidR="002D2D76" w:rsidRPr="00A32027" w:rsidRDefault="002D2D76" w:rsidP="002D2D76">
            <w:pPr>
              <w:pStyle w:val="S-O-P"/>
            </w:pPr>
            <w:r w:rsidRPr="00A32027">
              <w:t>S</w:t>
            </w:r>
          </w:p>
        </w:tc>
      </w:tr>
      <w:tr w:rsidR="002D2D76" w:rsidRPr="00A32027" w14:paraId="2C4934FE" w14:textId="77777777" w:rsidTr="008B26A1">
        <w:tc>
          <w:tcPr>
            <w:tcW w:w="4474" w:type="dxa"/>
          </w:tcPr>
          <w:p w14:paraId="022AC9E0" w14:textId="77777777" w:rsidR="002D2D76" w:rsidRPr="00A32027" w:rsidRDefault="002D2D76" w:rsidP="002D2D76">
            <w:pPr>
              <w:pStyle w:val="FABodyCopy"/>
            </w:pPr>
            <w:r w:rsidRPr="00A32027">
              <w:t>Highway Assist (late availability; packaged with Driver Assist Group on Trailhawk, Limited and High Altitude models)</w:t>
            </w:r>
          </w:p>
        </w:tc>
        <w:tc>
          <w:tcPr>
            <w:tcW w:w="1082" w:type="dxa"/>
          </w:tcPr>
          <w:p w14:paraId="3E8F3519" w14:textId="77777777" w:rsidR="002D2D76" w:rsidRPr="00A32027" w:rsidRDefault="002D2D76" w:rsidP="002D2D76">
            <w:pPr>
              <w:pStyle w:val="S-O-P"/>
            </w:pPr>
            <w:r>
              <w:t>NA</w:t>
            </w:r>
          </w:p>
        </w:tc>
        <w:tc>
          <w:tcPr>
            <w:tcW w:w="1114" w:type="dxa"/>
          </w:tcPr>
          <w:p w14:paraId="16F4C5B2" w14:textId="77777777" w:rsidR="002D2D76" w:rsidRPr="00A32027" w:rsidRDefault="002D2D76" w:rsidP="002D2D76">
            <w:pPr>
              <w:pStyle w:val="S-O-P"/>
            </w:pPr>
            <w:r>
              <w:t>NA</w:t>
            </w:r>
          </w:p>
        </w:tc>
        <w:tc>
          <w:tcPr>
            <w:tcW w:w="1138" w:type="dxa"/>
          </w:tcPr>
          <w:p w14:paraId="4750FE54" w14:textId="77777777" w:rsidR="002D2D76" w:rsidRPr="00A32027" w:rsidRDefault="002D2D76" w:rsidP="002D2D76">
            <w:pPr>
              <w:pStyle w:val="S-O-P"/>
            </w:pPr>
            <w:r>
              <w:t>NA</w:t>
            </w:r>
          </w:p>
        </w:tc>
        <w:tc>
          <w:tcPr>
            <w:tcW w:w="1194" w:type="dxa"/>
          </w:tcPr>
          <w:p w14:paraId="0939ACFE" w14:textId="77777777" w:rsidR="002D2D76" w:rsidRPr="00A32027" w:rsidRDefault="002D2D76" w:rsidP="002D2D76">
            <w:pPr>
              <w:pStyle w:val="S-O-P"/>
            </w:pPr>
            <w:r w:rsidRPr="00A32027">
              <w:t>P</w:t>
            </w:r>
          </w:p>
        </w:tc>
        <w:tc>
          <w:tcPr>
            <w:tcW w:w="1078" w:type="dxa"/>
          </w:tcPr>
          <w:p w14:paraId="04AE42E6" w14:textId="77777777" w:rsidR="002D2D76" w:rsidRPr="00A32027" w:rsidRDefault="002D2D76" w:rsidP="002D2D76">
            <w:pPr>
              <w:pStyle w:val="S-O-P"/>
            </w:pPr>
            <w:r w:rsidRPr="00A32027">
              <w:t>P</w:t>
            </w:r>
          </w:p>
        </w:tc>
      </w:tr>
      <w:tr w:rsidR="002D2D76" w:rsidRPr="00A32027" w14:paraId="4E688FAF" w14:textId="77777777" w:rsidTr="008B26A1">
        <w:tc>
          <w:tcPr>
            <w:tcW w:w="4474" w:type="dxa"/>
          </w:tcPr>
          <w:p w14:paraId="0F82BA09" w14:textId="77777777" w:rsidR="002D2D76" w:rsidRPr="00A32027" w:rsidRDefault="002D2D76" w:rsidP="002D2D76">
            <w:pPr>
              <w:pStyle w:val="FABodyCopy"/>
            </w:pPr>
            <w:r w:rsidRPr="00A32027">
              <w:t>Hill-descent Control</w:t>
            </w:r>
          </w:p>
        </w:tc>
        <w:tc>
          <w:tcPr>
            <w:tcW w:w="1082" w:type="dxa"/>
          </w:tcPr>
          <w:p w14:paraId="2527A2DE" w14:textId="77777777" w:rsidR="002D2D76" w:rsidRPr="00A32027" w:rsidRDefault="002D2D76" w:rsidP="002D2D76">
            <w:pPr>
              <w:pStyle w:val="S-O-P"/>
            </w:pPr>
            <w:r>
              <w:t>NA</w:t>
            </w:r>
          </w:p>
        </w:tc>
        <w:tc>
          <w:tcPr>
            <w:tcW w:w="1114" w:type="dxa"/>
          </w:tcPr>
          <w:p w14:paraId="7C9FEFF1" w14:textId="77777777" w:rsidR="002D2D76" w:rsidRPr="00A32027" w:rsidRDefault="002D2D76" w:rsidP="002D2D76">
            <w:pPr>
              <w:pStyle w:val="S-O-P"/>
            </w:pPr>
            <w:r>
              <w:t>NA</w:t>
            </w:r>
          </w:p>
        </w:tc>
        <w:tc>
          <w:tcPr>
            <w:tcW w:w="1138" w:type="dxa"/>
          </w:tcPr>
          <w:p w14:paraId="1EC4F3D4" w14:textId="77777777" w:rsidR="002D2D76" w:rsidRPr="00A32027" w:rsidRDefault="002D2D76" w:rsidP="002D2D76">
            <w:pPr>
              <w:pStyle w:val="S-O-P"/>
            </w:pPr>
            <w:r>
              <w:t>NA</w:t>
            </w:r>
          </w:p>
        </w:tc>
        <w:tc>
          <w:tcPr>
            <w:tcW w:w="1194" w:type="dxa"/>
          </w:tcPr>
          <w:p w14:paraId="04CAC87D" w14:textId="77777777" w:rsidR="002D2D76" w:rsidRPr="00A32027" w:rsidRDefault="002D2D76" w:rsidP="002D2D76">
            <w:pPr>
              <w:pStyle w:val="S-O-P"/>
            </w:pPr>
            <w:r w:rsidRPr="00A32027">
              <w:t>S</w:t>
            </w:r>
          </w:p>
        </w:tc>
        <w:tc>
          <w:tcPr>
            <w:tcW w:w="1078" w:type="dxa"/>
          </w:tcPr>
          <w:p w14:paraId="727A06EC" w14:textId="77777777" w:rsidR="002D2D76" w:rsidRPr="00A32027" w:rsidRDefault="002D2D76" w:rsidP="002D2D76">
            <w:pPr>
              <w:pStyle w:val="S-O-P"/>
            </w:pPr>
            <w:r>
              <w:t>NA</w:t>
            </w:r>
          </w:p>
        </w:tc>
      </w:tr>
      <w:tr w:rsidR="002D2D76" w:rsidRPr="00A32027" w14:paraId="17DA1E5A" w14:textId="77777777" w:rsidTr="008B26A1">
        <w:tc>
          <w:tcPr>
            <w:tcW w:w="4474" w:type="dxa"/>
          </w:tcPr>
          <w:p w14:paraId="1C5D0178" w14:textId="77777777" w:rsidR="002D2D76" w:rsidRPr="00A32027" w:rsidRDefault="002D2D76" w:rsidP="002D2D76">
            <w:pPr>
              <w:pStyle w:val="FABodyCopy"/>
            </w:pPr>
            <w:r w:rsidRPr="00A32027">
              <w:t xml:space="preserve">Hill-start Assist </w:t>
            </w:r>
          </w:p>
        </w:tc>
        <w:tc>
          <w:tcPr>
            <w:tcW w:w="1082" w:type="dxa"/>
          </w:tcPr>
          <w:p w14:paraId="370E2AB7" w14:textId="77777777" w:rsidR="002D2D76" w:rsidRPr="00A32027" w:rsidRDefault="002D2D76" w:rsidP="002D2D76">
            <w:pPr>
              <w:pStyle w:val="S-O-P"/>
            </w:pPr>
            <w:r w:rsidRPr="00A32027">
              <w:t>S</w:t>
            </w:r>
          </w:p>
        </w:tc>
        <w:tc>
          <w:tcPr>
            <w:tcW w:w="1114" w:type="dxa"/>
          </w:tcPr>
          <w:p w14:paraId="35898B51" w14:textId="77777777" w:rsidR="002D2D76" w:rsidRPr="00A32027" w:rsidRDefault="002D2D76" w:rsidP="002D2D76">
            <w:pPr>
              <w:pStyle w:val="S-O-P"/>
            </w:pPr>
            <w:r w:rsidRPr="00A32027">
              <w:t>S</w:t>
            </w:r>
          </w:p>
        </w:tc>
        <w:tc>
          <w:tcPr>
            <w:tcW w:w="1138" w:type="dxa"/>
          </w:tcPr>
          <w:p w14:paraId="78B27E49" w14:textId="77777777" w:rsidR="002D2D76" w:rsidRPr="00A32027" w:rsidRDefault="002D2D76" w:rsidP="002D2D76">
            <w:pPr>
              <w:pStyle w:val="S-O-P"/>
            </w:pPr>
            <w:r w:rsidRPr="00A32027">
              <w:t>S</w:t>
            </w:r>
          </w:p>
        </w:tc>
        <w:tc>
          <w:tcPr>
            <w:tcW w:w="1194" w:type="dxa"/>
          </w:tcPr>
          <w:p w14:paraId="72A3AAE1" w14:textId="77777777" w:rsidR="002D2D76" w:rsidRPr="00A32027" w:rsidRDefault="002D2D76" w:rsidP="002D2D76">
            <w:pPr>
              <w:pStyle w:val="S-O-P"/>
            </w:pPr>
            <w:r w:rsidRPr="00A32027">
              <w:t>S</w:t>
            </w:r>
          </w:p>
        </w:tc>
        <w:tc>
          <w:tcPr>
            <w:tcW w:w="1078" w:type="dxa"/>
          </w:tcPr>
          <w:p w14:paraId="0BDF7D64" w14:textId="77777777" w:rsidR="002D2D76" w:rsidRPr="00A32027" w:rsidRDefault="002D2D76" w:rsidP="002D2D76">
            <w:pPr>
              <w:pStyle w:val="S-O-P"/>
            </w:pPr>
            <w:r w:rsidRPr="00A32027">
              <w:t>S</w:t>
            </w:r>
          </w:p>
        </w:tc>
      </w:tr>
      <w:tr w:rsidR="002D2D76" w:rsidRPr="00A32027" w14:paraId="3A9C6505" w14:textId="77777777" w:rsidTr="008B26A1">
        <w:tc>
          <w:tcPr>
            <w:tcW w:w="4474" w:type="dxa"/>
          </w:tcPr>
          <w:p w14:paraId="25CB1EF1" w14:textId="77777777" w:rsidR="002D2D76" w:rsidRPr="00A32027" w:rsidRDefault="002D2D76" w:rsidP="002D2D76">
            <w:pPr>
              <w:pStyle w:val="FABodyCopy"/>
            </w:pPr>
            <w:r w:rsidRPr="00A32027">
              <w:t>Motorized seat-belt pretensioners</w:t>
            </w:r>
          </w:p>
        </w:tc>
        <w:tc>
          <w:tcPr>
            <w:tcW w:w="1082" w:type="dxa"/>
          </w:tcPr>
          <w:p w14:paraId="7C6EB886" w14:textId="77777777" w:rsidR="002D2D76" w:rsidRPr="00A32027" w:rsidRDefault="002D2D76" w:rsidP="002D2D76">
            <w:pPr>
              <w:pStyle w:val="S-O-P"/>
            </w:pPr>
            <w:r w:rsidRPr="00A32027">
              <w:t>S</w:t>
            </w:r>
          </w:p>
        </w:tc>
        <w:tc>
          <w:tcPr>
            <w:tcW w:w="1114" w:type="dxa"/>
          </w:tcPr>
          <w:p w14:paraId="3EA9D6A1" w14:textId="77777777" w:rsidR="002D2D76" w:rsidRPr="00A32027" w:rsidRDefault="002D2D76" w:rsidP="002D2D76">
            <w:pPr>
              <w:pStyle w:val="S-O-P"/>
            </w:pPr>
            <w:r w:rsidRPr="00A32027">
              <w:t>S</w:t>
            </w:r>
          </w:p>
        </w:tc>
        <w:tc>
          <w:tcPr>
            <w:tcW w:w="1138" w:type="dxa"/>
          </w:tcPr>
          <w:p w14:paraId="149BB256" w14:textId="77777777" w:rsidR="002D2D76" w:rsidRPr="00A32027" w:rsidRDefault="002D2D76" w:rsidP="002D2D76">
            <w:pPr>
              <w:pStyle w:val="S-O-P"/>
            </w:pPr>
            <w:r w:rsidRPr="00A32027">
              <w:t>S</w:t>
            </w:r>
          </w:p>
        </w:tc>
        <w:tc>
          <w:tcPr>
            <w:tcW w:w="1194" w:type="dxa"/>
          </w:tcPr>
          <w:p w14:paraId="34154A89" w14:textId="77777777" w:rsidR="002D2D76" w:rsidRPr="00A32027" w:rsidRDefault="002D2D76" w:rsidP="002D2D76">
            <w:pPr>
              <w:pStyle w:val="S-O-P"/>
            </w:pPr>
            <w:r w:rsidRPr="00A32027">
              <w:t>S</w:t>
            </w:r>
          </w:p>
        </w:tc>
        <w:tc>
          <w:tcPr>
            <w:tcW w:w="1078" w:type="dxa"/>
          </w:tcPr>
          <w:p w14:paraId="2FD93393" w14:textId="77777777" w:rsidR="002D2D76" w:rsidRPr="00A32027" w:rsidRDefault="002D2D76" w:rsidP="002D2D76">
            <w:pPr>
              <w:pStyle w:val="S-O-P"/>
            </w:pPr>
            <w:r w:rsidRPr="00A32027">
              <w:t>S</w:t>
            </w:r>
          </w:p>
        </w:tc>
      </w:tr>
      <w:tr w:rsidR="002D2D76" w:rsidRPr="00A32027" w14:paraId="5E4DD0F2" w14:textId="77777777" w:rsidTr="008B26A1">
        <w:tc>
          <w:tcPr>
            <w:tcW w:w="4474" w:type="dxa"/>
          </w:tcPr>
          <w:p w14:paraId="1CDC49C2" w14:textId="77777777" w:rsidR="002D2D76" w:rsidRPr="00A32027" w:rsidRDefault="002D2D76" w:rsidP="002D2D76">
            <w:pPr>
              <w:pStyle w:val="FABodyCopy"/>
            </w:pPr>
            <w:r w:rsidRPr="00A32027">
              <w:t xml:space="preserve">Occupant classification system </w:t>
            </w:r>
          </w:p>
        </w:tc>
        <w:tc>
          <w:tcPr>
            <w:tcW w:w="1082" w:type="dxa"/>
          </w:tcPr>
          <w:p w14:paraId="4A066241" w14:textId="77777777" w:rsidR="002D2D76" w:rsidRPr="00A32027" w:rsidRDefault="002D2D76" w:rsidP="002D2D76">
            <w:pPr>
              <w:pStyle w:val="S-O-P"/>
            </w:pPr>
            <w:r w:rsidRPr="00A32027">
              <w:t>S</w:t>
            </w:r>
          </w:p>
        </w:tc>
        <w:tc>
          <w:tcPr>
            <w:tcW w:w="1114" w:type="dxa"/>
          </w:tcPr>
          <w:p w14:paraId="71F43C17" w14:textId="77777777" w:rsidR="002D2D76" w:rsidRPr="00A32027" w:rsidRDefault="002D2D76" w:rsidP="002D2D76">
            <w:pPr>
              <w:pStyle w:val="S-O-P"/>
            </w:pPr>
            <w:r w:rsidRPr="00A32027">
              <w:t>S</w:t>
            </w:r>
          </w:p>
        </w:tc>
        <w:tc>
          <w:tcPr>
            <w:tcW w:w="1138" w:type="dxa"/>
          </w:tcPr>
          <w:p w14:paraId="41B22E73" w14:textId="77777777" w:rsidR="002D2D76" w:rsidRPr="00A32027" w:rsidRDefault="002D2D76" w:rsidP="002D2D76">
            <w:pPr>
              <w:pStyle w:val="S-O-P"/>
            </w:pPr>
            <w:r w:rsidRPr="00A32027">
              <w:t>S</w:t>
            </w:r>
          </w:p>
        </w:tc>
        <w:tc>
          <w:tcPr>
            <w:tcW w:w="1194" w:type="dxa"/>
          </w:tcPr>
          <w:p w14:paraId="6BACC16C" w14:textId="77777777" w:rsidR="002D2D76" w:rsidRPr="00A32027" w:rsidRDefault="002D2D76" w:rsidP="002D2D76">
            <w:pPr>
              <w:pStyle w:val="S-O-P"/>
            </w:pPr>
            <w:r w:rsidRPr="00A32027">
              <w:t>S</w:t>
            </w:r>
          </w:p>
        </w:tc>
        <w:tc>
          <w:tcPr>
            <w:tcW w:w="1078" w:type="dxa"/>
          </w:tcPr>
          <w:p w14:paraId="5D854FA8" w14:textId="77777777" w:rsidR="002D2D76" w:rsidRPr="00A32027" w:rsidRDefault="002D2D76" w:rsidP="002D2D76">
            <w:pPr>
              <w:pStyle w:val="S-O-P"/>
            </w:pPr>
            <w:r w:rsidRPr="00A32027">
              <w:t>S</w:t>
            </w:r>
          </w:p>
        </w:tc>
      </w:tr>
      <w:tr w:rsidR="002D2D76" w:rsidRPr="00A32027" w14:paraId="080E09C2" w14:textId="77777777" w:rsidTr="008B26A1">
        <w:tc>
          <w:tcPr>
            <w:tcW w:w="4474" w:type="dxa"/>
          </w:tcPr>
          <w:p w14:paraId="6A55C9D9" w14:textId="77777777" w:rsidR="002D2D76" w:rsidRPr="00A32027" w:rsidRDefault="002D2D76" w:rsidP="002D2D76">
            <w:pPr>
              <w:pStyle w:val="FABodyCopy"/>
            </w:pPr>
            <w:r w:rsidRPr="00A32027">
              <w:t xml:space="preserve">Panic alarm </w:t>
            </w:r>
          </w:p>
        </w:tc>
        <w:tc>
          <w:tcPr>
            <w:tcW w:w="1082" w:type="dxa"/>
          </w:tcPr>
          <w:p w14:paraId="782D8649" w14:textId="77777777" w:rsidR="002D2D76" w:rsidRPr="00A32027" w:rsidRDefault="002D2D76" w:rsidP="002D2D76">
            <w:pPr>
              <w:pStyle w:val="S-O-P"/>
            </w:pPr>
            <w:r w:rsidRPr="00A32027">
              <w:t>S</w:t>
            </w:r>
          </w:p>
        </w:tc>
        <w:tc>
          <w:tcPr>
            <w:tcW w:w="1114" w:type="dxa"/>
          </w:tcPr>
          <w:p w14:paraId="05859369" w14:textId="77777777" w:rsidR="002D2D76" w:rsidRPr="00A32027" w:rsidRDefault="002D2D76" w:rsidP="002D2D76">
            <w:pPr>
              <w:pStyle w:val="S-O-P"/>
            </w:pPr>
            <w:r w:rsidRPr="00A32027">
              <w:t>S</w:t>
            </w:r>
          </w:p>
        </w:tc>
        <w:tc>
          <w:tcPr>
            <w:tcW w:w="1138" w:type="dxa"/>
          </w:tcPr>
          <w:p w14:paraId="7074E468" w14:textId="77777777" w:rsidR="002D2D76" w:rsidRPr="00A32027" w:rsidRDefault="002D2D76" w:rsidP="002D2D76">
            <w:pPr>
              <w:pStyle w:val="S-O-P"/>
            </w:pPr>
            <w:r w:rsidRPr="00A32027">
              <w:t>S</w:t>
            </w:r>
          </w:p>
        </w:tc>
        <w:tc>
          <w:tcPr>
            <w:tcW w:w="1194" w:type="dxa"/>
          </w:tcPr>
          <w:p w14:paraId="4F6B4BA3" w14:textId="77777777" w:rsidR="002D2D76" w:rsidRPr="00A32027" w:rsidRDefault="002D2D76" w:rsidP="002D2D76">
            <w:pPr>
              <w:pStyle w:val="S-O-P"/>
            </w:pPr>
            <w:r w:rsidRPr="00A32027">
              <w:t>S</w:t>
            </w:r>
          </w:p>
        </w:tc>
        <w:tc>
          <w:tcPr>
            <w:tcW w:w="1078" w:type="dxa"/>
          </w:tcPr>
          <w:p w14:paraId="62418EBE" w14:textId="77777777" w:rsidR="002D2D76" w:rsidRPr="00A32027" w:rsidRDefault="002D2D76" w:rsidP="002D2D76">
            <w:pPr>
              <w:pStyle w:val="S-O-P"/>
            </w:pPr>
            <w:r w:rsidRPr="00A32027">
              <w:t>S</w:t>
            </w:r>
          </w:p>
        </w:tc>
      </w:tr>
      <w:tr w:rsidR="002D2D76" w:rsidRPr="00A32027" w14:paraId="5954E3A6" w14:textId="77777777" w:rsidTr="008B26A1">
        <w:tc>
          <w:tcPr>
            <w:tcW w:w="4474" w:type="dxa"/>
          </w:tcPr>
          <w:p w14:paraId="1D991F2F" w14:textId="77777777" w:rsidR="002D2D76" w:rsidRPr="00A32027" w:rsidRDefault="002D2D76" w:rsidP="002D2D76">
            <w:pPr>
              <w:pStyle w:val="FABodyCopy"/>
            </w:pPr>
            <w:r w:rsidRPr="00A32027">
              <w:t>ParkSense rear park assist sensors</w:t>
            </w:r>
          </w:p>
        </w:tc>
        <w:tc>
          <w:tcPr>
            <w:tcW w:w="1082" w:type="dxa"/>
          </w:tcPr>
          <w:p w14:paraId="164E2166" w14:textId="77777777" w:rsidR="002D2D76" w:rsidRPr="00A32027" w:rsidRDefault="002D2D76" w:rsidP="002D2D76">
            <w:pPr>
              <w:pStyle w:val="S-O-P"/>
            </w:pPr>
            <w:r>
              <w:t>NA</w:t>
            </w:r>
          </w:p>
        </w:tc>
        <w:tc>
          <w:tcPr>
            <w:tcW w:w="1114" w:type="dxa"/>
          </w:tcPr>
          <w:p w14:paraId="4E63F8EE" w14:textId="77777777" w:rsidR="002D2D76" w:rsidRPr="00A32027" w:rsidRDefault="002D2D76" w:rsidP="002D2D76">
            <w:pPr>
              <w:pStyle w:val="S-O-P"/>
            </w:pPr>
            <w:r>
              <w:t>NA</w:t>
            </w:r>
          </w:p>
        </w:tc>
        <w:tc>
          <w:tcPr>
            <w:tcW w:w="1138" w:type="dxa"/>
          </w:tcPr>
          <w:p w14:paraId="6C51A91C" w14:textId="77777777" w:rsidR="002D2D76" w:rsidRPr="00A32027" w:rsidRDefault="002D2D76" w:rsidP="002D2D76">
            <w:pPr>
              <w:pStyle w:val="S-O-P"/>
            </w:pPr>
            <w:r>
              <w:t>NA</w:t>
            </w:r>
          </w:p>
        </w:tc>
        <w:tc>
          <w:tcPr>
            <w:tcW w:w="1194" w:type="dxa"/>
          </w:tcPr>
          <w:p w14:paraId="13D19188" w14:textId="77777777" w:rsidR="002D2D76" w:rsidRPr="00A32027" w:rsidRDefault="002D2D76" w:rsidP="002D2D76">
            <w:pPr>
              <w:pStyle w:val="S-O-P"/>
            </w:pPr>
            <w:r w:rsidRPr="00A32027">
              <w:t>S</w:t>
            </w:r>
          </w:p>
        </w:tc>
        <w:tc>
          <w:tcPr>
            <w:tcW w:w="1078" w:type="dxa"/>
          </w:tcPr>
          <w:p w14:paraId="69C8D9B5" w14:textId="77777777" w:rsidR="002D2D76" w:rsidRPr="00A32027" w:rsidRDefault="002D2D76" w:rsidP="002D2D76">
            <w:pPr>
              <w:pStyle w:val="S-O-P"/>
            </w:pPr>
            <w:r w:rsidRPr="00A32027">
              <w:t>S</w:t>
            </w:r>
          </w:p>
        </w:tc>
      </w:tr>
      <w:tr w:rsidR="002D2D76" w:rsidRPr="00A32027" w14:paraId="61DAD744" w14:textId="77777777" w:rsidTr="008B26A1">
        <w:tc>
          <w:tcPr>
            <w:tcW w:w="4474" w:type="dxa"/>
          </w:tcPr>
          <w:p w14:paraId="28AE2A8D" w14:textId="77777777" w:rsidR="002D2D76" w:rsidRPr="00A32027" w:rsidRDefault="002D2D76" w:rsidP="002D2D76">
            <w:pPr>
              <w:pStyle w:val="FABodyCopy"/>
            </w:pPr>
            <w:r w:rsidRPr="00A32027">
              <w:t xml:space="preserve">ParkView rear backup camera with active grid lines </w:t>
            </w:r>
          </w:p>
        </w:tc>
        <w:tc>
          <w:tcPr>
            <w:tcW w:w="1082" w:type="dxa"/>
          </w:tcPr>
          <w:p w14:paraId="3CA3357F" w14:textId="77777777" w:rsidR="002D2D76" w:rsidRPr="00A32027" w:rsidRDefault="002D2D76" w:rsidP="002D2D76">
            <w:pPr>
              <w:pStyle w:val="S-O-P"/>
            </w:pPr>
            <w:r w:rsidRPr="00A32027">
              <w:t>S</w:t>
            </w:r>
          </w:p>
        </w:tc>
        <w:tc>
          <w:tcPr>
            <w:tcW w:w="1114" w:type="dxa"/>
          </w:tcPr>
          <w:p w14:paraId="5C480D8B" w14:textId="77777777" w:rsidR="002D2D76" w:rsidRPr="00A32027" w:rsidRDefault="002D2D76" w:rsidP="002D2D76">
            <w:pPr>
              <w:pStyle w:val="S-O-P"/>
            </w:pPr>
            <w:r w:rsidRPr="00A32027">
              <w:t>S</w:t>
            </w:r>
          </w:p>
        </w:tc>
        <w:tc>
          <w:tcPr>
            <w:tcW w:w="1138" w:type="dxa"/>
          </w:tcPr>
          <w:p w14:paraId="533C877A" w14:textId="77777777" w:rsidR="002D2D76" w:rsidRPr="00A32027" w:rsidRDefault="002D2D76" w:rsidP="002D2D76">
            <w:pPr>
              <w:pStyle w:val="S-O-P"/>
            </w:pPr>
            <w:r w:rsidRPr="00A32027">
              <w:t>S</w:t>
            </w:r>
          </w:p>
        </w:tc>
        <w:tc>
          <w:tcPr>
            <w:tcW w:w="1194" w:type="dxa"/>
          </w:tcPr>
          <w:p w14:paraId="5426486F" w14:textId="77777777" w:rsidR="002D2D76" w:rsidRPr="00A32027" w:rsidRDefault="002D2D76" w:rsidP="002D2D76">
            <w:pPr>
              <w:pStyle w:val="S-O-P"/>
            </w:pPr>
            <w:r w:rsidRPr="00A32027">
              <w:t>S</w:t>
            </w:r>
          </w:p>
        </w:tc>
        <w:tc>
          <w:tcPr>
            <w:tcW w:w="1078" w:type="dxa"/>
          </w:tcPr>
          <w:p w14:paraId="5BB5A07E" w14:textId="77777777" w:rsidR="002D2D76" w:rsidRPr="00A32027" w:rsidRDefault="002D2D76" w:rsidP="002D2D76">
            <w:pPr>
              <w:pStyle w:val="S-O-P"/>
            </w:pPr>
            <w:r w:rsidRPr="00A32027">
              <w:t>S</w:t>
            </w:r>
          </w:p>
        </w:tc>
      </w:tr>
      <w:tr w:rsidR="002D2D76" w:rsidRPr="00A32027" w14:paraId="5C9C76BE" w14:textId="77777777" w:rsidTr="008B26A1">
        <w:tc>
          <w:tcPr>
            <w:tcW w:w="4474" w:type="dxa"/>
          </w:tcPr>
          <w:p w14:paraId="23812F36" w14:textId="77777777" w:rsidR="002D2D76" w:rsidRPr="00A32027" w:rsidRDefault="002D2D76" w:rsidP="002D2D76">
            <w:pPr>
              <w:pStyle w:val="FABodyCopy"/>
            </w:pPr>
            <w:r w:rsidRPr="00A32027">
              <w:t>Parallel and Perpendicular Park Assist (packaged with Driver Assist Groups; adds ParkSense front and rear park assist sensors)</w:t>
            </w:r>
          </w:p>
        </w:tc>
        <w:tc>
          <w:tcPr>
            <w:tcW w:w="1082" w:type="dxa"/>
          </w:tcPr>
          <w:p w14:paraId="2DFCE67C" w14:textId="77777777" w:rsidR="002D2D76" w:rsidRPr="00A32027" w:rsidRDefault="002D2D76" w:rsidP="002D2D76">
            <w:pPr>
              <w:pStyle w:val="S-O-P"/>
            </w:pPr>
            <w:r>
              <w:t>NA</w:t>
            </w:r>
          </w:p>
        </w:tc>
        <w:tc>
          <w:tcPr>
            <w:tcW w:w="1114" w:type="dxa"/>
          </w:tcPr>
          <w:p w14:paraId="5A2301E8" w14:textId="77777777" w:rsidR="002D2D76" w:rsidRPr="00A32027" w:rsidRDefault="002D2D76" w:rsidP="002D2D76">
            <w:pPr>
              <w:pStyle w:val="S-O-P"/>
            </w:pPr>
            <w:r w:rsidRPr="00A32027">
              <w:t>P</w:t>
            </w:r>
          </w:p>
        </w:tc>
        <w:tc>
          <w:tcPr>
            <w:tcW w:w="1138" w:type="dxa"/>
          </w:tcPr>
          <w:p w14:paraId="0C0CF97A" w14:textId="77777777" w:rsidR="002D2D76" w:rsidRPr="00A32027" w:rsidRDefault="002D2D76" w:rsidP="002D2D76">
            <w:pPr>
              <w:pStyle w:val="S-O-P"/>
            </w:pPr>
            <w:r w:rsidRPr="00A32027">
              <w:t>P</w:t>
            </w:r>
          </w:p>
        </w:tc>
        <w:tc>
          <w:tcPr>
            <w:tcW w:w="1194" w:type="dxa"/>
          </w:tcPr>
          <w:p w14:paraId="68CB68C7" w14:textId="77777777" w:rsidR="002D2D76" w:rsidRPr="00A32027" w:rsidRDefault="002D2D76" w:rsidP="002D2D76">
            <w:pPr>
              <w:pStyle w:val="S-O-P"/>
            </w:pPr>
            <w:r w:rsidRPr="00A32027">
              <w:t>P</w:t>
            </w:r>
          </w:p>
        </w:tc>
        <w:tc>
          <w:tcPr>
            <w:tcW w:w="1078" w:type="dxa"/>
          </w:tcPr>
          <w:p w14:paraId="5E7F819E" w14:textId="77777777" w:rsidR="002D2D76" w:rsidRPr="00A32027" w:rsidRDefault="002D2D76" w:rsidP="002D2D76">
            <w:pPr>
              <w:pStyle w:val="S-O-P"/>
            </w:pPr>
            <w:r w:rsidRPr="00A32027">
              <w:t>P</w:t>
            </w:r>
          </w:p>
        </w:tc>
      </w:tr>
      <w:tr w:rsidR="002D2D76" w:rsidRPr="00A32027" w14:paraId="61E2C524" w14:textId="77777777" w:rsidTr="008B26A1">
        <w:tc>
          <w:tcPr>
            <w:tcW w:w="4474" w:type="dxa"/>
          </w:tcPr>
          <w:p w14:paraId="798449E3" w14:textId="77777777" w:rsidR="002D2D76" w:rsidRPr="00A32027" w:rsidRDefault="002D2D76" w:rsidP="002D2D76">
            <w:pPr>
              <w:pStyle w:val="FABodyCopy"/>
            </w:pPr>
            <w:r w:rsidRPr="00A32027">
              <w:t xml:space="preserve">Pedestrian/Cyclist Automatic Emergency Braking </w:t>
            </w:r>
          </w:p>
        </w:tc>
        <w:tc>
          <w:tcPr>
            <w:tcW w:w="1082" w:type="dxa"/>
          </w:tcPr>
          <w:p w14:paraId="631374C3" w14:textId="77777777" w:rsidR="002D2D76" w:rsidRPr="00A32027" w:rsidRDefault="002D2D76" w:rsidP="002D2D76">
            <w:pPr>
              <w:pStyle w:val="S-O-P"/>
            </w:pPr>
            <w:r w:rsidRPr="00A32027">
              <w:t>S</w:t>
            </w:r>
          </w:p>
        </w:tc>
        <w:tc>
          <w:tcPr>
            <w:tcW w:w="1114" w:type="dxa"/>
          </w:tcPr>
          <w:p w14:paraId="7C733ADF" w14:textId="77777777" w:rsidR="002D2D76" w:rsidRPr="00A32027" w:rsidRDefault="002D2D76" w:rsidP="002D2D76">
            <w:pPr>
              <w:pStyle w:val="S-O-P"/>
            </w:pPr>
            <w:r w:rsidRPr="00A32027">
              <w:t>S</w:t>
            </w:r>
          </w:p>
        </w:tc>
        <w:tc>
          <w:tcPr>
            <w:tcW w:w="1138" w:type="dxa"/>
          </w:tcPr>
          <w:p w14:paraId="6BA67BA3" w14:textId="77777777" w:rsidR="002D2D76" w:rsidRPr="00A32027" w:rsidRDefault="002D2D76" w:rsidP="002D2D76">
            <w:pPr>
              <w:pStyle w:val="S-O-P"/>
            </w:pPr>
            <w:r w:rsidRPr="00A32027">
              <w:t>S</w:t>
            </w:r>
          </w:p>
        </w:tc>
        <w:tc>
          <w:tcPr>
            <w:tcW w:w="1194" w:type="dxa"/>
          </w:tcPr>
          <w:p w14:paraId="6CE21B84" w14:textId="77777777" w:rsidR="002D2D76" w:rsidRPr="00A32027" w:rsidRDefault="002D2D76" w:rsidP="002D2D76">
            <w:pPr>
              <w:pStyle w:val="S-O-P"/>
            </w:pPr>
            <w:r w:rsidRPr="00A32027">
              <w:t>S</w:t>
            </w:r>
          </w:p>
        </w:tc>
        <w:tc>
          <w:tcPr>
            <w:tcW w:w="1078" w:type="dxa"/>
          </w:tcPr>
          <w:p w14:paraId="3946882C" w14:textId="77777777" w:rsidR="002D2D76" w:rsidRPr="00A32027" w:rsidRDefault="002D2D76" w:rsidP="002D2D76">
            <w:pPr>
              <w:pStyle w:val="S-O-P"/>
            </w:pPr>
            <w:r w:rsidRPr="00A32027">
              <w:t>S</w:t>
            </w:r>
          </w:p>
        </w:tc>
      </w:tr>
      <w:tr w:rsidR="002D2D76" w:rsidRPr="00A32027" w14:paraId="2A5DB9F1" w14:textId="77777777" w:rsidTr="008B26A1">
        <w:tc>
          <w:tcPr>
            <w:tcW w:w="4474" w:type="dxa"/>
          </w:tcPr>
          <w:p w14:paraId="53B1E904" w14:textId="77777777" w:rsidR="002D2D76" w:rsidRPr="00A32027" w:rsidRDefault="002D2D76" w:rsidP="002D2D76">
            <w:pPr>
              <w:pStyle w:val="FABodyCopy"/>
            </w:pPr>
            <w:r w:rsidRPr="00A32027">
              <w:t xml:space="preserve">Rear Cross Path detection system </w:t>
            </w:r>
          </w:p>
        </w:tc>
        <w:tc>
          <w:tcPr>
            <w:tcW w:w="1082" w:type="dxa"/>
          </w:tcPr>
          <w:p w14:paraId="6B4530B7" w14:textId="77777777" w:rsidR="002D2D76" w:rsidRPr="00A32027" w:rsidRDefault="002D2D76" w:rsidP="002D2D76">
            <w:pPr>
              <w:pStyle w:val="S-O-P"/>
            </w:pPr>
            <w:r w:rsidRPr="00A32027">
              <w:t>S</w:t>
            </w:r>
          </w:p>
        </w:tc>
        <w:tc>
          <w:tcPr>
            <w:tcW w:w="1114" w:type="dxa"/>
          </w:tcPr>
          <w:p w14:paraId="586ADCC2" w14:textId="77777777" w:rsidR="002D2D76" w:rsidRPr="00A32027" w:rsidRDefault="002D2D76" w:rsidP="002D2D76">
            <w:pPr>
              <w:pStyle w:val="S-O-P"/>
            </w:pPr>
            <w:r w:rsidRPr="00A32027">
              <w:t>S</w:t>
            </w:r>
          </w:p>
        </w:tc>
        <w:tc>
          <w:tcPr>
            <w:tcW w:w="1138" w:type="dxa"/>
          </w:tcPr>
          <w:p w14:paraId="16A3D71F" w14:textId="77777777" w:rsidR="002D2D76" w:rsidRPr="00A32027" w:rsidRDefault="002D2D76" w:rsidP="002D2D76">
            <w:pPr>
              <w:pStyle w:val="S-O-P"/>
            </w:pPr>
            <w:r w:rsidRPr="00A32027">
              <w:t>S</w:t>
            </w:r>
          </w:p>
        </w:tc>
        <w:tc>
          <w:tcPr>
            <w:tcW w:w="1194" w:type="dxa"/>
          </w:tcPr>
          <w:p w14:paraId="26806F2B" w14:textId="77777777" w:rsidR="002D2D76" w:rsidRPr="00A32027" w:rsidRDefault="002D2D76" w:rsidP="002D2D76">
            <w:pPr>
              <w:pStyle w:val="S-O-P"/>
            </w:pPr>
            <w:r w:rsidRPr="00A32027">
              <w:t>S</w:t>
            </w:r>
          </w:p>
        </w:tc>
        <w:tc>
          <w:tcPr>
            <w:tcW w:w="1078" w:type="dxa"/>
          </w:tcPr>
          <w:p w14:paraId="28359339" w14:textId="77777777" w:rsidR="002D2D76" w:rsidRPr="00A32027" w:rsidRDefault="002D2D76" w:rsidP="002D2D76">
            <w:pPr>
              <w:pStyle w:val="S-O-P"/>
            </w:pPr>
            <w:r w:rsidRPr="00A32027">
              <w:t>S</w:t>
            </w:r>
          </w:p>
        </w:tc>
      </w:tr>
      <w:tr w:rsidR="002D2D76" w:rsidRPr="00A32027" w14:paraId="100E56F7" w14:textId="77777777" w:rsidTr="008B26A1">
        <w:tc>
          <w:tcPr>
            <w:tcW w:w="4474" w:type="dxa"/>
          </w:tcPr>
          <w:p w14:paraId="68B309EC" w14:textId="77777777" w:rsidR="002D2D76" w:rsidRPr="00A32027" w:rsidRDefault="002D2D76" w:rsidP="002D2D76">
            <w:pPr>
              <w:pStyle w:val="FABodyCopy"/>
            </w:pPr>
            <w:r w:rsidRPr="00A32027">
              <w:t xml:space="preserve">Rear door child protection </w:t>
            </w:r>
          </w:p>
        </w:tc>
        <w:tc>
          <w:tcPr>
            <w:tcW w:w="1082" w:type="dxa"/>
          </w:tcPr>
          <w:p w14:paraId="3790857E" w14:textId="77777777" w:rsidR="002D2D76" w:rsidRPr="00A32027" w:rsidRDefault="002D2D76" w:rsidP="002D2D76">
            <w:pPr>
              <w:pStyle w:val="S-O-P"/>
            </w:pPr>
            <w:r w:rsidRPr="00A32027">
              <w:t>S</w:t>
            </w:r>
          </w:p>
        </w:tc>
        <w:tc>
          <w:tcPr>
            <w:tcW w:w="1114" w:type="dxa"/>
          </w:tcPr>
          <w:p w14:paraId="3E5DF5AF" w14:textId="77777777" w:rsidR="002D2D76" w:rsidRPr="00A32027" w:rsidRDefault="002D2D76" w:rsidP="002D2D76">
            <w:pPr>
              <w:pStyle w:val="S-O-P"/>
            </w:pPr>
            <w:r w:rsidRPr="00A32027">
              <w:t>S</w:t>
            </w:r>
          </w:p>
        </w:tc>
        <w:tc>
          <w:tcPr>
            <w:tcW w:w="1138" w:type="dxa"/>
          </w:tcPr>
          <w:p w14:paraId="35A71C48" w14:textId="77777777" w:rsidR="002D2D76" w:rsidRPr="00A32027" w:rsidRDefault="002D2D76" w:rsidP="002D2D76">
            <w:pPr>
              <w:pStyle w:val="S-O-P"/>
            </w:pPr>
            <w:r w:rsidRPr="00A32027">
              <w:t>S</w:t>
            </w:r>
          </w:p>
        </w:tc>
        <w:tc>
          <w:tcPr>
            <w:tcW w:w="1194" w:type="dxa"/>
          </w:tcPr>
          <w:p w14:paraId="66F4CA99" w14:textId="77777777" w:rsidR="002D2D76" w:rsidRPr="00A32027" w:rsidRDefault="002D2D76" w:rsidP="002D2D76">
            <w:pPr>
              <w:pStyle w:val="S-O-P"/>
            </w:pPr>
            <w:r w:rsidRPr="00A32027">
              <w:t>S</w:t>
            </w:r>
          </w:p>
        </w:tc>
        <w:tc>
          <w:tcPr>
            <w:tcW w:w="1078" w:type="dxa"/>
          </w:tcPr>
          <w:p w14:paraId="580D449E" w14:textId="77777777" w:rsidR="002D2D76" w:rsidRPr="00A32027" w:rsidRDefault="002D2D76" w:rsidP="002D2D76">
            <w:pPr>
              <w:pStyle w:val="S-O-P"/>
            </w:pPr>
            <w:r w:rsidRPr="00A32027">
              <w:t>S</w:t>
            </w:r>
          </w:p>
        </w:tc>
      </w:tr>
      <w:tr w:rsidR="002D2D76" w:rsidRPr="00A32027" w14:paraId="6F8AC9F5" w14:textId="77777777" w:rsidTr="008B26A1">
        <w:tc>
          <w:tcPr>
            <w:tcW w:w="4474" w:type="dxa"/>
          </w:tcPr>
          <w:p w14:paraId="112AF4FC" w14:textId="77777777" w:rsidR="002D2D76" w:rsidRPr="00A32027" w:rsidRDefault="002D2D76" w:rsidP="00524B7E">
            <w:pPr>
              <w:pStyle w:val="FABodyCopy"/>
              <w:keepNext/>
              <w:keepLines/>
            </w:pPr>
            <w:r w:rsidRPr="00A32027">
              <w:br w:type="page"/>
              <w:t>Remote start system (packaged with the Convenience Group on Latitude and Trailhawk)</w:t>
            </w:r>
          </w:p>
        </w:tc>
        <w:tc>
          <w:tcPr>
            <w:tcW w:w="1082" w:type="dxa"/>
          </w:tcPr>
          <w:p w14:paraId="38052451" w14:textId="77777777" w:rsidR="002D2D76" w:rsidRPr="00A32027" w:rsidRDefault="002D2D76" w:rsidP="002D2D76">
            <w:pPr>
              <w:pStyle w:val="S-O-P"/>
            </w:pPr>
            <w:r>
              <w:t>NA</w:t>
            </w:r>
          </w:p>
        </w:tc>
        <w:tc>
          <w:tcPr>
            <w:tcW w:w="1114" w:type="dxa"/>
          </w:tcPr>
          <w:p w14:paraId="384EF6D1" w14:textId="77777777" w:rsidR="002D2D76" w:rsidRPr="00A32027" w:rsidRDefault="002D2D76" w:rsidP="002D2D76">
            <w:pPr>
              <w:pStyle w:val="S-O-P"/>
            </w:pPr>
            <w:r w:rsidRPr="00A32027">
              <w:t>P</w:t>
            </w:r>
          </w:p>
        </w:tc>
        <w:tc>
          <w:tcPr>
            <w:tcW w:w="1138" w:type="dxa"/>
          </w:tcPr>
          <w:p w14:paraId="485F7D07" w14:textId="77777777" w:rsidR="002D2D76" w:rsidRPr="00A32027" w:rsidRDefault="002D2D76" w:rsidP="002D2D76">
            <w:pPr>
              <w:pStyle w:val="S-O-P"/>
            </w:pPr>
            <w:r w:rsidRPr="00A32027">
              <w:t>S</w:t>
            </w:r>
          </w:p>
        </w:tc>
        <w:tc>
          <w:tcPr>
            <w:tcW w:w="1194" w:type="dxa"/>
          </w:tcPr>
          <w:p w14:paraId="124C4BDD" w14:textId="77777777" w:rsidR="002D2D76" w:rsidRPr="00A32027" w:rsidRDefault="002D2D76" w:rsidP="002D2D76">
            <w:pPr>
              <w:pStyle w:val="S-O-P"/>
            </w:pPr>
            <w:r w:rsidRPr="00A32027">
              <w:t>P</w:t>
            </w:r>
          </w:p>
        </w:tc>
        <w:tc>
          <w:tcPr>
            <w:tcW w:w="1078" w:type="dxa"/>
          </w:tcPr>
          <w:p w14:paraId="14071A5B" w14:textId="77777777" w:rsidR="002D2D76" w:rsidRPr="00A32027" w:rsidRDefault="002D2D76" w:rsidP="002D2D76">
            <w:pPr>
              <w:pStyle w:val="S-O-P"/>
            </w:pPr>
            <w:r w:rsidRPr="00A32027">
              <w:t>S</w:t>
            </w:r>
          </w:p>
        </w:tc>
      </w:tr>
      <w:tr w:rsidR="002D2D76" w:rsidRPr="00A32027" w14:paraId="64450016" w14:textId="77777777" w:rsidTr="008B26A1">
        <w:tc>
          <w:tcPr>
            <w:tcW w:w="4474" w:type="dxa"/>
          </w:tcPr>
          <w:p w14:paraId="3A729EFC" w14:textId="77777777" w:rsidR="002D2D76" w:rsidRPr="00A32027" w:rsidRDefault="002D2D76" w:rsidP="00524B7E">
            <w:pPr>
              <w:pStyle w:val="FABodyCopy"/>
              <w:keepNext/>
              <w:keepLines/>
            </w:pPr>
            <w:r w:rsidRPr="00A32027">
              <w:t xml:space="preserve">Security alarm (packaged with the Convenience Group on Latitude) </w:t>
            </w:r>
          </w:p>
        </w:tc>
        <w:tc>
          <w:tcPr>
            <w:tcW w:w="1082" w:type="dxa"/>
          </w:tcPr>
          <w:p w14:paraId="5A4A0170" w14:textId="77777777" w:rsidR="002D2D76" w:rsidRPr="00A32027" w:rsidRDefault="002D2D76" w:rsidP="002D2D76">
            <w:pPr>
              <w:pStyle w:val="S-O-P"/>
            </w:pPr>
            <w:r>
              <w:t>NA</w:t>
            </w:r>
          </w:p>
        </w:tc>
        <w:tc>
          <w:tcPr>
            <w:tcW w:w="1114" w:type="dxa"/>
          </w:tcPr>
          <w:p w14:paraId="642601FF" w14:textId="77777777" w:rsidR="002D2D76" w:rsidRPr="00A32027" w:rsidRDefault="002D2D76" w:rsidP="002D2D76">
            <w:pPr>
              <w:pStyle w:val="S-O-P"/>
            </w:pPr>
            <w:r w:rsidRPr="00A32027">
              <w:t>P</w:t>
            </w:r>
          </w:p>
        </w:tc>
        <w:tc>
          <w:tcPr>
            <w:tcW w:w="1138" w:type="dxa"/>
          </w:tcPr>
          <w:p w14:paraId="21278B73" w14:textId="77777777" w:rsidR="002D2D76" w:rsidRPr="00A32027" w:rsidRDefault="002D2D76" w:rsidP="002D2D76">
            <w:pPr>
              <w:pStyle w:val="S-O-P"/>
            </w:pPr>
            <w:r w:rsidRPr="00A32027">
              <w:t>S</w:t>
            </w:r>
          </w:p>
        </w:tc>
        <w:tc>
          <w:tcPr>
            <w:tcW w:w="1194" w:type="dxa"/>
          </w:tcPr>
          <w:p w14:paraId="051D7F44" w14:textId="77777777" w:rsidR="002D2D76" w:rsidRPr="00A32027" w:rsidRDefault="002D2D76" w:rsidP="002D2D76">
            <w:pPr>
              <w:pStyle w:val="S-O-P"/>
            </w:pPr>
            <w:r w:rsidRPr="00A32027">
              <w:t>S</w:t>
            </w:r>
          </w:p>
        </w:tc>
        <w:tc>
          <w:tcPr>
            <w:tcW w:w="1078" w:type="dxa"/>
          </w:tcPr>
          <w:p w14:paraId="57A807ED" w14:textId="77777777" w:rsidR="002D2D76" w:rsidRPr="00A32027" w:rsidRDefault="002D2D76" w:rsidP="002D2D76">
            <w:pPr>
              <w:pStyle w:val="S-O-P"/>
            </w:pPr>
            <w:r w:rsidRPr="00A32027">
              <w:t>S</w:t>
            </w:r>
          </w:p>
        </w:tc>
      </w:tr>
      <w:tr w:rsidR="002D2D76" w:rsidRPr="00A32027" w14:paraId="5965127B" w14:textId="77777777" w:rsidTr="008B26A1">
        <w:tc>
          <w:tcPr>
            <w:tcW w:w="4474" w:type="dxa"/>
          </w:tcPr>
          <w:p w14:paraId="462148E6" w14:textId="77777777" w:rsidR="002D2D76" w:rsidRPr="00A32027" w:rsidRDefault="002D2D76" w:rsidP="002D2D76">
            <w:pPr>
              <w:pStyle w:val="FABodyCopy"/>
            </w:pPr>
            <w:r w:rsidRPr="00A32027">
              <w:t>Surround View Camera (packaged with Driver Assist Groups)</w:t>
            </w:r>
          </w:p>
        </w:tc>
        <w:tc>
          <w:tcPr>
            <w:tcW w:w="1082" w:type="dxa"/>
          </w:tcPr>
          <w:p w14:paraId="05F67188" w14:textId="77777777" w:rsidR="002D2D76" w:rsidRPr="00A32027" w:rsidRDefault="002D2D76" w:rsidP="002D2D76">
            <w:pPr>
              <w:pStyle w:val="S-O-P"/>
            </w:pPr>
            <w:r>
              <w:t>NA</w:t>
            </w:r>
          </w:p>
        </w:tc>
        <w:tc>
          <w:tcPr>
            <w:tcW w:w="1114" w:type="dxa"/>
          </w:tcPr>
          <w:p w14:paraId="5A6E16F1" w14:textId="77777777" w:rsidR="002D2D76" w:rsidRPr="00A32027" w:rsidRDefault="002D2D76" w:rsidP="002D2D76">
            <w:pPr>
              <w:pStyle w:val="S-O-P"/>
            </w:pPr>
            <w:r w:rsidRPr="00A32027">
              <w:t>P</w:t>
            </w:r>
          </w:p>
        </w:tc>
        <w:tc>
          <w:tcPr>
            <w:tcW w:w="1138" w:type="dxa"/>
          </w:tcPr>
          <w:p w14:paraId="4C72FFA8" w14:textId="77777777" w:rsidR="002D2D76" w:rsidRPr="00A32027" w:rsidRDefault="002D2D76" w:rsidP="002D2D76">
            <w:pPr>
              <w:pStyle w:val="S-O-P"/>
            </w:pPr>
            <w:r w:rsidRPr="00A32027">
              <w:t>P</w:t>
            </w:r>
          </w:p>
        </w:tc>
        <w:tc>
          <w:tcPr>
            <w:tcW w:w="1194" w:type="dxa"/>
          </w:tcPr>
          <w:p w14:paraId="72C69D48" w14:textId="77777777" w:rsidR="002D2D76" w:rsidRPr="00A32027" w:rsidRDefault="002D2D76" w:rsidP="002D2D76">
            <w:pPr>
              <w:pStyle w:val="S-O-P"/>
            </w:pPr>
            <w:r w:rsidRPr="00A32027">
              <w:t>P</w:t>
            </w:r>
          </w:p>
        </w:tc>
        <w:tc>
          <w:tcPr>
            <w:tcW w:w="1078" w:type="dxa"/>
          </w:tcPr>
          <w:p w14:paraId="488CB769" w14:textId="77777777" w:rsidR="002D2D76" w:rsidRPr="00A32027" w:rsidRDefault="002D2D76" w:rsidP="002D2D76">
            <w:pPr>
              <w:pStyle w:val="S-O-P"/>
            </w:pPr>
            <w:r w:rsidRPr="00A32027">
              <w:t>P</w:t>
            </w:r>
          </w:p>
        </w:tc>
      </w:tr>
      <w:tr w:rsidR="002D2D76" w:rsidRPr="00A32027" w14:paraId="16B1D88B" w14:textId="77777777" w:rsidTr="008B26A1">
        <w:tc>
          <w:tcPr>
            <w:tcW w:w="4474" w:type="dxa"/>
          </w:tcPr>
          <w:p w14:paraId="1582E2A3" w14:textId="77777777" w:rsidR="002D2D76" w:rsidRPr="00A32027" w:rsidRDefault="002D2D76" w:rsidP="002D2D76">
            <w:pPr>
              <w:pStyle w:val="FABodyCopy"/>
            </w:pPr>
            <w:r w:rsidRPr="00A32027">
              <w:t>Switch-activated electric park brake</w:t>
            </w:r>
          </w:p>
        </w:tc>
        <w:tc>
          <w:tcPr>
            <w:tcW w:w="1082" w:type="dxa"/>
          </w:tcPr>
          <w:p w14:paraId="593D348C" w14:textId="77777777" w:rsidR="002D2D76" w:rsidRPr="00A32027" w:rsidRDefault="002D2D76" w:rsidP="002D2D76">
            <w:pPr>
              <w:pStyle w:val="S-O-P"/>
            </w:pPr>
            <w:r w:rsidRPr="00A32027">
              <w:t>S</w:t>
            </w:r>
          </w:p>
        </w:tc>
        <w:tc>
          <w:tcPr>
            <w:tcW w:w="1114" w:type="dxa"/>
          </w:tcPr>
          <w:p w14:paraId="1C15B494" w14:textId="77777777" w:rsidR="002D2D76" w:rsidRPr="00A32027" w:rsidRDefault="002D2D76" w:rsidP="002D2D76">
            <w:pPr>
              <w:pStyle w:val="S-O-P"/>
            </w:pPr>
            <w:r w:rsidRPr="00A32027">
              <w:t>S</w:t>
            </w:r>
          </w:p>
        </w:tc>
        <w:tc>
          <w:tcPr>
            <w:tcW w:w="1138" w:type="dxa"/>
          </w:tcPr>
          <w:p w14:paraId="07BD63D1" w14:textId="77777777" w:rsidR="002D2D76" w:rsidRPr="00A32027" w:rsidRDefault="002D2D76" w:rsidP="002D2D76">
            <w:pPr>
              <w:pStyle w:val="S-O-P"/>
            </w:pPr>
            <w:r w:rsidRPr="00A32027">
              <w:t>S</w:t>
            </w:r>
          </w:p>
        </w:tc>
        <w:tc>
          <w:tcPr>
            <w:tcW w:w="1194" w:type="dxa"/>
          </w:tcPr>
          <w:p w14:paraId="07AAF86F" w14:textId="77777777" w:rsidR="002D2D76" w:rsidRPr="00A32027" w:rsidRDefault="002D2D76" w:rsidP="002D2D76">
            <w:pPr>
              <w:pStyle w:val="S-O-P"/>
            </w:pPr>
            <w:r w:rsidRPr="00A32027">
              <w:t>S</w:t>
            </w:r>
          </w:p>
        </w:tc>
        <w:tc>
          <w:tcPr>
            <w:tcW w:w="1078" w:type="dxa"/>
          </w:tcPr>
          <w:p w14:paraId="450973F2" w14:textId="77777777" w:rsidR="002D2D76" w:rsidRPr="00A32027" w:rsidRDefault="002D2D76" w:rsidP="002D2D76">
            <w:pPr>
              <w:pStyle w:val="S-O-P"/>
            </w:pPr>
            <w:r w:rsidRPr="00A32027">
              <w:t>S</w:t>
            </w:r>
          </w:p>
        </w:tc>
      </w:tr>
      <w:tr w:rsidR="002D2D76" w:rsidRPr="00A32027" w14:paraId="1AA465C6" w14:textId="77777777" w:rsidTr="008B26A1">
        <w:tc>
          <w:tcPr>
            <w:tcW w:w="4474" w:type="dxa"/>
          </w:tcPr>
          <w:p w14:paraId="3FCD06DE" w14:textId="77777777" w:rsidR="002D2D76" w:rsidRPr="00A32027" w:rsidRDefault="002D2D76" w:rsidP="002D2D76">
            <w:pPr>
              <w:pStyle w:val="FABodyCopy"/>
            </w:pPr>
            <w:r w:rsidRPr="00A32027">
              <w:t>Traffic Sign Recognition system (packaged with Driver Assist Groups)</w:t>
            </w:r>
          </w:p>
        </w:tc>
        <w:tc>
          <w:tcPr>
            <w:tcW w:w="1082" w:type="dxa"/>
          </w:tcPr>
          <w:p w14:paraId="378D393B" w14:textId="77777777" w:rsidR="002D2D76" w:rsidRPr="00A32027" w:rsidRDefault="002D2D76" w:rsidP="002D2D76">
            <w:pPr>
              <w:pStyle w:val="S-O-P"/>
            </w:pPr>
            <w:r>
              <w:t>NA</w:t>
            </w:r>
          </w:p>
        </w:tc>
        <w:tc>
          <w:tcPr>
            <w:tcW w:w="1114" w:type="dxa"/>
          </w:tcPr>
          <w:p w14:paraId="3FD96A52" w14:textId="77777777" w:rsidR="002D2D76" w:rsidRPr="00A32027" w:rsidRDefault="002D2D76" w:rsidP="002D2D76">
            <w:pPr>
              <w:pStyle w:val="S-O-P"/>
            </w:pPr>
            <w:r>
              <w:t>NA</w:t>
            </w:r>
          </w:p>
        </w:tc>
        <w:tc>
          <w:tcPr>
            <w:tcW w:w="1138" w:type="dxa"/>
          </w:tcPr>
          <w:p w14:paraId="12D0961F" w14:textId="77777777" w:rsidR="002D2D76" w:rsidRPr="00A32027" w:rsidRDefault="002D2D76" w:rsidP="002D2D76">
            <w:pPr>
              <w:pStyle w:val="S-O-P"/>
            </w:pPr>
            <w:r>
              <w:t>NA</w:t>
            </w:r>
          </w:p>
        </w:tc>
        <w:tc>
          <w:tcPr>
            <w:tcW w:w="1194" w:type="dxa"/>
          </w:tcPr>
          <w:p w14:paraId="671BDDEE" w14:textId="77777777" w:rsidR="002D2D76" w:rsidRPr="00A32027" w:rsidRDefault="002D2D76" w:rsidP="002D2D76">
            <w:pPr>
              <w:pStyle w:val="S-O-P"/>
            </w:pPr>
            <w:r w:rsidRPr="00A32027">
              <w:t>P</w:t>
            </w:r>
          </w:p>
        </w:tc>
        <w:tc>
          <w:tcPr>
            <w:tcW w:w="1078" w:type="dxa"/>
          </w:tcPr>
          <w:p w14:paraId="331DD5EB" w14:textId="77777777" w:rsidR="002D2D76" w:rsidRPr="00A32027" w:rsidRDefault="002D2D76" w:rsidP="002D2D76">
            <w:pPr>
              <w:pStyle w:val="S-O-P"/>
            </w:pPr>
            <w:r w:rsidRPr="00A32027">
              <w:t>P</w:t>
            </w:r>
          </w:p>
        </w:tc>
      </w:tr>
      <w:tr w:rsidR="002D2D76" w:rsidRPr="00A32027" w14:paraId="641AB501" w14:textId="77777777" w:rsidTr="008B26A1">
        <w:tc>
          <w:tcPr>
            <w:tcW w:w="4474" w:type="dxa"/>
          </w:tcPr>
          <w:p w14:paraId="2FE128C2" w14:textId="77777777" w:rsidR="002D2D76" w:rsidRPr="00A32027" w:rsidRDefault="002D2D76" w:rsidP="002D2D76">
            <w:pPr>
              <w:pStyle w:val="FABodyCopy"/>
            </w:pPr>
            <w:r w:rsidRPr="00A32027">
              <w:t xml:space="preserve">Tire-pressure monitoring  </w:t>
            </w:r>
          </w:p>
        </w:tc>
        <w:tc>
          <w:tcPr>
            <w:tcW w:w="1082" w:type="dxa"/>
          </w:tcPr>
          <w:p w14:paraId="6BE56D6B" w14:textId="77777777" w:rsidR="002D2D76" w:rsidRPr="00A32027" w:rsidRDefault="002D2D76" w:rsidP="002D2D76">
            <w:pPr>
              <w:pStyle w:val="S-O-P"/>
            </w:pPr>
            <w:r w:rsidRPr="00A32027">
              <w:t>S</w:t>
            </w:r>
          </w:p>
        </w:tc>
        <w:tc>
          <w:tcPr>
            <w:tcW w:w="1114" w:type="dxa"/>
          </w:tcPr>
          <w:p w14:paraId="5BA3A4FF" w14:textId="77777777" w:rsidR="002D2D76" w:rsidRPr="00A32027" w:rsidRDefault="002D2D76" w:rsidP="002D2D76">
            <w:pPr>
              <w:pStyle w:val="S-O-P"/>
            </w:pPr>
            <w:r w:rsidRPr="00A32027">
              <w:t>S</w:t>
            </w:r>
          </w:p>
        </w:tc>
        <w:tc>
          <w:tcPr>
            <w:tcW w:w="1138" w:type="dxa"/>
          </w:tcPr>
          <w:p w14:paraId="2FFD9FAE" w14:textId="77777777" w:rsidR="002D2D76" w:rsidRPr="00A32027" w:rsidRDefault="002D2D76" w:rsidP="002D2D76">
            <w:pPr>
              <w:pStyle w:val="S-O-P"/>
            </w:pPr>
            <w:r w:rsidRPr="00A32027">
              <w:t>S</w:t>
            </w:r>
          </w:p>
        </w:tc>
        <w:tc>
          <w:tcPr>
            <w:tcW w:w="1194" w:type="dxa"/>
          </w:tcPr>
          <w:p w14:paraId="2FE3B645" w14:textId="77777777" w:rsidR="002D2D76" w:rsidRPr="00A32027" w:rsidRDefault="002D2D76" w:rsidP="002D2D76">
            <w:pPr>
              <w:pStyle w:val="S-O-P"/>
            </w:pPr>
            <w:r w:rsidRPr="00A32027">
              <w:t>S</w:t>
            </w:r>
          </w:p>
        </w:tc>
        <w:tc>
          <w:tcPr>
            <w:tcW w:w="1078" w:type="dxa"/>
          </w:tcPr>
          <w:p w14:paraId="4DD449A9" w14:textId="77777777" w:rsidR="002D2D76" w:rsidRPr="00A32027" w:rsidRDefault="002D2D76" w:rsidP="002D2D76">
            <w:pPr>
              <w:pStyle w:val="S-O-P"/>
            </w:pPr>
            <w:r w:rsidRPr="00A32027">
              <w:t>S</w:t>
            </w:r>
          </w:p>
        </w:tc>
      </w:tr>
      <w:tr w:rsidR="002D2D76" w:rsidRPr="00A32027" w14:paraId="6DA6FD38" w14:textId="77777777" w:rsidTr="008B26A1">
        <w:tc>
          <w:tcPr>
            <w:tcW w:w="4474" w:type="dxa"/>
          </w:tcPr>
          <w:p w14:paraId="6F9ED4AE" w14:textId="77777777" w:rsidR="002D2D76" w:rsidRPr="00A32027" w:rsidRDefault="002D2D76" w:rsidP="002D2D76">
            <w:pPr>
              <w:pStyle w:val="FABodyCopy"/>
            </w:pPr>
            <w:r w:rsidRPr="00A32027">
              <w:t xml:space="preserve">Trailer-sway control </w:t>
            </w:r>
          </w:p>
        </w:tc>
        <w:tc>
          <w:tcPr>
            <w:tcW w:w="1082" w:type="dxa"/>
          </w:tcPr>
          <w:p w14:paraId="3B5217F0" w14:textId="77777777" w:rsidR="002D2D76" w:rsidRPr="00A32027" w:rsidRDefault="002D2D76" w:rsidP="002D2D76">
            <w:pPr>
              <w:pStyle w:val="S-O-P"/>
            </w:pPr>
            <w:r w:rsidRPr="00A32027">
              <w:t>S</w:t>
            </w:r>
          </w:p>
        </w:tc>
        <w:tc>
          <w:tcPr>
            <w:tcW w:w="1114" w:type="dxa"/>
          </w:tcPr>
          <w:p w14:paraId="576D2E6C" w14:textId="77777777" w:rsidR="002D2D76" w:rsidRPr="00A32027" w:rsidRDefault="002D2D76" w:rsidP="002D2D76">
            <w:pPr>
              <w:pStyle w:val="S-O-P"/>
            </w:pPr>
            <w:r w:rsidRPr="00A32027">
              <w:t>S</w:t>
            </w:r>
          </w:p>
        </w:tc>
        <w:tc>
          <w:tcPr>
            <w:tcW w:w="1138" w:type="dxa"/>
          </w:tcPr>
          <w:p w14:paraId="129AD614" w14:textId="77777777" w:rsidR="002D2D76" w:rsidRPr="00A32027" w:rsidRDefault="002D2D76" w:rsidP="002D2D76">
            <w:pPr>
              <w:pStyle w:val="S-O-P"/>
            </w:pPr>
            <w:r w:rsidRPr="00A32027">
              <w:t>S</w:t>
            </w:r>
          </w:p>
        </w:tc>
        <w:tc>
          <w:tcPr>
            <w:tcW w:w="1194" w:type="dxa"/>
          </w:tcPr>
          <w:p w14:paraId="591385DF" w14:textId="77777777" w:rsidR="002D2D76" w:rsidRPr="00A32027" w:rsidRDefault="002D2D76" w:rsidP="002D2D76">
            <w:pPr>
              <w:pStyle w:val="S-O-P"/>
            </w:pPr>
            <w:r w:rsidRPr="00A32027">
              <w:t>S</w:t>
            </w:r>
          </w:p>
        </w:tc>
        <w:tc>
          <w:tcPr>
            <w:tcW w:w="1078" w:type="dxa"/>
          </w:tcPr>
          <w:p w14:paraId="5D039639" w14:textId="77777777" w:rsidR="002D2D76" w:rsidRPr="00A32027" w:rsidRDefault="002D2D76" w:rsidP="002D2D76">
            <w:pPr>
              <w:pStyle w:val="S-O-P"/>
            </w:pPr>
            <w:r w:rsidRPr="00A32027">
              <w:t>S</w:t>
            </w:r>
          </w:p>
        </w:tc>
      </w:tr>
    </w:tbl>
    <w:p w14:paraId="3A4D387E" w14:textId="77777777" w:rsidR="00F341F2" w:rsidRPr="00F341F2" w:rsidRDefault="00F341F2" w:rsidP="00F341F2">
      <w:pPr>
        <w:pStyle w:val="Heading3"/>
      </w:pPr>
      <w:r w:rsidRPr="00F341F2">
        <w:t>GROUPS, PACKAGES &amp; SPECIAL EDITIONS</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F341F2" w:rsidRPr="00A32027" w14:paraId="412A6EF5" w14:textId="77777777" w:rsidTr="00F341F2">
        <w:trPr>
          <w:tblHeader/>
        </w:trPr>
        <w:tc>
          <w:tcPr>
            <w:tcW w:w="4474" w:type="dxa"/>
          </w:tcPr>
          <w:p w14:paraId="3F7D0A06" w14:textId="77777777" w:rsidR="00F341F2" w:rsidRPr="00A32027" w:rsidRDefault="00F341F2" w:rsidP="00F341F2">
            <w:pPr>
              <w:pStyle w:val="TableSubhead"/>
            </w:pPr>
            <w:r w:rsidRPr="00A32027">
              <w:t>GROUPS, PACKAGES &amp; SPECIAL EDITIONS</w:t>
            </w:r>
          </w:p>
        </w:tc>
        <w:tc>
          <w:tcPr>
            <w:tcW w:w="1082" w:type="dxa"/>
            <w:vAlign w:val="bottom"/>
          </w:tcPr>
          <w:p w14:paraId="3AF65043" w14:textId="77777777" w:rsidR="00F341F2" w:rsidRPr="00F341F2" w:rsidRDefault="00F341F2" w:rsidP="00F341F2">
            <w:pPr>
              <w:pStyle w:val="ModelSubhead"/>
            </w:pPr>
            <w:r w:rsidRPr="00F341F2">
              <w:t>Sport 4x2/4x4</w:t>
            </w:r>
          </w:p>
        </w:tc>
        <w:tc>
          <w:tcPr>
            <w:tcW w:w="1114" w:type="dxa"/>
            <w:vAlign w:val="bottom"/>
          </w:tcPr>
          <w:p w14:paraId="1671EA24" w14:textId="77777777" w:rsidR="00F341F2" w:rsidRPr="00F341F2" w:rsidRDefault="00F341F2" w:rsidP="00F341F2">
            <w:pPr>
              <w:pStyle w:val="ModelSubhead"/>
            </w:pPr>
            <w:r w:rsidRPr="00F341F2">
              <w:t>Latitude 4x2/4x4</w:t>
            </w:r>
          </w:p>
        </w:tc>
        <w:tc>
          <w:tcPr>
            <w:tcW w:w="1138" w:type="dxa"/>
            <w:vAlign w:val="bottom"/>
          </w:tcPr>
          <w:p w14:paraId="2B302BB7" w14:textId="77777777" w:rsidR="00F341F2" w:rsidRPr="00F341F2" w:rsidRDefault="00F341F2" w:rsidP="00F341F2">
            <w:pPr>
              <w:pStyle w:val="ModelSubhead"/>
            </w:pPr>
            <w:r w:rsidRPr="00F341F2">
              <w:t xml:space="preserve">Latitude LUX </w:t>
            </w:r>
            <w:r w:rsidRPr="00F341F2">
              <w:br/>
              <w:t>4x4</w:t>
            </w:r>
          </w:p>
        </w:tc>
        <w:tc>
          <w:tcPr>
            <w:tcW w:w="1194" w:type="dxa"/>
            <w:vAlign w:val="bottom"/>
          </w:tcPr>
          <w:p w14:paraId="7209CDA4" w14:textId="77777777" w:rsidR="00F341F2" w:rsidRPr="00F341F2" w:rsidRDefault="00F341F2" w:rsidP="00F341F2">
            <w:pPr>
              <w:pStyle w:val="ModelSubhead"/>
            </w:pPr>
            <w:r w:rsidRPr="00F341F2">
              <w:t>Trailhawk 4x4</w:t>
            </w:r>
          </w:p>
        </w:tc>
        <w:tc>
          <w:tcPr>
            <w:tcW w:w="1078" w:type="dxa"/>
            <w:vAlign w:val="bottom"/>
          </w:tcPr>
          <w:p w14:paraId="7D22F553" w14:textId="77777777" w:rsidR="00F341F2" w:rsidRPr="00F341F2" w:rsidRDefault="00F341F2" w:rsidP="00F341F2">
            <w:pPr>
              <w:pStyle w:val="ModelSubhead"/>
            </w:pPr>
            <w:r w:rsidRPr="00F341F2">
              <w:t>Limited 4x4</w:t>
            </w:r>
          </w:p>
        </w:tc>
      </w:tr>
      <w:tr w:rsidR="009D019D" w:rsidRPr="00A32027" w14:paraId="2508916F" w14:textId="77777777" w:rsidTr="008B26A1">
        <w:tc>
          <w:tcPr>
            <w:tcW w:w="4474" w:type="dxa"/>
          </w:tcPr>
          <w:p w14:paraId="13EF85F2" w14:textId="77777777" w:rsidR="009D019D" w:rsidRPr="00A32027" w:rsidRDefault="009D019D" w:rsidP="009D019D">
            <w:pPr>
              <w:pStyle w:val="FABodyCopy"/>
            </w:pPr>
            <w:r w:rsidRPr="00A32027">
              <w:t>Convenience Group I — includes eight-way power driver seat with power two-way lumbar adjuster, rearview auto-dimming mirror, dual-zone automatic temperature control, 7-in. full-color driver information display, 115-volt power outlet, second-row USB ports, windshield wiper deicer, heated front seats, heated leather-wrapped steering wheel, remote start system, security alarm, humidity sensor, reversible cargo mat, all-season floor mats, hands-free, foot-activated power liftgate and universal garage door opener</w:t>
            </w:r>
          </w:p>
        </w:tc>
        <w:tc>
          <w:tcPr>
            <w:tcW w:w="1082" w:type="dxa"/>
          </w:tcPr>
          <w:p w14:paraId="66F25FB1" w14:textId="77777777" w:rsidR="009D019D" w:rsidRPr="00A32027" w:rsidRDefault="009D019D" w:rsidP="009D019D">
            <w:pPr>
              <w:pStyle w:val="S-O-P"/>
            </w:pPr>
            <w:r>
              <w:t>NA</w:t>
            </w:r>
          </w:p>
        </w:tc>
        <w:tc>
          <w:tcPr>
            <w:tcW w:w="1114" w:type="dxa"/>
          </w:tcPr>
          <w:p w14:paraId="7B4DEDC7" w14:textId="77777777" w:rsidR="009D019D" w:rsidRPr="00A32027" w:rsidRDefault="009D019D" w:rsidP="009D019D">
            <w:pPr>
              <w:pStyle w:val="S-O-P"/>
            </w:pPr>
            <w:r w:rsidRPr="00A32027">
              <w:t>P</w:t>
            </w:r>
          </w:p>
        </w:tc>
        <w:tc>
          <w:tcPr>
            <w:tcW w:w="1138" w:type="dxa"/>
          </w:tcPr>
          <w:p w14:paraId="77A7DB62" w14:textId="77777777" w:rsidR="009D019D" w:rsidRPr="00A32027" w:rsidRDefault="009D019D" w:rsidP="009D019D">
            <w:pPr>
              <w:pStyle w:val="S-O-P"/>
            </w:pPr>
            <w:r>
              <w:t>NA</w:t>
            </w:r>
          </w:p>
        </w:tc>
        <w:tc>
          <w:tcPr>
            <w:tcW w:w="1194" w:type="dxa"/>
          </w:tcPr>
          <w:p w14:paraId="7D98349C" w14:textId="77777777" w:rsidR="009D019D" w:rsidRPr="00A32027" w:rsidRDefault="009D019D" w:rsidP="009D019D">
            <w:pPr>
              <w:pStyle w:val="S-O-P"/>
            </w:pPr>
            <w:r>
              <w:t>NA</w:t>
            </w:r>
          </w:p>
        </w:tc>
        <w:tc>
          <w:tcPr>
            <w:tcW w:w="1078" w:type="dxa"/>
          </w:tcPr>
          <w:p w14:paraId="5327482C" w14:textId="77777777" w:rsidR="009D019D" w:rsidRPr="00A32027" w:rsidRDefault="009D019D" w:rsidP="009D019D">
            <w:pPr>
              <w:pStyle w:val="S-O-P"/>
            </w:pPr>
            <w:r>
              <w:t>NA</w:t>
            </w:r>
          </w:p>
        </w:tc>
      </w:tr>
      <w:tr w:rsidR="009D019D" w:rsidRPr="00A32027" w14:paraId="6C33B99F" w14:textId="77777777" w:rsidTr="008B26A1">
        <w:tc>
          <w:tcPr>
            <w:tcW w:w="4474" w:type="dxa"/>
          </w:tcPr>
          <w:p w14:paraId="54C013CF" w14:textId="77777777" w:rsidR="009D019D" w:rsidRPr="00A32027" w:rsidRDefault="009D019D" w:rsidP="009D019D">
            <w:pPr>
              <w:pStyle w:val="FABodyCopy"/>
            </w:pPr>
            <w:r w:rsidRPr="00A32027">
              <w:t>Convenience Group II (not available with Elite Group) — includes power eight-way driver seat with power two-way lumbar adjuster, 115-volt power outlet, second-row USB ports, windshield wiper deicer, heated front seats, heated leather-wrapped steering wheel, remote start system and reversible cargo mat</w:t>
            </w:r>
          </w:p>
        </w:tc>
        <w:tc>
          <w:tcPr>
            <w:tcW w:w="1082" w:type="dxa"/>
          </w:tcPr>
          <w:p w14:paraId="67C4C6C9" w14:textId="77777777" w:rsidR="009D019D" w:rsidRPr="00A32027" w:rsidRDefault="009D019D" w:rsidP="009D019D">
            <w:pPr>
              <w:pStyle w:val="S-O-P"/>
            </w:pPr>
            <w:r>
              <w:t>NA</w:t>
            </w:r>
          </w:p>
        </w:tc>
        <w:tc>
          <w:tcPr>
            <w:tcW w:w="1114" w:type="dxa"/>
          </w:tcPr>
          <w:p w14:paraId="030AFE04" w14:textId="77777777" w:rsidR="009D019D" w:rsidRPr="00A32027" w:rsidRDefault="009D019D" w:rsidP="009D019D">
            <w:pPr>
              <w:pStyle w:val="S-O-P"/>
            </w:pPr>
            <w:r>
              <w:t>NA</w:t>
            </w:r>
          </w:p>
        </w:tc>
        <w:tc>
          <w:tcPr>
            <w:tcW w:w="1138" w:type="dxa"/>
          </w:tcPr>
          <w:p w14:paraId="57BF8FA2" w14:textId="77777777" w:rsidR="009D019D" w:rsidRPr="00A32027" w:rsidRDefault="009D019D" w:rsidP="009D019D">
            <w:pPr>
              <w:pStyle w:val="S-O-P"/>
            </w:pPr>
            <w:r>
              <w:t>NA</w:t>
            </w:r>
          </w:p>
        </w:tc>
        <w:tc>
          <w:tcPr>
            <w:tcW w:w="1194" w:type="dxa"/>
          </w:tcPr>
          <w:p w14:paraId="6AF60BD3" w14:textId="77777777" w:rsidR="009D019D" w:rsidRPr="00A32027" w:rsidRDefault="009D019D" w:rsidP="009D019D">
            <w:pPr>
              <w:pStyle w:val="S-O-P"/>
            </w:pPr>
            <w:r w:rsidRPr="00A32027">
              <w:t>P</w:t>
            </w:r>
          </w:p>
        </w:tc>
        <w:tc>
          <w:tcPr>
            <w:tcW w:w="1078" w:type="dxa"/>
          </w:tcPr>
          <w:p w14:paraId="7C30838D" w14:textId="77777777" w:rsidR="009D019D" w:rsidRPr="00A32027" w:rsidRDefault="009D019D" w:rsidP="009D019D">
            <w:pPr>
              <w:pStyle w:val="S-O-P"/>
            </w:pPr>
            <w:r>
              <w:t>NA</w:t>
            </w:r>
          </w:p>
        </w:tc>
      </w:tr>
      <w:tr w:rsidR="009D019D" w:rsidRPr="00A32027" w14:paraId="500DC32D" w14:textId="77777777" w:rsidTr="008B26A1">
        <w:tc>
          <w:tcPr>
            <w:tcW w:w="4474" w:type="dxa"/>
          </w:tcPr>
          <w:p w14:paraId="1764FD47" w14:textId="77777777" w:rsidR="009D019D" w:rsidRPr="00A32027" w:rsidRDefault="009D019D" w:rsidP="004B5DEE">
            <w:pPr>
              <w:pStyle w:val="FABodyCopy"/>
              <w:keepNext/>
              <w:keepLines/>
            </w:pPr>
            <w:r w:rsidRPr="00A32027">
              <w:t>Driver Assist Group I (must have Convenience Group) — includes Adaptive Cruise Control with stop and go, ParkSense front and rear park assist system, rain-sensing/intermittent wipers, 360-degree surround View Camera, Parallel and Perpendicular Park Assist, wireless charging pad and premium LED fog lamps</w:t>
            </w:r>
          </w:p>
        </w:tc>
        <w:tc>
          <w:tcPr>
            <w:tcW w:w="1082" w:type="dxa"/>
          </w:tcPr>
          <w:p w14:paraId="185551A8" w14:textId="77777777" w:rsidR="009D019D" w:rsidRPr="00A32027" w:rsidRDefault="009D019D" w:rsidP="009D019D">
            <w:pPr>
              <w:pStyle w:val="S-O-P"/>
            </w:pPr>
            <w:r>
              <w:t>NA</w:t>
            </w:r>
          </w:p>
        </w:tc>
        <w:tc>
          <w:tcPr>
            <w:tcW w:w="1114" w:type="dxa"/>
          </w:tcPr>
          <w:p w14:paraId="1C2A4ABD" w14:textId="77777777" w:rsidR="009D019D" w:rsidRPr="00A32027" w:rsidRDefault="009D019D" w:rsidP="009D019D">
            <w:pPr>
              <w:pStyle w:val="S-O-P"/>
            </w:pPr>
            <w:r w:rsidRPr="00A32027">
              <w:t>P</w:t>
            </w:r>
          </w:p>
        </w:tc>
        <w:tc>
          <w:tcPr>
            <w:tcW w:w="1138" w:type="dxa"/>
          </w:tcPr>
          <w:p w14:paraId="1D81EAB0" w14:textId="77777777" w:rsidR="009D019D" w:rsidRPr="00A32027" w:rsidRDefault="009D019D" w:rsidP="009D019D">
            <w:pPr>
              <w:pStyle w:val="S-O-P"/>
            </w:pPr>
            <w:r>
              <w:t>NA</w:t>
            </w:r>
          </w:p>
        </w:tc>
        <w:tc>
          <w:tcPr>
            <w:tcW w:w="1194" w:type="dxa"/>
          </w:tcPr>
          <w:p w14:paraId="1C1513FE" w14:textId="77777777" w:rsidR="009D019D" w:rsidRPr="00A32027" w:rsidRDefault="009D019D" w:rsidP="009D019D">
            <w:pPr>
              <w:pStyle w:val="S-O-P"/>
            </w:pPr>
            <w:r>
              <w:t>NA</w:t>
            </w:r>
          </w:p>
        </w:tc>
        <w:tc>
          <w:tcPr>
            <w:tcW w:w="1078" w:type="dxa"/>
          </w:tcPr>
          <w:p w14:paraId="6FACB7A2" w14:textId="77777777" w:rsidR="009D019D" w:rsidRPr="00A32027" w:rsidRDefault="009D019D" w:rsidP="009D019D">
            <w:pPr>
              <w:pStyle w:val="S-O-P"/>
            </w:pPr>
            <w:r>
              <w:t>NA</w:t>
            </w:r>
          </w:p>
        </w:tc>
      </w:tr>
      <w:tr w:rsidR="009D019D" w:rsidRPr="00A32027" w14:paraId="4B080CB6" w14:textId="77777777" w:rsidTr="008B26A1">
        <w:tc>
          <w:tcPr>
            <w:tcW w:w="4474" w:type="dxa"/>
          </w:tcPr>
          <w:p w14:paraId="3B0582F8" w14:textId="77777777" w:rsidR="009D019D" w:rsidRPr="00A32027" w:rsidRDefault="009D019D" w:rsidP="009D019D">
            <w:pPr>
              <w:pStyle w:val="FABodyCopy"/>
            </w:pPr>
            <w:r w:rsidRPr="00A32027">
              <w:t>Driver Assist Group II — includes Adaptive Cruise Control with stop and go, ParkSense front and rear park assist system, 360-degree Surround View Camera, Parallel and Perpendicular Park Assist, rain-sensing/intermittent wipers, premium LED fog lamps, wireless charging pad, reversible cargo mat, windshield wiper deicer, dual-zone automatic temperature control, humidity sensor, 115-volt power outlet, second-row USB ports, hands-free, foot-activated power liftgate and universal garage door opener</w:t>
            </w:r>
          </w:p>
        </w:tc>
        <w:tc>
          <w:tcPr>
            <w:tcW w:w="1082" w:type="dxa"/>
          </w:tcPr>
          <w:p w14:paraId="5D7E33F7" w14:textId="77777777" w:rsidR="009D019D" w:rsidRPr="00A32027" w:rsidRDefault="009D019D" w:rsidP="009D019D">
            <w:pPr>
              <w:pStyle w:val="S-O-P"/>
            </w:pPr>
            <w:r>
              <w:t>NA</w:t>
            </w:r>
          </w:p>
        </w:tc>
        <w:tc>
          <w:tcPr>
            <w:tcW w:w="1114" w:type="dxa"/>
          </w:tcPr>
          <w:p w14:paraId="4D9C7CB2" w14:textId="77777777" w:rsidR="009D019D" w:rsidRPr="00A32027" w:rsidRDefault="009D019D" w:rsidP="009D019D">
            <w:pPr>
              <w:pStyle w:val="S-O-P"/>
            </w:pPr>
            <w:r>
              <w:t>NA</w:t>
            </w:r>
          </w:p>
        </w:tc>
        <w:tc>
          <w:tcPr>
            <w:tcW w:w="1138" w:type="dxa"/>
          </w:tcPr>
          <w:p w14:paraId="07689D12" w14:textId="77777777" w:rsidR="009D019D" w:rsidRPr="00A32027" w:rsidRDefault="009D019D" w:rsidP="009D019D">
            <w:pPr>
              <w:pStyle w:val="S-O-P"/>
            </w:pPr>
            <w:r w:rsidRPr="00A32027">
              <w:t>P</w:t>
            </w:r>
          </w:p>
        </w:tc>
        <w:tc>
          <w:tcPr>
            <w:tcW w:w="1194" w:type="dxa"/>
          </w:tcPr>
          <w:p w14:paraId="535E7E4D" w14:textId="77777777" w:rsidR="009D019D" w:rsidRPr="00A32027" w:rsidRDefault="009D019D" w:rsidP="009D019D">
            <w:pPr>
              <w:pStyle w:val="S-O-P"/>
            </w:pPr>
            <w:r>
              <w:t>NA</w:t>
            </w:r>
          </w:p>
        </w:tc>
        <w:tc>
          <w:tcPr>
            <w:tcW w:w="1078" w:type="dxa"/>
          </w:tcPr>
          <w:p w14:paraId="6B2023BD" w14:textId="77777777" w:rsidR="009D019D" w:rsidRPr="00A32027" w:rsidRDefault="009D019D" w:rsidP="009D019D">
            <w:pPr>
              <w:pStyle w:val="S-O-P"/>
            </w:pPr>
            <w:r>
              <w:t>NA</w:t>
            </w:r>
          </w:p>
        </w:tc>
      </w:tr>
      <w:tr w:rsidR="009D019D" w:rsidRPr="00A32027" w14:paraId="4C1C4E6B" w14:textId="77777777" w:rsidTr="008B26A1">
        <w:tc>
          <w:tcPr>
            <w:tcW w:w="4474" w:type="dxa"/>
          </w:tcPr>
          <w:p w14:paraId="0EDC701F" w14:textId="77777777" w:rsidR="009D019D" w:rsidRPr="00A32027" w:rsidRDefault="009D019D" w:rsidP="009D019D">
            <w:pPr>
              <w:pStyle w:val="FABodyCopy"/>
            </w:pPr>
            <w:r w:rsidRPr="00A32027">
              <w:t>Driver Assist Group III (must have Elite Group) — includes Highway Assist (late availability), Traffic Sign Recognition, ParkSense front and rear park assist system, 360-degree Surround View Camera, Parallel and Perpendicular Park Assist, wireless charging pad and universal garage door opener</w:t>
            </w:r>
          </w:p>
        </w:tc>
        <w:tc>
          <w:tcPr>
            <w:tcW w:w="1082" w:type="dxa"/>
          </w:tcPr>
          <w:p w14:paraId="39C60C1C" w14:textId="77777777" w:rsidR="009D019D" w:rsidRPr="00A32027" w:rsidRDefault="009D019D" w:rsidP="009D019D">
            <w:pPr>
              <w:pStyle w:val="S-O-P"/>
            </w:pPr>
            <w:r>
              <w:t>NA</w:t>
            </w:r>
          </w:p>
        </w:tc>
        <w:tc>
          <w:tcPr>
            <w:tcW w:w="1114" w:type="dxa"/>
          </w:tcPr>
          <w:p w14:paraId="7DCB6682" w14:textId="77777777" w:rsidR="009D019D" w:rsidRPr="00A32027" w:rsidRDefault="009D019D" w:rsidP="009D019D">
            <w:pPr>
              <w:pStyle w:val="S-O-P"/>
            </w:pPr>
            <w:r>
              <w:t>NA</w:t>
            </w:r>
          </w:p>
        </w:tc>
        <w:tc>
          <w:tcPr>
            <w:tcW w:w="1138" w:type="dxa"/>
          </w:tcPr>
          <w:p w14:paraId="7F288F58" w14:textId="77777777" w:rsidR="009D019D" w:rsidRPr="00A32027" w:rsidRDefault="009D019D" w:rsidP="009D019D">
            <w:pPr>
              <w:pStyle w:val="S-O-P"/>
            </w:pPr>
            <w:r>
              <w:t>NA</w:t>
            </w:r>
          </w:p>
        </w:tc>
        <w:tc>
          <w:tcPr>
            <w:tcW w:w="1194" w:type="dxa"/>
          </w:tcPr>
          <w:p w14:paraId="52102891" w14:textId="77777777" w:rsidR="009D019D" w:rsidRPr="00A32027" w:rsidRDefault="009D019D" w:rsidP="009D019D">
            <w:pPr>
              <w:pStyle w:val="S-O-P"/>
            </w:pPr>
            <w:r w:rsidRPr="00A32027">
              <w:t>P</w:t>
            </w:r>
          </w:p>
        </w:tc>
        <w:tc>
          <w:tcPr>
            <w:tcW w:w="1078" w:type="dxa"/>
          </w:tcPr>
          <w:p w14:paraId="50F1176B" w14:textId="77777777" w:rsidR="009D019D" w:rsidRPr="00A32027" w:rsidRDefault="009D019D" w:rsidP="009D019D">
            <w:pPr>
              <w:pStyle w:val="S-O-P"/>
            </w:pPr>
            <w:r w:rsidRPr="00A32027">
              <w:t>P</w:t>
            </w:r>
          </w:p>
        </w:tc>
      </w:tr>
      <w:tr w:rsidR="009D019D" w:rsidRPr="00A32027" w14:paraId="32F40930" w14:textId="77777777" w:rsidTr="008B26A1">
        <w:tc>
          <w:tcPr>
            <w:tcW w:w="4474" w:type="dxa"/>
          </w:tcPr>
          <w:p w14:paraId="74F943F2" w14:textId="77777777" w:rsidR="009D019D" w:rsidRPr="00A32027" w:rsidRDefault="009D019D" w:rsidP="009D019D">
            <w:pPr>
              <w:pStyle w:val="FABodyCopy"/>
            </w:pPr>
            <w:r w:rsidRPr="00A32027">
              <w:t xml:space="preserve">Driver Assist Group IV (must have Elite Group; High Altitude models only) — includes Highway Assist (late availability), Traffic Sign Recognition, ParkSense front and rear park assist system, </w:t>
            </w:r>
            <w:r w:rsidR="0060738E">
              <w:br/>
            </w:r>
            <w:r w:rsidRPr="00A32027">
              <w:t>360-degree Surround View Camera, Parallel and Perpendicular Park Assist, wireless charging pad and universal garage door opener</w:t>
            </w:r>
          </w:p>
        </w:tc>
        <w:tc>
          <w:tcPr>
            <w:tcW w:w="1082" w:type="dxa"/>
          </w:tcPr>
          <w:p w14:paraId="19B09C65" w14:textId="77777777" w:rsidR="009D019D" w:rsidRPr="00A32027" w:rsidRDefault="009D019D" w:rsidP="009D019D">
            <w:pPr>
              <w:pStyle w:val="S-O-P"/>
            </w:pPr>
            <w:r>
              <w:t>NA</w:t>
            </w:r>
          </w:p>
        </w:tc>
        <w:tc>
          <w:tcPr>
            <w:tcW w:w="1114" w:type="dxa"/>
          </w:tcPr>
          <w:p w14:paraId="276C7D60" w14:textId="77777777" w:rsidR="009D019D" w:rsidRPr="00A32027" w:rsidRDefault="009D019D" w:rsidP="009D019D">
            <w:pPr>
              <w:pStyle w:val="S-O-P"/>
            </w:pPr>
            <w:r>
              <w:t>NA</w:t>
            </w:r>
          </w:p>
        </w:tc>
        <w:tc>
          <w:tcPr>
            <w:tcW w:w="1138" w:type="dxa"/>
          </w:tcPr>
          <w:p w14:paraId="08128593" w14:textId="77777777" w:rsidR="009D019D" w:rsidRPr="00A32027" w:rsidRDefault="009D019D" w:rsidP="009D019D">
            <w:pPr>
              <w:pStyle w:val="S-O-P"/>
            </w:pPr>
            <w:r>
              <w:t>NA</w:t>
            </w:r>
          </w:p>
        </w:tc>
        <w:tc>
          <w:tcPr>
            <w:tcW w:w="1194" w:type="dxa"/>
          </w:tcPr>
          <w:p w14:paraId="499B06A2" w14:textId="77777777" w:rsidR="009D019D" w:rsidRPr="00A32027" w:rsidRDefault="009D019D" w:rsidP="009D019D">
            <w:pPr>
              <w:pStyle w:val="S-O-P"/>
            </w:pPr>
            <w:r>
              <w:t>NA</w:t>
            </w:r>
          </w:p>
        </w:tc>
        <w:tc>
          <w:tcPr>
            <w:tcW w:w="1078" w:type="dxa"/>
          </w:tcPr>
          <w:p w14:paraId="5B5A5176" w14:textId="77777777" w:rsidR="009D019D" w:rsidRPr="00A32027" w:rsidRDefault="009D019D" w:rsidP="009D019D">
            <w:pPr>
              <w:pStyle w:val="S-O-P"/>
            </w:pPr>
            <w:r w:rsidRPr="00A32027">
              <w:t>P</w:t>
            </w:r>
          </w:p>
        </w:tc>
      </w:tr>
      <w:tr w:rsidR="009D019D" w:rsidRPr="00A32027" w14:paraId="6431D042" w14:textId="77777777" w:rsidTr="008B26A1">
        <w:tc>
          <w:tcPr>
            <w:tcW w:w="4474" w:type="dxa"/>
          </w:tcPr>
          <w:p w14:paraId="571150CD" w14:textId="77777777" w:rsidR="009D019D" w:rsidRPr="00A32027" w:rsidRDefault="009D019D" w:rsidP="009D019D">
            <w:pPr>
              <w:pStyle w:val="FABodyCopy"/>
            </w:pPr>
            <w:r w:rsidRPr="00A32027">
              <w:t>Elite Group I (not available with Convenience Group) — includes automatic high-beam LED projector headlamps, premium LED fog lamps, premium LED taillamps, remote start, leather-wrapped heated steering wheel, premium leather bucket seats, power eight-way front-row seats with power two-way lumbar adjuster, driver memory seat, heated and ventilated front-row seats, heated second-row seats, windshield wiper deicer, second-row USB ports, 115-volt power outlet, reversible cargo mat, 10.25-in. TFT color cluster, 10.1-in. Uconnect radio with navigation and hands-free, foot-activated power liftgate</w:t>
            </w:r>
          </w:p>
        </w:tc>
        <w:tc>
          <w:tcPr>
            <w:tcW w:w="1082" w:type="dxa"/>
          </w:tcPr>
          <w:p w14:paraId="4E55A48F" w14:textId="77777777" w:rsidR="009D019D" w:rsidRPr="00A32027" w:rsidRDefault="009D019D" w:rsidP="009D019D">
            <w:pPr>
              <w:pStyle w:val="S-O-P"/>
            </w:pPr>
            <w:r>
              <w:t>NA</w:t>
            </w:r>
          </w:p>
        </w:tc>
        <w:tc>
          <w:tcPr>
            <w:tcW w:w="1114" w:type="dxa"/>
          </w:tcPr>
          <w:p w14:paraId="4696E4DB" w14:textId="77777777" w:rsidR="009D019D" w:rsidRPr="00A32027" w:rsidRDefault="009D019D" w:rsidP="009D019D">
            <w:pPr>
              <w:pStyle w:val="S-O-P"/>
            </w:pPr>
            <w:r>
              <w:t>NA</w:t>
            </w:r>
          </w:p>
        </w:tc>
        <w:tc>
          <w:tcPr>
            <w:tcW w:w="1138" w:type="dxa"/>
          </w:tcPr>
          <w:p w14:paraId="25D67668" w14:textId="77777777" w:rsidR="009D019D" w:rsidRPr="00A32027" w:rsidRDefault="009D019D" w:rsidP="009D019D">
            <w:pPr>
              <w:pStyle w:val="S-O-P"/>
            </w:pPr>
            <w:r>
              <w:t>NA</w:t>
            </w:r>
          </w:p>
        </w:tc>
        <w:tc>
          <w:tcPr>
            <w:tcW w:w="1194" w:type="dxa"/>
          </w:tcPr>
          <w:p w14:paraId="2F894D3F" w14:textId="77777777" w:rsidR="009D019D" w:rsidRPr="00A32027" w:rsidRDefault="009D019D" w:rsidP="009D019D">
            <w:pPr>
              <w:pStyle w:val="S-O-P"/>
            </w:pPr>
            <w:r w:rsidRPr="00A32027">
              <w:t>P</w:t>
            </w:r>
          </w:p>
        </w:tc>
        <w:tc>
          <w:tcPr>
            <w:tcW w:w="1078" w:type="dxa"/>
          </w:tcPr>
          <w:p w14:paraId="41653F15" w14:textId="77777777" w:rsidR="009D019D" w:rsidRPr="00A32027" w:rsidRDefault="009D019D" w:rsidP="009D019D">
            <w:pPr>
              <w:pStyle w:val="S-O-P"/>
            </w:pPr>
            <w:r>
              <w:t>NA</w:t>
            </w:r>
          </w:p>
        </w:tc>
      </w:tr>
      <w:tr w:rsidR="009D019D" w:rsidRPr="00A32027" w14:paraId="1C9F3EFA" w14:textId="77777777" w:rsidTr="008B26A1">
        <w:tc>
          <w:tcPr>
            <w:tcW w:w="4474" w:type="dxa"/>
          </w:tcPr>
          <w:p w14:paraId="660F66B1" w14:textId="77777777" w:rsidR="009D019D" w:rsidRPr="00A32027" w:rsidRDefault="009D019D" w:rsidP="009D019D">
            <w:pPr>
              <w:pStyle w:val="FABodyCopy"/>
            </w:pPr>
            <w:r w:rsidRPr="00A32027">
              <w:t>Elite Group II — includes automatic high-beam LED projector headlamps, premium LED fog lamps, premium taillamps, 19-in. aluminum wheels, all-season tires, Gloss Black exterior accents, hands-free, foot-activated power liftgate, premium leather bucket seats, power eight-way front-row seats with power two-way lumbar adjuster, driver memory seat, heated and ventilated front-row seats, heated second-row seats, second-row USB ports, 115-volt power outlet, reversible cargo mat, 10.25-in. TFT color cluster and 10.1-in. Uconnect radio with navigation</w:t>
            </w:r>
          </w:p>
        </w:tc>
        <w:tc>
          <w:tcPr>
            <w:tcW w:w="1082" w:type="dxa"/>
          </w:tcPr>
          <w:p w14:paraId="77E371A9" w14:textId="77777777" w:rsidR="009D019D" w:rsidRPr="00A32027" w:rsidRDefault="009D019D" w:rsidP="009D019D">
            <w:pPr>
              <w:pStyle w:val="S-O-P"/>
            </w:pPr>
            <w:r>
              <w:t>NA</w:t>
            </w:r>
          </w:p>
        </w:tc>
        <w:tc>
          <w:tcPr>
            <w:tcW w:w="1114" w:type="dxa"/>
          </w:tcPr>
          <w:p w14:paraId="6B8C46AB" w14:textId="77777777" w:rsidR="009D019D" w:rsidRPr="00A32027" w:rsidRDefault="009D019D" w:rsidP="009D019D">
            <w:pPr>
              <w:pStyle w:val="S-O-P"/>
            </w:pPr>
            <w:r>
              <w:t>NA</w:t>
            </w:r>
          </w:p>
        </w:tc>
        <w:tc>
          <w:tcPr>
            <w:tcW w:w="1138" w:type="dxa"/>
          </w:tcPr>
          <w:p w14:paraId="7F800C12" w14:textId="77777777" w:rsidR="009D019D" w:rsidRPr="00A32027" w:rsidRDefault="009D019D" w:rsidP="009D019D">
            <w:pPr>
              <w:pStyle w:val="S-O-P"/>
            </w:pPr>
            <w:r>
              <w:t>NA</w:t>
            </w:r>
          </w:p>
        </w:tc>
        <w:tc>
          <w:tcPr>
            <w:tcW w:w="1194" w:type="dxa"/>
          </w:tcPr>
          <w:p w14:paraId="6E5C1BC7" w14:textId="77777777" w:rsidR="009D019D" w:rsidRPr="00A32027" w:rsidRDefault="009D019D" w:rsidP="009D019D">
            <w:pPr>
              <w:pStyle w:val="S-O-P"/>
            </w:pPr>
            <w:r>
              <w:t>NA</w:t>
            </w:r>
          </w:p>
        </w:tc>
        <w:tc>
          <w:tcPr>
            <w:tcW w:w="1078" w:type="dxa"/>
          </w:tcPr>
          <w:p w14:paraId="5EA28A44" w14:textId="77777777" w:rsidR="009D019D" w:rsidRPr="00A32027" w:rsidRDefault="009D019D" w:rsidP="009D019D">
            <w:pPr>
              <w:pStyle w:val="S-O-P"/>
            </w:pPr>
            <w:r w:rsidRPr="00A32027">
              <w:t>P</w:t>
            </w:r>
          </w:p>
        </w:tc>
      </w:tr>
      <w:tr w:rsidR="009D019D" w:rsidRPr="00A32027" w14:paraId="7B4DE4E3" w14:textId="77777777" w:rsidTr="008B26A1">
        <w:tc>
          <w:tcPr>
            <w:tcW w:w="4474" w:type="dxa"/>
          </w:tcPr>
          <w:p w14:paraId="243FC25B" w14:textId="77777777" w:rsidR="009D019D" w:rsidRPr="00A32027" w:rsidRDefault="009D019D" w:rsidP="009D019D">
            <w:pPr>
              <w:pStyle w:val="FABodyCopy"/>
            </w:pPr>
            <w:r w:rsidRPr="00A32027">
              <w:t>Elite Group III (High Altitude models only) — includes premium leather bucket seats, ventilated front seats, heated second-row seats, power eight-way driver and passenger seats with power two-way lumbar adjuster, driver memory seat, 115-volt power outlet, second-row USB ports, reversible cargo mat and hands-free, foot-activated power liftgate</w:t>
            </w:r>
          </w:p>
        </w:tc>
        <w:tc>
          <w:tcPr>
            <w:tcW w:w="1082" w:type="dxa"/>
          </w:tcPr>
          <w:p w14:paraId="3D0FE61D" w14:textId="77777777" w:rsidR="009D019D" w:rsidRPr="00A32027" w:rsidRDefault="009D019D" w:rsidP="009D019D">
            <w:pPr>
              <w:pStyle w:val="S-O-P"/>
            </w:pPr>
            <w:r>
              <w:t>NA</w:t>
            </w:r>
          </w:p>
        </w:tc>
        <w:tc>
          <w:tcPr>
            <w:tcW w:w="1114" w:type="dxa"/>
          </w:tcPr>
          <w:p w14:paraId="25FBC433" w14:textId="77777777" w:rsidR="009D019D" w:rsidRPr="00A32027" w:rsidRDefault="009D019D" w:rsidP="009D019D">
            <w:pPr>
              <w:pStyle w:val="S-O-P"/>
            </w:pPr>
            <w:r>
              <w:t>NA</w:t>
            </w:r>
          </w:p>
        </w:tc>
        <w:tc>
          <w:tcPr>
            <w:tcW w:w="1138" w:type="dxa"/>
          </w:tcPr>
          <w:p w14:paraId="46A28DF3" w14:textId="77777777" w:rsidR="009D019D" w:rsidRPr="00A32027" w:rsidRDefault="009D019D" w:rsidP="009D019D">
            <w:pPr>
              <w:pStyle w:val="S-O-P"/>
            </w:pPr>
            <w:r>
              <w:t>NA</w:t>
            </w:r>
          </w:p>
        </w:tc>
        <w:tc>
          <w:tcPr>
            <w:tcW w:w="1194" w:type="dxa"/>
          </w:tcPr>
          <w:p w14:paraId="652C90AC" w14:textId="77777777" w:rsidR="009D019D" w:rsidRPr="00A32027" w:rsidRDefault="009D019D" w:rsidP="009D019D">
            <w:pPr>
              <w:pStyle w:val="S-O-P"/>
            </w:pPr>
            <w:r>
              <w:t>NA</w:t>
            </w:r>
          </w:p>
        </w:tc>
        <w:tc>
          <w:tcPr>
            <w:tcW w:w="1078" w:type="dxa"/>
          </w:tcPr>
          <w:p w14:paraId="79B6F7D0" w14:textId="77777777" w:rsidR="009D019D" w:rsidRPr="00A32027" w:rsidRDefault="009D019D" w:rsidP="009D019D">
            <w:pPr>
              <w:pStyle w:val="S-O-P"/>
            </w:pPr>
            <w:r w:rsidRPr="00A32027">
              <w:t>P</w:t>
            </w:r>
          </w:p>
        </w:tc>
      </w:tr>
      <w:tr w:rsidR="009D019D" w:rsidRPr="00A32027" w14:paraId="38334EFE" w14:textId="77777777" w:rsidTr="008B26A1">
        <w:tc>
          <w:tcPr>
            <w:tcW w:w="4474" w:type="dxa"/>
          </w:tcPr>
          <w:p w14:paraId="7652E241" w14:textId="77777777" w:rsidR="009D019D" w:rsidRPr="00A32027" w:rsidRDefault="009D019D" w:rsidP="009D019D">
            <w:pPr>
              <w:pStyle w:val="FABodyCopy"/>
              <w:rPr>
                <w:highlight w:val="yellow"/>
              </w:rPr>
            </w:pPr>
            <w:r w:rsidRPr="00A32027">
              <w:t>Premium Lighting Group (must have Sun and Sound Group) — includes premium LED taillamps, auto-high beam headlamp control, LED auto high-beam projector headlamps, premium LED fog lamps</w:t>
            </w:r>
          </w:p>
        </w:tc>
        <w:tc>
          <w:tcPr>
            <w:tcW w:w="1082" w:type="dxa"/>
          </w:tcPr>
          <w:p w14:paraId="64BED950" w14:textId="77777777" w:rsidR="009D019D" w:rsidRPr="00A32027" w:rsidRDefault="009D019D" w:rsidP="009D019D">
            <w:pPr>
              <w:pStyle w:val="S-O-P"/>
            </w:pPr>
            <w:r>
              <w:t>NA</w:t>
            </w:r>
          </w:p>
        </w:tc>
        <w:tc>
          <w:tcPr>
            <w:tcW w:w="1114" w:type="dxa"/>
          </w:tcPr>
          <w:p w14:paraId="08A3BC17" w14:textId="77777777" w:rsidR="009D019D" w:rsidRPr="00A32027" w:rsidRDefault="009D019D" w:rsidP="009D019D">
            <w:pPr>
              <w:pStyle w:val="S-O-P"/>
            </w:pPr>
            <w:r>
              <w:t>NA</w:t>
            </w:r>
          </w:p>
        </w:tc>
        <w:tc>
          <w:tcPr>
            <w:tcW w:w="1138" w:type="dxa"/>
          </w:tcPr>
          <w:p w14:paraId="0C7372A9" w14:textId="77777777" w:rsidR="009D019D" w:rsidRPr="00A32027" w:rsidRDefault="009D019D" w:rsidP="009D019D">
            <w:pPr>
              <w:pStyle w:val="S-O-P"/>
            </w:pPr>
            <w:r w:rsidRPr="00A32027">
              <w:t>P</w:t>
            </w:r>
          </w:p>
        </w:tc>
        <w:tc>
          <w:tcPr>
            <w:tcW w:w="1194" w:type="dxa"/>
          </w:tcPr>
          <w:p w14:paraId="440268A1" w14:textId="77777777" w:rsidR="009D019D" w:rsidRPr="00A32027" w:rsidRDefault="009D019D" w:rsidP="009D019D">
            <w:pPr>
              <w:pStyle w:val="S-O-P"/>
            </w:pPr>
            <w:r>
              <w:t>NA</w:t>
            </w:r>
          </w:p>
        </w:tc>
        <w:tc>
          <w:tcPr>
            <w:tcW w:w="1078" w:type="dxa"/>
          </w:tcPr>
          <w:p w14:paraId="2B74BAE9" w14:textId="77777777" w:rsidR="009D019D" w:rsidRPr="00A32027" w:rsidRDefault="009D019D" w:rsidP="009D019D">
            <w:pPr>
              <w:pStyle w:val="S-O-P"/>
            </w:pPr>
            <w:r>
              <w:t>NA</w:t>
            </w:r>
          </w:p>
        </w:tc>
      </w:tr>
      <w:tr w:rsidR="00F341F2" w:rsidRPr="00A32027" w14:paraId="15B6FD45" w14:textId="77777777" w:rsidTr="008B26A1">
        <w:tc>
          <w:tcPr>
            <w:tcW w:w="4474" w:type="dxa"/>
          </w:tcPr>
          <w:p w14:paraId="236A31A7" w14:textId="77777777" w:rsidR="00F341F2" w:rsidRPr="00A32027" w:rsidRDefault="00F341F2" w:rsidP="00F341F2">
            <w:pPr>
              <w:pStyle w:val="FABodyCopy"/>
            </w:pPr>
            <w:r w:rsidRPr="00A32027">
              <w:t>Sun and Sound Group — includes dual-pane panoramic sunroof and premium Alpine nine-speaker sound system with subwoofer</w:t>
            </w:r>
          </w:p>
        </w:tc>
        <w:tc>
          <w:tcPr>
            <w:tcW w:w="1082" w:type="dxa"/>
          </w:tcPr>
          <w:p w14:paraId="3BFFA32B" w14:textId="77777777" w:rsidR="00F341F2" w:rsidRPr="00A32027" w:rsidRDefault="009D019D" w:rsidP="00F341F2">
            <w:pPr>
              <w:pStyle w:val="S-O-P"/>
            </w:pPr>
            <w:r>
              <w:t>NA</w:t>
            </w:r>
          </w:p>
        </w:tc>
        <w:tc>
          <w:tcPr>
            <w:tcW w:w="1114" w:type="dxa"/>
          </w:tcPr>
          <w:p w14:paraId="592377BF" w14:textId="77777777" w:rsidR="00F341F2" w:rsidRPr="00A32027" w:rsidRDefault="00F341F2" w:rsidP="00F341F2">
            <w:pPr>
              <w:pStyle w:val="S-O-P"/>
            </w:pPr>
            <w:r w:rsidRPr="00A32027">
              <w:t>P</w:t>
            </w:r>
          </w:p>
        </w:tc>
        <w:tc>
          <w:tcPr>
            <w:tcW w:w="1138" w:type="dxa"/>
          </w:tcPr>
          <w:p w14:paraId="40B5AD08" w14:textId="77777777" w:rsidR="00F341F2" w:rsidRPr="00A32027" w:rsidRDefault="00F341F2" w:rsidP="00F341F2">
            <w:pPr>
              <w:pStyle w:val="S-O-P"/>
            </w:pPr>
            <w:r w:rsidRPr="00A32027">
              <w:t>P</w:t>
            </w:r>
          </w:p>
        </w:tc>
        <w:tc>
          <w:tcPr>
            <w:tcW w:w="1194" w:type="dxa"/>
          </w:tcPr>
          <w:p w14:paraId="14BBF329" w14:textId="77777777" w:rsidR="00F341F2" w:rsidRPr="00A32027" w:rsidRDefault="00F341F2" w:rsidP="00F341F2">
            <w:pPr>
              <w:pStyle w:val="S-O-P"/>
            </w:pPr>
            <w:r w:rsidRPr="00A32027">
              <w:t>P</w:t>
            </w:r>
          </w:p>
        </w:tc>
        <w:tc>
          <w:tcPr>
            <w:tcW w:w="1078" w:type="dxa"/>
          </w:tcPr>
          <w:p w14:paraId="096C2AEA" w14:textId="77777777" w:rsidR="00F341F2" w:rsidRPr="00A32027" w:rsidRDefault="00F341F2" w:rsidP="00F341F2">
            <w:pPr>
              <w:pStyle w:val="S-O-P"/>
            </w:pPr>
            <w:r w:rsidRPr="00A32027">
              <w:t>P</w:t>
            </w:r>
          </w:p>
        </w:tc>
      </w:tr>
      <w:tr w:rsidR="009D019D" w:rsidRPr="00A32027" w14:paraId="266EC3FC" w14:textId="77777777" w:rsidTr="008B26A1">
        <w:tc>
          <w:tcPr>
            <w:tcW w:w="4474" w:type="dxa"/>
          </w:tcPr>
          <w:p w14:paraId="281F04A1" w14:textId="77777777" w:rsidR="009D019D" w:rsidRPr="00A32027" w:rsidRDefault="009D019D" w:rsidP="009D019D">
            <w:pPr>
              <w:pStyle w:val="FABodyCopy"/>
            </w:pPr>
            <w:r w:rsidRPr="00A32027">
              <w:t xml:space="preserve">Trailer Tow Group — includes Class III 2-in. hitch receiver plus four-pin wiring harness </w:t>
            </w:r>
          </w:p>
        </w:tc>
        <w:tc>
          <w:tcPr>
            <w:tcW w:w="1082" w:type="dxa"/>
          </w:tcPr>
          <w:p w14:paraId="49014FAE" w14:textId="77777777" w:rsidR="009D019D" w:rsidRPr="00A32027" w:rsidRDefault="009D019D" w:rsidP="009D019D">
            <w:pPr>
              <w:pStyle w:val="S-O-P"/>
            </w:pPr>
            <w:r>
              <w:t>NA</w:t>
            </w:r>
          </w:p>
        </w:tc>
        <w:tc>
          <w:tcPr>
            <w:tcW w:w="1114" w:type="dxa"/>
          </w:tcPr>
          <w:p w14:paraId="525AB315" w14:textId="77777777" w:rsidR="009D019D" w:rsidRPr="00A32027" w:rsidRDefault="009D019D" w:rsidP="009D019D">
            <w:pPr>
              <w:pStyle w:val="S-O-P"/>
            </w:pPr>
            <w:r>
              <w:t>NA</w:t>
            </w:r>
          </w:p>
        </w:tc>
        <w:tc>
          <w:tcPr>
            <w:tcW w:w="1138" w:type="dxa"/>
          </w:tcPr>
          <w:p w14:paraId="7C95038B" w14:textId="77777777" w:rsidR="009D019D" w:rsidRPr="00A32027" w:rsidRDefault="009D019D" w:rsidP="009D019D">
            <w:pPr>
              <w:pStyle w:val="S-O-P"/>
            </w:pPr>
            <w:r>
              <w:t>NA</w:t>
            </w:r>
          </w:p>
        </w:tc>
        <w:tc>
          <w:tcPr>
            <w:tcW w:w="1194" w:type="dxa"/>
          </w:tcPr>
          <w:p w14:paraId="7BB5E04E" w14:textId="77777777" w:rsidR="009D019D" w:rsidRPr="00A32027" w:rsidRDefault="009D019D" w:rsidP="009D019D">
            <w:pPr>
              <w:pStyle w:val="S-O-P"/>
            </w:pPr>
            <w:r w:rsidRPr="00A32027">
              <w:t>O</w:t>
            </w:r>
          </w:p>
        </w:tc>
        <w:tc>
          <w:tcPr>
            <w:tcW w:w="1078" w:type="dxa"/>
          </w:tcPr>
          <w:p w14:paraId="0B6B176F" w14:textId="77777777" w:rsidR="009D019D" w:rsidRPr="00A32027" w:rsidRDefault="009D019D" w:rsidP="009D019D">
            <w:pPr>
              <w:pStyle w:val="S-O-P"/>
            </w:pPr>
            <w:r>
              <w:t>NA</w:t>
            </w:r>
          </w:p>
        </w:tc>
      </w:tr>
      <w:tr w:rsidR="009D019D" w:rsidRPr="00A32027" w14:paraId="6C915BFD" w14:textId="77777777" w:rsidTr="008B26A1">
        <w:trPr>
          <w:trHeight w:val="1106"/>
        </w:trPr>
        <w:tc>
          <w:tcPr>
            <w:tcW w:w="4474" w:type="dxa"/>
          </w:tcPr>
          <w:p w14:paraId="0261590B" w14:textId="77777777" w:rsidR="009D019D" w:rsidRPr="00A32027" w:rsidRDefault="009D019D" w:rsidP="009D019D">
            <w:pPr>
              <w:pStyle w:val="FABodyCopy"/>
              <w:rPr>
                <w:highlight w:val="yellow"/>
              </w:rPr>
            </w:pPr>
            <w:r w:rsidRPr="00A32027">
              <w:t>Altitude Package — includes Neutral Grey badging and fog lamp bezels, mold-in-color grille surround with Gloss Black rings, Gloss Black daylight opening molding, black roof, Gloss Black lower rear fascia valance, bright exhaust tips, 18-in. Gloss Black aluminum wheels, premium vinyl/cloth seats in black with Light Tungsten accent stitching, Piano Black interior accents and black headliner</w:t>
            </w:r>
          </w:p>
        </w:tc>
        <w:tc>
          <w:tcPr>
            <w:tcW w:w="1082" w:type="dxa"/>
          </w:tcPr>
          <w:p w14:paraId="6BA19AD7" w14:textId="77777777" w:rsidR="009D019D" w:rsidRPr="00A32027" w:rsidRDefault="009D019D" w:rsidP="009D019D">
            <w:pPr>
              <w:pStyle w:val="S-O-P"/>
            </w:pPr>
            <w:r>
              <w:t>NA</w:t>
            </w:r>
          </w:p>
        </w:tc>
        <w:tc>
          <w:tcPr>
            <w:tcW w:w="1114" w:type="dxa"/>
          </w:tcPr>
          <w:p w14:paraId="31BE0B84" w14:textId="77777777" w:rsidR="009D019D" w:rsidRPr="00A32027" w:rsidRDefault="009D019D" w:rsidP="009D019D">
            <w:pPr>
              <w:pStyle w:val="S-O-P"/>
            </w:pPr>
            <w:r w:rsidRPr="00A32027">
              <w:t>O</w:t>
            </w:r>
          </w:p>
        </w:tc>
        <w:tc>
          <w:tcPr>
            <w:tcW w:w="1138" w:type="dxa"/>
          </w:tcPr>
          <w:p w14:paraId="62CC969A" w14:textId="77777777" w:rsidR="009D019D" w:rsidRPr="00A32027" w:rsidRDefault="009D019D" w:rsidP="009D019D">
            <w:pPr>
              <w:pStyle w:val="S-O-P"/>
            </w:pPr>
            <w:r>
              <w:t>NA</w:t>
            </w:r>
          </w:p>
        </w:tc>
        <w:tc>
          <w:tcPr>
            <w:tcW w:w="1194" w:type="dxa"/>
          </w:tcPr>
          <w:p w14:paraId="5DBA6F01" w14:textId="77777777" w:rsidR="009D019D" w:rsidRPr="00A32027" w:rsidRDefault="009D019D" w:rsidP="009D019D">
            <w:pPr>
              <w:pStyle w:val="S-O-P"/>
            </w:pPr>
            <w:r>
              <w:t>NA</w:t>
            </w:r>
          </w:p>
        </w:tc>
        <w:tc>
          <w:tcPr>
            <w:tcW w:w="1078" w:type="dxa"/>
          </w:tcPr>
          <w:p w14:paraId="54416A21" w14:textId="77777777" w:rsidR="009D019D" w:rsidRPr="00A32027" w:rsidRDefault="009D019D" w:rsidP="009D019D">
            <w:pPr>
              <w:pStyle w:val="S-O-P"/>
            </w:pPr>
            <w:r>
              <w:t>NA</w:t>
            </w:r>
          </w:p>
        </w:tc>
      </w:tr>
      <w:tr w:rsidR="009D019D" w:rsidRPr="00A32027" w14:paraId="1EB7F378" w14:textId="77777777" w:rsidTr="008B26A1">
        <w:trPr>
          <w:trHeight w:val="1106"/>
        </w:trPr>
        <w:tc>
          <w:tcPr>
            <w:tcW w:w="4474" w:type="dxa"/>
          </w:tcPr>
          <w:p w14:paraId="1F82D73F" w14:textId="77777777" w:rsidR="009D019D" w:rsidRPr="00A32027" w:rsidRDefault="009D019D" w:rsidP="004B5DEE">
            <w:pPr>
              <w:pStyle w:val="FABodyCopy"/>
              <w:keepNext/>
              <w:keepLines/>
              <w:rPr>
                <w:highlight w:val="yellow"/>
              </w:rPr>
            </w:pPr>
            <w:r w:rsidRPr="00A32027">
              <w:t>High Altitude Package — includes Neutral Grey badging and fog lamp bezels, Gloss Black exterior side mirrors, Gloss Black grille surround with Neutral Grey rings, Neutral Grey roof rail trim, badging and daylight opening molding, black roof, body-color painted front and rear lower fascias with Neutral Grey accents, body-color painted side flares, full suite of premium LED lighting (automatic high-beam projector LED headlamps, fog lamps, taillamps), bright exhaust tips, 19-in. Satin Granite Crystal aluminum wheels, leather seats in black with Tungsten accent stitching and Piano Black interior accents, black headliner, reversible cargo mat, premium Alpine audio system, dual-pane panoramic sunroof, 10.25-in. TFT color cluster and 10.1-in. Uconnect radio with navigation</w:t>
            </w:r>
          </w:p>
        </w:tc>
        <w:tc>
          <w:tcPr>
            <w:tcW w:w="1082" w:type="dxa"/>
          </w:tcPr>
          <w:p w14:paraId="798859BC" w14:textId="77777777" w:rsidR="009D019D" w:rsidRPr="00A32027" w:rsidDel="00CB132D" w:rsidRDefault="009D019D" w:rsidP="009D019D">
            <w:pPr>
              <w:pStyle w:val="S-O-P"/>
            </w:pPr>
            <w:r>
              <w:t>NA</w:t>
            </w:r>
          </w:p>
        </w:tc>
        <w:tc>
          <w:tcPr>
            <w:tcW w:w="1114" w:type="dxa"/>
          </w:tcPr>
          <w:p w14:paraId="7EE776EE" w14:textId="77777777" w:rsidR="009D019D" w:rsidRPr="00A32027" w:rsidDel="00CB132D" w:rsidRDefault="009D019D" w:rsidP="009D019D">
            <w:pPr>
              <w:pStyle w:val="S-O-P"/>
            </w:pPr>
            <w:r>
              <w:t>NA</w:t>
            </w:r>
          </w:p>
        </w:tc>
        <w:tc>
          <w:tcPr>
            <w:tcW w:w="1138" w:type="dxa"/>
          </w:tcPr>
          <w:p w14:paraId="10CA8F8F" w14:textId="77777777" w:rsidR="009D019D" w:rsidRPr="00A32027" w:rsidRDefault="009D019D" w:rsidP="009D019D">
            <w:pPr>
              <w:pStyle w:val="S-O-P"/>
            </w:pPr>
            <w:r>
              <w:t>NA</w:t>
            </w:r>
          </w:p>
        </w:tc>
        <w:tc>
          <w:tcPr>
            <w:tcW w:w="1194" w:type="dxa"/>
          </w:tcPr>
          <w:p w14:paraId="45F2279B" w14:textId="77777777" w:rsidR="009D019D" w:rsidRPr="00A32027" w:rsidDel="00CB132D" w:rsidRDefault="009D019D" w:rsidP="009D019D">
            <w:pPr>
              <w:pStyle w:val="S-O-P"/>
            </w:pPr>
            <w:r>
              <w:t>NA</w:t>
            </w:r>
          </w:p>
        </w:tc>
        <w:tc>
          <w:tcPr>
            <w:tcW w:w="1078" w:type="dxa"/>
          </w:tcPr>
          <w:p w14:paraId="75E64A29" w14:textId="77777777" w:rsidR="009D019D" w:rsidRPr="00A32027" w:rsidDel="00CB132D" w:rsidRDefault="009D019D" w:rsidP="009D019D">
            <w:pPr>
              <w:pStyle w:val="S-O-P"/>
            </w:pPr>
            <w:r w:rsidRPr="00A32027">
              <w:t>O</w:t>
            </w:r>
          </w:p>
        </w:tc>
      </w:tr>
    </w:tbl>
    <w:p w14:paraId="1203FDB7" w14:textId="687FA310" w:rsidR="0045101F" w:rsidRPr="006C191F" w:rsidRDefault="00524B7E" w:rsidP="00524B7E">
      <w:pPr>
        <w:pStyle w:val="EndofDocument"/>
        <w:tabs>
          <w:tab w:val="center" w:pos="5040"/>
          <w:tab w:val="left" w:pos="7888"/>
        </w:tabs>
        <w:jc w:val="left"/>
      </w:pPr>
      <w:r>
        <w:tab/>
      </w:r>
      <w:r w:rsidR="006C191F" w:rsidRPr="00BE5DDC">
        <w:t>###</w:t>
      </w:r>
    </w:p>
    <w:sectPr w:rsidR="0045101F" w:rsidRPr="006C191F" w:rsidSect="009D7DA1">
      <w:headerReference w:type="even" r:id="rId8"/>
      <w:headerReference w:type="default" r:id="rId9"/>
      <w:footerReference w:type="even" r:id="rId10"/>
      <w:footerReference w:type="default" r:id="rId11"/>
      <w:headerReference w:type="first" r:id="rId12"/>
      <w:footerReference w:type="first" r:id="rId1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1D532" w14:textId="77777777" w:rsidR="005175DB" w:rsidRDefault="005175DB" w:rsidP="00B728F6">
      <w:r>
        <w:separator/>
      </w:r>
    </w:p>
    <w:p w14:paraId="402CC6A4" w14:textId="77777777" w:rsidR="005175DB" w:rsidRDefault="005175DB"/>
  </w:endnote>
  <w:endnote w:type="continuationSeparator" w:id="0">
    <w:p w14:paraId="3055D3C3" w14:textId="77777777" w:rsidR="005175DB" w:rsidRDefault="005175DB" w:rsidP="00B728F6">
      <w:r>
        <w:continuationSeparator/>
      </w:r>
    </w:p>
    <w:p w14:paraId="67A9A585" w14:textId="77777777" w:rsidR="005175DB" w:rsidRDefault="00517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F2022D68-6866-124B-BC95-1A911C629D71}"/>
  </w:font>
  <w:font w:name="Times New Roman">
    <w:panose1 w:val="020B0604020202020204"/>
    <w:charset w:val="00"/>
    <w:family w:val="roman"/>
    <w:pitch w:val="variable"/>
    <w:sig w:usb0="E0002EFF" w:usb1="C000785B" w:usb2="00000009" w:usb3="00000000" w:csb0="000001FF" w:csb1="00000000"/>
    <w:embedRegular r:id="rId2" w:fontKey="{59E88C70-FED8-4B4F-9134-62B0B748C48E}"/>
    <w:embedBold r:id="rId3" w:fontKey="{CD352C8A-A294-174D-B890-A474FCDCF20C}"/>
    <w:embedItalic r:id="rId4" w:fontKey="{49B7173C-C03F-4348-8FE3-DB6CD829A845}"/>
  </w:font>
  <w:font w:name="Arial">
    <w:panose1 w:val="020B0604020202020204"/>
    <w:charset w:val="00"/>
    <w:family w:val="swiss"/>
    <w:pitch w:val="variable"/>
    <w:sig w:usb0="E0002AFF" w:usb1="C0007843" w:usb2="00000009" w:usb3="00000000" w:csb0="000001FF" w:csb1="00000000"/>
    <w:embedRegular r:id="rId5" w:fontKey="{40EA2EC7-E749-2A4B-B9E2-20562AF01201}"/>
    <w:embedBold r:id="rId6" w:fontKey="{D399B137-F0D6-5F47-9C34-2C4AFC70191A}"/>
    <w:embedItalic r:id="rId7" w:fontKey="{41D70C77-E0FE-F94B-AD08-9620430C27DB}"/>
  </w:font>
  <w:font w:name="Courier New">
    <w:panose1 w:val="02070309020205020404"/>
    <w:charset w:val="00"/>
    <w:family w:val="modern"/>
    <w:pitch w:val="fixed"/>
    <w:sig w:usb0="E0002EFF" w:usb1="C0007843" w:usb2="00000009" w:usb3="00000000" w:csb0="000001FF" w:csb1="00000000"/>
    <w:embedRegular r:id="rId8" w:fontKey="{A663B5B7-ECA3-594A-AA9B-46A18CB9D5F8}"/>
  </w:font>
  <w:font w:name="Wingdings">
    <w:panose1 w:val="05000000000000000000"/>
    <w:charset w:val="4D"/>
    <w:family w:val="decorative"/>
    <w:pitch w:val="variable"/>
    <w:sig w:usb0="00000003" w:usb1="10000000" w:usb2="00000000" w:usb3="00000000" w:csb0="80000001" w:csb1="00000000"/>
    <w:embedRegular r:id="rId9" w:fontKey="{B6AF74C2-FDB4-3E4E-945D-BC857805438C}"/>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4BF652F7-B619-2E48-AE92-195081B6CC1C}"/>
    <w:embedBold r:id="rId12" w:fontKey="{90DB09CB-7FEF-1D41-A67C-3A63AA7D5440}"/>
    <w:embedItalic r:id="rId13" w:fontKey="{208C42E2-EED5-5C49-BBFD-B80FD80EE07F}"/>
  </w:font>
  <w:font w:name="Times">
    <w:altName w:val="Times"/>
    <w:panose1 w:val="02000500000000000000"/>
    <w:charset w:val="00"/>
    <w:family w:val="auto"/>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TimesNewRomanPSMT">
    <w:altName w:val="Times New Roman"/>
    <w:panose1 w:val="020B06040202020202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Bold">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9" w:fontKey="{CF2CA6A6-493F-7840-865D-DCD0A4B694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03533"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995CB5C" w14:textId="77777777" w:rsidR="00E3003F" w:rsidRDefault="00E3003F" w:rsidP="00BB1A14">
    <w:pPr>
      <w:pStyle w:val="Footer"/>
    </w:pPr>
  </w:p>
  <w:p w14:paraId="52A73634"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DF2C5" w14:textId="77777777" w:rsidR="00D275B8" w:rsidRPr="00BF5BA0" w:rsidRDefault="00E3003F" w:rsidP="00BF5BA0">
    <w:pPr>
      <w:pStyle w:val="Footer"/>
    </w:pPr>
    <w:r w:rsidRPr="00BF5BA0">
      <w:t>202</w:t>
    </w:r>
    <w:r w:rsidR="009E07B3" w:rsidRPr="00BF5BA0">
      <w:t>2</w:t>
    </w:r>
    <w:r w:rsidRPr="00BF5BA0">
      <w:t xml:space="preserve"> </w:t>
    </w:r>
    <w:r w:rsidR="008513CF">
      <w:t>Jeep</w:t>
    </w:r>
    <w:r w:rsidR="008513CF" w:rsidRPr="008513CF">
      <w:rPr>
        <w:vertAlign w:val="subscript"/>
      </w:rPr>
      <w:t>®</w:t>
    </w:r>
    <w:r w:rsidRPr="00BF5BA0">
      <w:t xml:space="preserve">  |  </w:t>
    </w:r>
    <w:r w:rsidR="008513CF">
      <w:t>COMPASS</w:t>
    </w:r>
    <w:r w:rsidRPr="00BF5BA0">
      <w:t xml:space="preserve">  |  </w:t>
    </w:r>
    <w:r w:rsidR="00BF5BA0">
      <w:t>feature availability</w:t>
    </w:r>
    <w:r w:rsidRPr="00BF5BA0">
      <w:tab/>
      <w:t xml:space="preserve">|  </w:t>
    </w:r>
    <w:r w:rsidRPr="00BF5BA0">
      <w:fldChar w:fldCharType="begin"/>
    </w:r>
    <w:r w:rsidRPr="00BF5BA0">
      <w:instrText xml:space="preserve">PAGE  </w:instrText>
    </w:r>
    <w:r w:rsidRPr="00BF5BA0">
      <w:fldChar w:fldCharType="separate"/>
    </w:r>
    <w:r w:rsidRPr="00BF5BA0">
      <w:t>1</w:t>
    </w:r>
    <w:r w:rsidRPr="00BF5BA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04978" w14:textId="77777777" w:rsidR="003378A2" w:rsidRDefault="00337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2E62E" w14:textId="77777777" w:rsidR="005175DB" w:rsidRDefault="005175DB" w:rsidP="00B728F6">
      <w:r>
        <w:separator/>
      </w:r>
    </w:p>
    <w:p w14:paraId="217527FD" w14:textId="77777777" w:rsidR="005175DB" w:rsidRDefault="005175DB"/>
  </w:footnote>
  <w:footnote w:type="continuationSeparator" w:id="0">
    <w:p w14:paraId="5C6AE5F0" w14:textId="77777777" w:rsidR="005175DB" w:rsidRDefault="005175DB" w:rsidP="00B728F6">
      <w:r>
        <w:continuationSeparator/>
      </w:r>
    </w:p>
    <w:p w14:paraId="0C03FF68" w14:textId="77777777" w:rsidR="005175DB" w:rsidRDefault="005175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3870B" w14:textId="77777777" w:rsidR="003378A2" w:rsidRDefault="003378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C23B8" w14:textId="3799B0D0"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52AB8" w14:textId="77777777" w:rsidR="003378A2" w:rsidRDefault="00337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44E4B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2C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6D8FF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D2F1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6EF0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64BB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5A93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74C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F4B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080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07072"/>
    <w:multiLevelType w:val="hybridMultilevel"/>
    <w:tmpl w:val="191CCB4A"/>
    <w:lvl w:ilvl="0" w:tplc="82D0CD90">
      <w:start w:val="1"/>
      <w:numFmt w:val="bullet"/>
      <w:lvlText w:val="•"/>
      <w:lvlJc w:val="left"/>
      <w:pPr>
        <w:tabs>
          <w:tab w:val="num" w:pos="720"/>
        </w:tabs>
        <w:ind w:left="720" w:hanging="360"/>
      </w:pPr>
      <w:rPr>
        <w:rFonts w:ascii="Arial" w:hAnsi="Arial" w:hint="default"/>
      </w:rPr>
    </w:lvl>
    <w:lvl w:ilvl="1" w:tplc="A1826CC6" w:tentative="1">
      <w:start w:val="1"/>
      <w:numFmt w:val="bullet"/>
      <w:lvlText w:val="•"/>
      <w:lvlJc w:val="left"/>
      <w:pPr>
        <w:tabs>
          <w:tab w:val="num" w:pos="1440"/>
        </w:tabs>
        <w:ind w:left="1440" w:hanging="360"/>
      </w:pPr>
      <w:rPr>
        <w:rFonts w:ascii="Arial" w:hAnsi="Arial" w:hint="default"/>
      </w:rPr>
    </w:lvl>
    <w:lvl w:ilvl="2" w:tplc="79BED774" w:tentative="1">
      <w:start w:val="1"/>
      <w:numFmt w:val="bullet"/>
      <w:lvlText w:val="•"/>
      <w:lvlJc w:val="left"/>
      <w:pPr>
        <w:tabs>
          <w:tab w:val="num" w:pos="2160"/>
        </w:tabs>
        <w:ind w:left="2160" w:hanging="360"/>
      </w:pPr>
      <w:rPr>
        <w:rFonts w:ascii="Arial" w:hAnsi="Arial" w:hint="default"/>
      </w:rPr>
    </w:lvl>
    <w:lvl w:ilvl="3" w:tplc="2FD695F8" w:tentative="1">
      <w:start w:val="1"/>
      <w:numFmt w:val="bullet"/>
      <w:lvlText w:val="•"/>
      <w:lvlJc w:val="left"/>
      <w:pPr>
        <w:tabs>
          <w:tab w:val="num" w:pos="2880"/>
        </w:tabs>
        <w:ind w:left="2880" w:hanging="360"/>
      </w:pPr>
      <w:rPr>
        <w:rFonts w:ascii="Arial" w:hAnsi="Arial" w:hint="default"/>
      </w:rPr>
    </w:lvl>
    <w:lvl w:ilvl="4" w:tplc="F3128D1E" w:tentative="1">
      <w:start w:val="1"/>
      <w:numFmt w:val="bullet"/>
      <w:lvlText w:val="•"/>
      <w:lvlJc w:val="left"/>
      <w:pPr>
        <w:tabs>
          <w:tab w:val="num" w:pos="3600"/>
        </w:tabs>
        <w:ind w:left="3600" w:hanging="360"/>
      </w:pPr>
      <w:rPr>
        <w:rFonts w:ascii="Arial" w:hAnsi="Arial" w:hint="default"/>
      </w:rPr>
    </w:lvl>
    <w:lvl w:ilvl="5" w:tplc="632AAD8E" w:tentative="1">
      <w:start w:val="1"/>
      <w:numFmt w:val="bullet"/>
      <w:lvlText w:val="•"/>
      <w:lvlJc w:val="left"/>
      <w:pPr>
        <w:tabs>
          <w:tab w:val="num" w:pos="4320"/>
        </w:tabs>
        <w:ind w:left="4320" w:hanging="360"/>
      </w:pPr>
      <w:rPr>
        <w:rFonts w:ascii="Arial" w:hAnsi="Arial" w:hint="default"/>
      </w:rPr>
    </w:lvl>
    <w:lvl w:ilvl="6" w:tplc="C3309E0A" w:tentative="1">
      <w:start w:val="1"/>
      <w:numFmt w:val="bullet"/>
      <w:lvlText w:val="•"/>
      <w:lvlJc w:val="left"/>
      <w:pPr>
        <w:tabs>
          <w:tab w:val="num" w:pos="5040"/>
        </w:tabs>
        <w:ind w:left="5040" w:hanging="360"/>
      </w:pPr>
      <w:rPr>
        <w:rFonts w:ascii="Arial" w:hAnsi="Arial" w:hint="default"/>
      </w:rPr>
    </w:lvl>
    <w:lvl w:ilvl="7" w:tplc="82A69212" w:tentative="1">
      <w:start w:val="1"/>
      <w:numFmt w:val="bullet"/>
      <w:lvlText w:val="•"/>
      <w:lvlJc w:val="left"/>
      <w:pPr>
        <w:tabs>
          <w:tab w:val="num" w:pos="5760"/>
        </w:tabs>
        <w:ind w:left="5760" w:hanging="360"/>
      </w:pPr>
      <w:rPr>
        <w:rFonts w:ascii="Arial" w:hAnsi="Arial" w:hint="default"/>
      </w:rPr>
    </w:lvl>
    <w:lvl w:ilvl="8" w:tplc="33CC9E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9EE1AF3"/>
    <w:multiLevelType w:val="hybridMultilevel"/>
    <w:tmpl w:val="3EDA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BD77DB"/>
    <w:multiLevelType w:val="hybridMultilevel"/>
    <w:tmpl w:val="A224D4B6"/>
    <w:lvl w:ilvl="0" w:tplc="0674F5FC">
      <w:start w:val="1"/>
      <w:numFmt w:val="bullet"/>
      <w:lvlText w:val="•"/>
      <w:lvlJc w:val="left"/>
      <w:pPr>
        <w:tabs>
          <w:tab w:val="num" w:pos="720"/>
        </w:tabs>
        <w:ind w:left="720" w:hanging="360"/>
      </w:pPr>
      <w:rPr>
        <w:rFonts w:ascii="Arial" w:hAnsi="Arial" w:hint="default"/>
      </w:rPr>
    </w:lvl>
    <w:lvl w:ilvl="1" w:tplc="76561F78" w:tentative="1">
      <w:start w:val="1"/>
      <w:numFmt w:val="bullet"/>
      <w:lvlText w:val="•"/>
      <w:lvlJc w:val="left"/>
      <w:pPr>
        <w:tabs>
          <w:tab w:val="num" w:pos="1440"/>
        </w:tabs>
        <w:ind w:left="1440" w:hanging="360"/>
      </w:pPr>
      <w:rPr>
        <w:rFonts w:ascii="Arial" w:hAnsi="Arial" w:hint="default"/>
      </w:rPr>
    </w:lvl>
    <w:lvl w:ilvl="2" w:tplc="ABBCDA98" w:tentative="1">
      <w:start w:val="1"/>
      <w:numFmt w:val="bullet"/>
      <w:lvlText w:val="•"/>
      <w:lvlJc w:val="left"/>
      <w:pPr>
        <w:tabs>
          <w:tab w:val="num" w:pos="2160"/>
        </w:tabs>
        <w:ind w:left="2160" w:hanging="360"/>
      </w:pPr>
      <w:rPr>
        <w:rFonts w:ascii="Arial" w:hAnsi="Arial" w:hint="default"/>
      </w:rPr>
    </w:lvl>
    <w:lvl w:ilvl="3" w:tplc="83446074" w:tentative="1">
      <w:start w:val="1"/>
      <w:numFmt w:val="bullet"/>
      <w:lvlText w:val="•"/>
      <w:lvlJc w:val="left"/>
      <w:pPr>
        <w:tabs>
          <w:tab w:val="num" w:pos="2880"/>
        </w:tabs>
        <w:ind w:left="2880" w:hanging="360"/>
      </w:pPr>
      <w:rPr>
        <w:rFonts w:ascii="Arial" w:hAnsi="Arial" w:hint="default"/>
      </w:rPr>
    </w:lvl>
    <w:lvl w:ilvl="4" w:tplc="9AB0BD5C" w:tentative="1">
      <w:start w:val="1"/>
      <w:numFmt w:val="bullet"/>
      <w:lvlText w:val="•"/>
      <w:lvlJc w:val="left"/>
      <w:pPr>
        <w:tabs>
          <w:tab w:val="num" w:pos="3600"/>
        </w:tabs>
        <w:ind w:left="3600" w:hanging="360"/>
      </w:pPr>
      <w:rPr>
        <w:rFonts w:ascii="Arial" w:hAnsi="Arial" w:hint="default"/>
      </w:rPr>
    </w:lvl>
    <w:lvl w:ilvl="5" w:tplc="FED267BA" w:tentative="1">
      <w:start w:val="1"/>
      <w:numFmt w:val="bullet"/>
      <w:lvlText w:val="•"/>
      <w:lvlJc w:val="left"/>
      <w:pPr>
        <w:tabs>
          <w:tab w:val="num" w:pos="4320"/>
        </w:tabs>
        <w:ind w:left="4320" w:hanging="360"/>
      </w:pPr>
      <w:rPr>
        <w:rFonts w:ascii="Arial" w:hAnsi="Arial" w:hint="default"/>
      </w:rPr>
    </w:lvl>
    <w:lvl w:ilvl="6" w:tplc="D124F630" w:tentative="1">
      <w:start w:val="1"/>
      <w:numFmt w:val="bullet"/>
      <w:lvlText w:val="•"/>
      <w:lvlJc w:val="left"/>
      <w:pPr>
        <w:tabs>
          <w:tab w:val="num" w:pos="5040"/>
        </w:tabs>
        <w:ind w:left="5040" w:hanging="360"/>
      </w:pPr>
      <w:rPr>
        <w:rFonts w:ascii="Arial" w:hAnsi="Arial" w:hint="default"/>
      </w:rPr>
    </w:lvl>
    <w:lvl w:ilvl="7" w:tplc="2FE4C8B8" w:tentative="1">
      <w:start w:val="1"/>
      <w:numFmt w:val="bullet"/>
      <w:lvlText w:val="•"/>
      <w:lvlJc w:val="left"/>
      <w:pPr>
        <w:tabs>
          <w:tab w:val="num" w:pos="5760"/>
        </w:tabs>
        <w:ind w:left="5760" w:hanging="360"/>
      </w:pPr>
      <w:rPr>
        <w:rFonts w:ascii="Arial" w:hAnsi="Arial" w:hint="default"/>
      </w:rPr>
    </w:lvl>
    <w:lvl w:ilvl="8" w:tplc="E2986A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484722"/>
    <w:multiLevelType w:val="hybridMultilevel"/>
    <w:tmpl w:val="6C8A51AA"/>
    <w:lvl w:ilvl="0" w:tplc="783640A8">
      <w:start w:val="1"/>
      <w:numFmt w:val="bullet"/>
      <w:lvlText w:val="•"/>
      <w:lvlJc w:val="left"/>
      <w:pPr>
        <w:tabs>
          <w:tab w:val="num" w:pos="720"/>
        </w:tabs>
        <w:ind w:left="720" w:hanging="360"/>
      </w:pPr>
      <w:rPr>
        <w:rFonts w:ascii="Arial" w:hAnsi="Arial" w:hint="default"/>
      </w:rPr>
    </w:lvl>
    <w:lvl w:ilvl="1" w:tplc="F9BA1702" w:tentative="1">
      <w:start w:val="1"/>
      <w:numFmt w:val="bullet"/>
      <w:lvlText w:val="•"/>
      <w:lvlJc w:val="left"/>
      <w:pPr>
        <w:tabs>
          <w:tab w:val="num" w:pos="1440"/>
        </w:tabs>
        <w:ind w:left="1440" w:hanging="360"/>
      </w:pPr>
      <w:rPr>
        <w:rFonts w:ascii="Arial" w:hAnsi="Arial" w:hint="default"/>
      </w:rPr>
    </w:lvl>
    <w:lvl w:ilvl="2" w:tplc="22C8AFBC" w:tentative="1">
      <w:start w:val="1"/>
      <w:numFmt w:val="bullet"/>
      <w:lvlText w:val="•"/>
      <w:lvlJc w:val="left"/>
      <w:pPr>
        <w:tabs>
          <w:tab w:val="num" w:pos="2160"/>
        </w:tabs>
        <w:ind w:left="2160" w:hanging="360"/>
      </w:pPr>
      <w:rPr>
        <w:rFonts w:ascii="Arial" w:hAnsi="Arial" w:hint="default"/>
      </w:rPr>
    </w:lvl>
    <w:lvl w:ilvl="3" w:tplc="49E40084" w:tentative="1">
      <w:start w:val="1"/>
      <w:numFmt w:val="bullet"/>
      <w:lvlText w:val="•"/>
      <w:lvlJc w:val="left"/>
      <w:pPr>
        <w:tabs>
          <w:tab w:val="num" w:pos="2880"/>
        </w:tabs>
        <w:ind w:left="2880" w:hanging="360"/>
      </w:pPr>
      <w:rPr>
        <w:rFonts w:ascii="Arial" w:hAnsi="Arial" w:hint="default"/>
      </w:rPr>
    </w:lvl>
    <w:lvl w:ilvl="4" w:tplc="07AEE45C" w:tentative="1">
      <w:start w:val="1"/>
      <w:numFmt w:val="bullet"/>
      <w:lvlText w:val="•"/>
      <w:lvlJc w:val="left"/>
      <w:pPr>
        <w:tabs>
          <w:tab w:val="num" w:pos="3600"/>
        </w:tabs>
        <w:ind w:left="3600" w:hanging="360"/>
      </w:pPr>
      <w:rPr>
        <w:rFonts w:ascii="Arial" w:hAnsi="Arial" w:hint="default"/>
      </w:rPr>
    </w:lvl>
    <w:lvl w:ilvl="5" w:tplc="39386760" w:tentative="1">
      <w:start w:val="1"/>
      <w:numFmt w:val="bullet"/>
      <w:lvlText w:val="•"/>
      <w:lvlJc w:val="left"/>
      <w:pPr>
        <w:tabs>
          <w:tab w:val="num" w:pos="4320"/>
        </w:tabs>
        <w:ind w:left="4320" w:hanging="360"/>
      </w:pPr>
      <w:rPr>
        <w:rFonts w:ascii="Arial" w:hAnsi="Arial" w:hint="default"/>
      </w:rPr>
    </w:lvl>
    <w:lvl w:ilvl="6" w:tplc="2AAED972" w:tentative="1">
      <w:start w:val="1"/>
      <w:numFmt w:val="bullet"/>
      <w:lvlText w:val="•"/>
      <w:lvlJc w:val="left"/>
      <w:pPr>
        <w:tabs>
          <w:tab w:val="num" w:pos="5040"/>
        </w:tabs>
        <w:ind w:left="5040" w:hanging="360"/>
      </w:pPr>
      <w:rPr>
        <w:rFonts w:ascii="Arial" w:hAnsi="Arial" w:hint="default"/>
      </w:rPr>
    </w:lvl>
    <w:lvl w:ilvl="7" w:tplc="6582B924" w:tentative="1">
      <w:start w:val="1"/>
      <w:numFmt w:val="bullet"/>
      <w:lvlText w:val="•"/>
      <w:lvlJc w:val="left"/>
      <w:pPr>
        <w:tabs>
          <w:tab w:val="num" w:pos="5760"/>
        </w:tabs>
        <w:ind w:left="5760" w:hanging="360"/>
      </w:pPr>
      <w:rPr>
        <w:rFonts w:ascii="Arial" w:hAnsi="Arial" w:hint="default"/>
      </w:rPr>
    </w:lvl>
    <w:lvl w:ilvl="8" w:tplc="0B46DA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0E8243A"/>
    <w:multiLevelType w:val="hybridMultilevel"/>
    <w:tmpl w:val="068A25DA"/>
    <w:lvl w:ilvl="0" w:tplc="7BC6C728">
      <w:start w:val="1"/>
      <w:numFmt w:val="bullet"/>
      <w:lvlText w:val="•"/>
      <w:lvlJc w:val="left"/>
      <w:pPr>
        <w:tabs>
          <w:tab w:val="num" w:pos="720"/>
        </w:tabs>
        <w:ind w:left="720" w:hanging="360"/>
      </w:pPr>
      <w:rPr>
        <w:rFonts w:ascii="Arial" w:hAnsi="Arial" w:hint="default"/>
      </w:rPr>
    </w:lvl>
    <w:lvl w:ilvl="1" w:tplc="BD14242E" w:tentative="1">
      <w:start w:val="1"/>
      <w:numFmt w:val="bullet"/>
      <w:lvlText w:val="•"/>
      <w:lvlJc w:val="left"/>
      <w:pPr>
        <w:tabs>
          <w:tab w:val="num" w:pos="1440"/>
        </w:tabs>
        <w:ind w:left="1440" w:hanging="360"/>
      </w:pPr>
      <w:rPr>
        <w:rFonts w:ascii="Arial" w:hAnsi="Arial" w:hint="default"/>
      </w:rPr>
    </w:lvl>
    <w:lvl w:ilvl="2" w:tplc="5C024CF4" w:tentative="1">
      <w:start w:val="1"/>
      <w:numFmt w:val="bullet"/>
      <w:lvlText w:val="•"/>
      <w:lvlJc w:val="left"/>
      <w:pPr>
        <w:tabs>
          <w:tab w:val="num" w:pos="2160"/>
        </w:tabs>
        <w:ind w:left="2160" w:hanging="360"/>
      </w:pPr>
      <w:rPr>
        <w:rFonts w:ascii="Arial" w:hAnsi="Arial" w:hint="default"/>
      </w:rPr>
    </w:lvl>
    <w:lvl w:ilvl="3" w:tplc="A4E8EB0A" w:tentative="1">
      <w:start w:val="1"/>
      <w:numFmt w:val="bullet"/>
      <w:lvlText w:val="•"/>
      <w:lvlJc w:val="left"/>
      <w:pPr>
        <w:tabs>
          <w:tab w:val="num" w:pos="2880"/>
        </w:tabs>
        <w:ind w:left="2880" w:hanging="360"/>
      </w:pPr>
      <w:rPr>
        <w:rFonts w:ascii="Arial" w:hAnsi="Arial" w:hint="default"/>
      </w:rPr>
    </w:lvl>
    <w:lvl w:ilvl="4" w:tplc="67220C4A" w:tentative="1">
      <w:start w:val="1"/>
      <w:numFmt w:val="bullet"/>
      <w:lvlText w:val="•"/>
      <w:lvlJc w:val="left"/>
      <w:pPr>
        <w:tabs>
          <w:tab w:val="num" w:pos="3600"/>
        </w:tabs>
        <w:ind w:left="3600" w:hanging="360"/>
      </w:pPr>
      <w:rPr>
        <w:rFonts w:ascii="Arial" w:hAnsi="Arial" w:hint="default"/>
      </w:rPr>
    </w:lvl>
    <w:lvl w:ilvl="5" w:tplc="C9BE1F56" w:tentative="1">
      <w:start w:val="1"/>
      <w:numFmt w:val="bullet"/>
      <w:lvlText w:val="•"/>
      <w:lvlJc w:val="left"/>
      <w:pPr>
        <w:tabs>
          <w:tab w:val="num" w:pos="4320"/>
        </w:tabs>
        <w:ind w:left="4320" w:hanging="360"/>
      </w:pPr>
      <w:rPr>
        <w:rFonts w:ascii="Arial" w:hAnsi="Arial" w:hint="default"/>
      </w:rPr>
    </w:lvl>
    <w:lvl w:ilvl="6" w:tplc="A75864D6" w:tentative="1">
      <w:start w:val="1"/>
      <w:numFmt w:val="bullet"/>
      <w:lvlText w:val="•"/>
      <w:lvlJc w:val="left"/>
      <w:pPr>
        <w:tabs>
          <w:tab w:val="num" w:pos="5040"/>
        </w:tabs>
        <w:ind w:left="5040" w:hanging="360"/>
      </w:pPr>
      <w:rPr>
        <w:rFonts w:ascii="Arial" w:hAnsi="Arial" w:hint="default"/>
      </w:rPr>
    </w:lvl>
    <w:lvl w:ilvl="7" w:tplc="D918E608" w:tentative="1">
      <w:start w:val="1"/>
      <w:numFmt w:val="bullet"/>
      <w:lvlText w:val="•"/>
      <w:lvlJc w:val="left"/>
      <w:pPr>
        <w:tabs>
          <w:tab w:val="num" w:pos="5760"/>
        </w:tabs>
        <w:ind w:left="5760" w:hanging="360"/>
      </w:pPr>
      <w:rPr>
        <w:rFonts w:ascii="Arial" w:hAnsi="Arial" w:hint="default"/>
      </w:rPr>
    </w:lvl>
    <w:lvl w:ilvl="8" w:tplc="790A14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CF4E5A"/>
    <w:multiLevelType w:val="hybridMultilevel"/>
    <w:tmpl w:val="42261A56"/>
    <w:lvl w:ilvl="0" w:tplc="CF9C3A00">
      <w:start w:val="1"/>
      <w:numFmt w:val="bullet"/>
      <w:lvlText w:val="•"/>
      <w:lvlJc w:val="left"/>
      <w:pPr>
        <w:tabs>
          <w:tab w:val="num" w:pos="720"/>
        </w:tabs>
        <w:ind w:left="720" w:hanging="360"/>
      </w:pPr>
      <w:rPr>
        <w:rFonts w:ascii="Arial" w:hAnsi="Arial" w:hint="default"/>
      </w:rPr>
    </w:lvl>
    <w:lvl w:ilvl="1" w:tplc="A5649D84" w:tentative="1">
      <w:start w:val="1"/>
      <w:numFmt w:val="bullet"/>
      <w:lvlText w:val="•"/>
      <w:lvlJc w:val="left"/>
      <w:pPr>
        <w:tabs>
          <w:tab w:val="num" w:pos="1440"/>
        </w:tabs>
        <w:ind w:left="1440" w:hanging="360"/>
      </w:pPr>
      <w:rPr>
        <w:rFonts w:ascii="Arial" w:hAnsi="Arial" w:hint="default"/>
      </w:rPr>
    </w:lvl>
    <w:lvl w:ilvl="2" w:tplc="71066A80" w:tentative="1">
      <w:start w:val="1"/>
      <w:numFmt w:val="bullet"/>
      <w:lvlText w:val="•"/>
      <w:lvlJc w:val="left"/>
      <w:pPr>
        <w:tabs>
          <w:tab w:val="num" w:pos="2160"/>
        </w:tabs>
        <w:ind w:left="2160" w:hanging="360"/>
      </w:pPr>
      <w:rPr>
        <w:rFonts w:ascii="Arial" w:hAnsi="Arial" w:hint="default"/>
      </w:rPr>
    </w:lvl>
    <w:lvl w:ilvl="3" w:tplc="3C8ADC02" w:tentative="1">
      <w:start w:val="1"/>
      <w:numFmt w:val="bullet"/>
      <w:lvlText w:val="•"/>
      <w:lvlJc w:val="left"/>
      <w:pPr>
        <w:tabs>
          <w:tab w:val="num" w:pos="2880"/>
        </w:tabs>
        <w:ind w:left="2880" w:hanging="360"/>
      </w:pPr>
      <w:rPr>
        <w:rFonts w:ascii="Arial" w:hAnsi="Arial" w:hint="default"/>
      </w:rPr>
    </w:lvl>
    <w:lvl w:ilvl="4" w:tplc="F9442846" w:tentative="1">
      <w:start w:val="1"/>
      <w:numFmt w:val="bullet"/>
      <w:lvlText w:val="•"/>
      <w:lvlJc w:val="left"/>
      <w:pPr>
        <w:tabs>
          <w:tab w:val="num" w:pos="3600"/>
        </w:tabs>
        <w:ind w:left="3600" w:hanging="360"/>
      </w:pPr>
      <w:rPr>
        <w:rFonts w:ascii="Arial" w:hAnsi="Arial" w:hint="default"/>
      </w:rPr>
    </w:lvl>
    <w:lvl w:ilvl="5" w:tplc="9244A05A" w:tentative="1">
      <w:start w:val="1"/>
      <w:numFmt w:val="bullet"/>
      <w:lvlText w:val="•"/>
      <w:lvlJc w:val="left"/>
      <w:pPr>
        <w:tabs>
          <w:tab w:val="num" w:pos="4320"/>
        </w:tabs>
        <w:ind w:left="4320" w:hanging="360"/>
      </w:pPr>
      <w:rPr>
        <w:rFonts w:ascii="Arial" w:hAnsi="Arial" w:hint="default"/>
      </w:rPr>
    </w:lvl>
    <w:lvl w:ilvl="6" w:tplc="22D47DC6" w:tentative="1">
      <w:start w:val="1"/>
      <w:numFmt w:val="bullet"/>
      <w:lvlText w:val="•"/>
      <w:lvlJc w:val="left"/>
      <w:pPr>
        <w:tabs>
          <w:tab w:val="num" w:pos="5040"/>
        </w:tabs>
        <w:ind w:left="5040" w:hanging="360"/>
      </w:pPr>
      <w:rPr>
        <w:rFonts w:ascii="Arial" w:hAnsi="Arial" w:hint="default"/>
      </w:rPr>
    </w:lvl>
    <w:lvl w:ilvl="7" w:tplc="8C68EFCC" w:tentative="1">
      <w:start w:val="1"/>
      <w:numFmt w:val="bullet"/>
      <w:lvlText w:val="•"/>
      <w:lvlJc w:val="left"/>
      <w:pPr>
        <w:tabs>
          <w:tab w:val="num" w:pos="5760"/>
        </w:tabs>
        <w:ind w:left="5760" w:hanging="360"/>
      </w:pPr>
      <w:rPr>
        <w:rFonts w:ascii="Arial" w:hAnsi="Arial" w:hint="default"/>
      </w:rPr>
    </w:lvl>
    <w:lvl w:ilvl="8" w:tplc="2A6239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562BF5"/>
    <w:multiLevelType w:val="hybridMultilevel"/>
    <w:tmpl w:val="2CC85734"/>
    <w:lvl w:ilvl="0" w:tplc="F61C1E5C">
      <w:start w:val="1"/>
      <w:numFmt w:val="bullet"/>
      <w:lvlText w:val="•"/>
      <w:lvlJc w:val="left"/>
      <w:pPr>
        <w:tabs>
          <w:tab w:val="num" w:pos="720"/>
        </w:tabs>
        <w:ind w:left="720" w:hanging="360"/>
      </w:pPr>
      <w:rPr>
        <w:rFonts w:ascii="Arial" w:hAnsi="Arial" w:hint="default"/>
      </w:rPr>
    </w:lvl>
    <w:lvl w:ilvl="1" w:tplc="176A91CE" w:tentative="1">
      <w:start w:val="1"/>
      <w:numFmt w:val="bullet"/>
      <w:lvlText w:val="•"/>
      <w:lvlJc w:val="left"/>
      <w:pPr>
        <w:tabs>
          <w:tab w:val="num" w:pos="1440"/>
        </w:tabs>
        <w:ind w:left="1440" w:hanging="360"/>
      </w:pPr>
      <w:rPr>
        <w:rFonts w:ascii="Arial" w:hAnsi="Arial" w:hint="default"/>
      </w:rPr>
    </w:lvl>
    <w:lvl w:ilvl="2" w:tplc="F9BE71A6" w:tentative="1">
      <w:start w:val="1"/>
      <w:numFmt w:val="bullet"/>
      <w:lvlText w:val="•"/>
      <w:lvlJc w:val="left"/>
      <w:pPr>
        <w:tabs>
          <w:tab w:val="num" w:pos="2160"/>
        </w:tabs>
        <w:ind w:left="2160" w:hanging="360"/>
      </w:pPr>
      <w:rPr>
        <w:rFonts w:ascii="Arial" w:hAnsi="Arial" w:hint="default"/>
      </w:rPr>
    </w:lvl>
    <w:lvl w:ilvl="3" w:tplc="636A35B0" w:tentative="1">
      <w:start w:val="1"/>
      <w:numFmt w:val="bullet"/>
      <w:lvlText w:val="•"/>
      <w:lvlJc w:val="left"/>
      <w:pPr>
        <w:tabs>
          <w:tab w:val="num" w:pos="2880"/>
        </w:tabs>
        <w:ind w:left="2880" w:hanging="360"/>
      </w:pPr>
      <w:rPr>
        <w:rFonts w:ascii="Arial" w:hAnsi="Arial" w:hint="default"/>
      </w:rPr>
    </w:lvl>
    <w:lvl w:ilvl="4" w:tplc="314EC33E" w:tentative="1">
      <w:start w:val="1"/>
      <w:numFmt w:val="bullet"/>
      <w:lvlText w:val="•"/>
      <w:lvlJc w:val="left"/>
      <w:pPr>
        <w:tabs>
          <w:tab w:val="num" w:pos="3600"/>
        </w:tabs>
        <w:ind w:left="3600" w:hanging="360"/>
      </w:pPr>
      <w:rPr>
        <w:rFonts w:ascii="Arial" w:hAnsi="Arial" w:hint="default"/>
      </w:rPr>
    </w:lvl>
    <w:lvl w:ilvl="5" w:tplc="BFC0CE9E" w:tentative="1">
      <w:start w:val="1"/>
      <w:numFmt w:val="bullet"/>
      <w:lvlText w:val="•"/>
      <w:lvlJc w:val="left"/>
      <w:pPr>
        <w:tabs>
          <w:tab w:val="num" w:pos="4320"/>
        </w:tabs>
        <w:ind w:left="4320" w:hanging="360"/>
      </w:pPr>
      <w:rPr>
        <w:rFonts w:ascii="Arial" w:hAnsi="Arial" w:hint="default"/>
      </w:rPr>
    </w:lvl>
    <w:lvl w:ilvl="6" w:tplc="08C0FFEE" w:tentative="1">
      <w:start w:val="1"/>
      <w:numFmt w:val="bullet"/>
      <w:lvlText w:val="•"/>
      <w:lvlJc w:val="left"/>
      <w:pPr>
        <w:tabs>
          <w:tab w:val="num" w:pos="5040"/>
        </w:tabs>
        <w:ind w:left="5040" w:hanging="360"/>
      </w:pPr>
      <w:rPr>
        <w:rFonts w:ascii="Arial" w:hAnsi="Arial" w:hint="default"/>
      </w:rPr>
    </w:lvl>
    <w:lvl w:ilvl="7" w:tplc="E2464A94" w:tentative="1">
      <w:start w:val="1"/>
      <w:numFmt w:val="bullet"/>
      <w:lvlText w:val="•"/>
      <w:lvlJc w:val="left"/>
      <w:pPr>
        <w:tabs>
          <w:tab w:val="num" w:pos="5760"/>
        </w:tabs>
        <w:ind w:left="5760" w:hanging="360"/>
      </w:pPr>
      <w:rPr>
        <w:rFonts w:ascii="Arial" w:hAnsi="Arial" w:hint="default"/>
      </w:rPr>
    </w:lvl>
    <w:lvl w:ilvl="8" w:tplc="97181D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F937FEB"/>
    <w:multiLevelType w:val="hybridMultilevel"/>
    <w:tmpl w:val="7D884E98"/>
    <w:lvl w:ilvl="0" w:tplc="AEE61BA0">
      <w:start w:val="1"/>
      <w:numFmt w:val="bullet"/>
      <w:lvlText w:val="•"/>
      <w:lvlJc w:val="left"/>
      <w:pPr>
        <w:tabs>
          <w:tab w:val="num" w:pos="720"/>
        </w:tabs>
        <w:ind w:left="720" w:hanging="360"/>
      </w:pPr>
      <w:rPr>
        <w:rFonts w:ascii="Arial" w:hAnsi="Arial" w:hint="default"/>
      </w:rPr>
    </w:lvl>
    <w:lvl w:ilvl="1" w:tplc="1AFA2EE4">
      <w:start w:val="148"/>
      <w:numFmt w:val="bullet"/>
      <w:lvlText w:val="•"/>
      <w:lvlJc w:val="left"/>
      <w:pPr>
        <w:tabs>
          <w:tab w:val="num" w:pos="1440"/>
        </w:tabs>
        <w:ind w:left="1440" w:hanging="360"/>
      </w:pPr>
      <w:rPr>
        <w:rFonts w:ascii="Arial" w:hAnsi="Arial" w:hint="default"/>
      </w:rPr>
    </w:lvl>
    <w:lvl w:ilvl="2" w:tplc="35185C86" w:tentative="1">
      <w:start w:val="1"/>
      <w:numFmt w:val="bullet"/>
      <w:lvlText w:val="•"/>
      <w:lvlJc w:val="left"/>
      <w:pPr>
        <w:tabs>
          <w:tab w:val="num" w:pos="2160"/>
        </w:tabs>
        <w:ind w:left="2160" w:hanging="360"/>
      </w:pPr>
      <w:rPr>
        <w:rFonts w:ascii="Arial" w:hAnsi="Arial" w:hint="default"/>
      </w:rPr>
    </w:lvl>
    <w:lvl w:ilvl="3" w:tplc="D8DE7AD6" w:tentative="1">
      <w:start w:val="1"/>
      <w:numFmt w:val="bullet"/>
      <w:lvlText w:val="•"/>
      <w:lvlJc w:val="left"/>
      <w:pPr>
        <w:tabs>
          <w:tab w:val="num" w:pos="2880"/>
        </w:tabs>
        <w:ind w:left="2880" w:hanging="360"/>
      </w:pPr>
      <w:rPr>
        <w:rFonts w:ascii="Arial" w:hAnsi="Arial" w:hint="default"/>
      </w:rPr>
    </w:lvl>
    <w:lvl w:ilvl="4" w:tplc="05EEDD3A" w:tentative="1">
      <w:start w:val="1"/>
      <w:numFmt w:val="bullet"/>
      <w:lvlText w:val="•"/>
      <w:lvlJc w:val="left"/>
      <w:pPr>
        <w:tabs>
          <w:tab w:val="num" w:pos="3600"/>
        </w:tabs>
        <w:ind w:left="3600" w:hanging="360"/>
      </w:pPr>
      <w:rPr>
        <w:rFonts w:ascii="Arial" w:hAnsi="Arial" w:hint="default"/>
      </w:rPr>
    </w:lvl>
    <w:lvl w:ilvl="5" w:tplc="A21EE25E" w:tentative="1">
      <w:start w:val="1"/>
      <w:numFmt w:val="bullet"/>
      <w:lvlText w:val="•"/>
      <w:lvlJc w:val="left"/>
      <w:pPr>
        <w:tabs>
          <w:tab w:val="num" w:pos="4320"/>
        </w:tabs>
        <w:ind w:left="4320" w:hanging="360"/>
      </w:pPr>
      <w:rPr>
        <w:rFonts w:ascii="Arial" w:hAnsi="Arial" w:hint="default"/>
      </w:rPr>
    </w:lvl>
    <w:lvl w:ilvl="6" w:tplc="AE06977E" w:tentative="1">
      <w:start w:val="1"/>
      <w:numFmt w:val="bullet"/>
      <w:lvlText w:val="•"/>
      <w:lvlJc w:val="left"/>
      <w:pPr>
        <w:tabs>
          <w:tab w:val="num" w:pos="5040"/>
        </w:tabs>
        <w:ind w:left="5040" w:hanging="360"/>
      </w:pPr>
      <w:rPr>
        <w:rFonts w:ascii="Arial" w:hAnsi="Arial" w:hint="default"/>
      </w:rPr>
    </w:lvl>
    <w:lvl w:ilvl="7" w:tplc="3CB68A24" w:tentative="1">
      <w:start w:val="1"/>
      <w:numFmt w:val="bullet"/>
      <w:lvlText w:val="•"/>
      <w:lvlJc w:val="left"/>
      <w:pPr>
        <w:tabs>
          <w:tab w:val="num" w:pos="5760"/>
        </w:tabs>
        <w:ind w:left="5760" w:hanging="360"/>
      </w:pPr>
      <w:rPr>
        <w:rFonts w:ascii="Arial" w:hAnsi="Arial" w:hint="default"/>
      </w:rPr>
    </w:lvl>
    <w:lvl w:ilvl="8" w:tplc="002AA09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BE59D9"/>
    <w:multiLevelType w:val="hybridMultilevel"/>
    <w:tmpl w:val="5EF8C38C"/>
    <w:lvl w:ilvl="0" w:tplc="493E2E22">
      <w:start w:val="1"/>
      <w:numFmt w:val="bullet"/>
      <w:lvlText w:val="•"/>
      <w:lvlJc w:val="left"/>
      <w:pPr>
        <w:tabs>
          <w:tab w:val="num" w:pos="720"/>
        </w:tabs>
        <w:ind w:left="720" w:hanging="360"/>
      </w:pPr>
      <w:rPr>
        <w:rFonts w:ascii="Arial" w:hAnsi="Arial" w:hint="default"/>
      </w:rPr>
    </w:lvl>
    <w:lvl w:ilvl="1" w:tplc="53D4686E" w:tentative="1">
      <w:start w:val="1"/>
      <w:numFmt w:val="bullet"/>
      <w:lvlText w:val="•"/>
      <w:lvlJc w:val="left"/>
      <w:pPr>
        <w:tabs>
          <w:tab w:val="num" w:pos="1440"/>
        </w:tabs>
        <w:ind w:left="1440" w:hanging="360"/>
      </w:pPr>
      <w:rPr>
        <w:rFonts w:ascii="Arial" w:hAnsi="Arial" w:hint="default"/>
      </w:rPr>
    </w:lvl>
    <w:lvl w:ilvl="2" w:tplc="9A2E5DF0" w:tentative="1">
      <w:start w:val="1"/>
      <w:numFmt w:val="bullet"/>
      <w:lvlText w:val="•"/>
      <w:lvlJc w:val="left"/>
      <w:pPr>
        <w:tabs>
          <w:tab w:val="num" w:pos="2160"/>
        </w:tabs>
        <w:ind w:left="2160" w:hanging="360"/>
      </w:pPr>
      <w:rPr>
        <w:rFonts w:ascii="Arial" w:hAnsi="Arial" w:hint="default"/>
      </w:rPr>
    </w:lvl>
    <w:lvl w:ilvl="3" w:tplc="1A6E6C22" w:tentative="1">
      <w:start w:val="1"/>
      <w:numFmt w:val="bullet"/>
      <w:lvlText w:val="•"/>
      <w:lvlJc w:val="left"/>
      <w:pPr>
        <w:tabs>
          <w:tab w:val="num" w:pos="2880"/>
        </w:tabs>
        <w:ind w:left="2880" w:hanging="360"/>
      </w:pPr>
      <w:rPr>
        <w:rFonts w:ascii="Arial" w:hAnsi="Arial" w:hint="default"/>
      </w:rPr>
    </w:lvl>
    <w:lvl w:ilvl="4" w:tplc="B3AA03E0" w:tentative="1">
      <w:start w:val="1"/>
      <w:numFmt w:val="bullet"/>
      <w:lvlText w:val="•"/>
      <w:lvlJc w:val="left"/>
      <w:pPr>
        <w:tabs>
          <w:tab w:val="num" w:pos="3600"/>
        </w:tabs>
        <w:ind w:left="3600" w:hanging="360"/>
      </w:pPr>
      <w:rPr>
        <w:rFonts w:ascii="Arial" w:hAnsi="Arial" w:hint="default"/>
      </w:rPr>
    </w:lvl>
    <w:lvl w:ilvl="5" w:tplc="2B9420E8" w:tentative="1">
      <w:start w:val="1"/>
      <w:numFmt w:val="bullet"/>
      <w:lvlText w:val="•"/>
      <w:lvlJc w:val="left"/>
      <w:pPr>
        <w:tabs>
          <w:tab w:val="num" w:pos="4320"/>
        </w:tabs>
        <w:ind w:left="4320" w:hanging="360"/>
      </w:pPr>
      <w:rPr>
        <w:rFonts w:ascii="Arial" w:hAnsi="Arial" w:hint="default"/>
      </w:rPr>
    </w:lvl>
    <w:lvl w:ilvl="6" w:tplc="C79663D6" w:tentative="1">
      <w:start w:val="1"/>
      <w:numFmt w:val="bullet"/>
      <w:lvlText w:val="•"/>
      <w:lvlJc w:val="left"/>
      <w:pPr>
        <w:tabs>
          <w:tab w:val="num" w:pos="5040"/>
        </w:tabs>
        <w:ind w:left="5040" w:hanging="360"/>
      </w:pPr>
      <w:rPr>
        <w:rFonts w:ascii="Arial" w:hAnsi="Arial" w:hint="default"/>
      </w:rPr>
    </w:lvl>
    <w:lvl w:ilvl="7" w:tplc="67CEB862" w:tentative="1">
      <w:start w:val="1"/>
      <w:numFmt w:val="bullet"/>
      <w:lvlText w:val="•"/>
      <w:lvlJc w:val="left"/>
      <w:pPr>
        <w:tabs>
          <w:tab w:val="num" w:pos="5760"/>
        </w:tabs>
        <w:ind w:left="5760" w:hanging="360"/>
      </w:pPr>
      <w:rPr>
        <w:rFonts w:ascii="Arial" w:hAnsi="Arial" w:hint="default"/>
      </w:rPr>
    </w:lvl>
    <w:lvl w:ilvl="8" w:tplc="36801B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B148D7"/>
    <w:multiLevelType w:val="hybridMultilevel"/>
    <w:tmpl w:val="45B4A04E"/>
    <w:lvl w:ilvl="0" w:tplc="67B64C54">
      <w:start w:val="1"/>
      <w:numFmt w:val="bullet"/>
      <w:lvlText w:val="•"/>
      <w:lvlJc w:val="left"/>
      <w:pPr>
        <w:tabs>
          <w:tab w:val="num" w:pos="720"/>
        </w:tabs>
        <w:ind w:left="720" w:hanging="360"/>
      </w:pPr>
      <w:rPr>
        <w:rFonts w:ascii="Arial" w:hAnsi="Arial" w:hint="default"/>
      </w:rPr>
    </w:lvl>
    <w:lvl w:ilvl="1" w:tplc="BCAA535E" w:tentative="1">
      <w:start w:val="1"/>
      <w:numFmt w:val="bullet"/>
      <w:lvlText w:val="•"/>
      <w:lvlJc w:val="left"/>
      <w:pPr>
        <w:tabs>
          <w:tab w:val="num" w:pos="1440"/>
        </w:tabs>
        <w:ind w:left="1440" w:hanging="360"/>
      </w:pPr>
      <w:rPr>
        <w:rFonts w:ascii="Arial" w:hAnsi="Arial" w:hint="default"/>
      </w:rPr>
    </w:lvl>
    <w:lvl w:ilvl="2" w:tplc="D408E4D8" w:tentative="1">
      <w:start w:val="1"/>
      <w:numFmt w:val="bullet"/>
      <w:lvlText w:val="•"/>
      <w:lvlJc w:val="left"/>
      <w:pPr>
        <w:tabs>
          <w:tab w:val="num" w:pos="2160"/>
        </w:tabs>
        <w:ind w:left="2160" w:hanging="360"/>
      </w:pPr>
      <w:rPr>
        <w:rFonts w:ascii="Arial" w:hAnsi="Arial" w:hint="default"/>
      </w:rPr>
    </w:lvl>
    <w:lvl w:ilvl="3" w:tplc="AE8A5384" w:tentative="1">
      <w:start w:val="1"/>
      <w:numFmt w:val="bullet"/>
      <w:lvlText w:val="•"/>
      <w:lvlJc w:val="left"/>
      <w:pPr>
        <w:tabs>
          <w:tab w:val="num" w:pos="2880"/>
        </w:tabs>
        <w:ind w:left="2880" w:hanging="360"/>
      </w:pPr>
      <w:rPr>
        <w:rFonts w:ascii="Arial" w:hAnsi="Arial" w:hint="default"/>
      </w:rPr>
    </w:lvl>
    <w:lvl w:ilvl="4" w:tplc="599E800E" w:tentative="1">
      <w:start w:val="1"/>
      <w:numFmt w:val="bullet"/>
      <w:lvlText w:val="•"/>
      <w:lvlJc w:val="left"/>
      <w:pPr>
        <w:tabs>
          <w:tab w:val="num" w:pos="3600"/>
        </w:tabs>
        <w:ind w:left="3600" w:hanging="360"/>
      </w:pPr>
      <w:rPr>
        <w:rFonts w:ascii="Arial" w:hAnsi="Arial" w:hint="default"/>
      </w:rPr>
    </w:lvl>
    <w:lvl w:ilvl="5" w:tplc="FFA4D6AC" w:tentative="1">
      <w:start w:val="1"/>
      <w:numFmt w:val="bullet"/>
      <w:lvlText w:val="•"/>
      <w:lvlJc w:val="left"/>
      <w:pPr>
        <w:tabs>
          <w:tab w:val="num" w:pos="4320"/>
        </w:tabs>
        <w:ind w:left="4320" w:hanging="360"/>
      </w:pPr>
      <w:rPr>
        <w:rFonts w:ascii="Arial" w:hAnsi="Arial" w:hint="default"/>
      </w:rPr>
    </w:lvl>
    <w:lvl w:ilvl="6" w:tplc="2C2AA228" w:tentative="1">
      <w:start w:val="1"/>
      <w:numFmt w:val="bullet"/>
      <w:lvlText w:val="•"/>
      <w:lvlJc w:val="left"/>
      <w:pPr>
        <w:tabs>
          <w:tab w:val="num" w:pos="5040"/>
        </w:tabs>
        <w:ind w:left="5040" w:hanging="360"/>
      </w:pPr>
      <w:rPr>
        <w:rFonts w:ascii="Arial" w:hAnsi="Arial" w:hint="default"/>
      </w:rPr>
    </w:lvl>
    <w:lvl w:ilvl="7" w:tplc="495A794E" w:tentative="1">
      <w:start w:val="1"/>
      <w:numFmt w:val="bullet"/>
      <w:lvlText w:val="•"/>
      <w:lvlJc w:val="left"/>
      <w:pPr>
        <w:tabs>
          <w:tab w:val="num" w:pos="5760"/>
        </w:tabs>
        <w:ind w:left="5760" w:hanging="360"/>
      </w:pPr>
      <w:rPr>
        <w:rFonts w:ascii="Arial" w:hAnsi="Arial" w:hint="default"/>
      </w:rPr>
    </w:lvl>
    <w:lvl w:ilvl="8" w:tplc="363879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E36BA3"/>
    <w:multiLevelType w:val="hybridMultilevel"/>
    <w:tmpl w:val="4480442C"/>
    <w:lvl w:ilvl="0" w:tplc="BA025FEC">
      <w:start w:val="1"/>
      <w:numFmt w:val="bullet"/>
      <w:lvlText w:val="•"/>
      <w:lvlJc w:val="left"/>
      <w:pPr>
        <w:tabs>
          <w:tab w:val="num" w:pos="720"/>
        </w:tabs>
        <w:ind w:left="720" w:hanging="360"/>
      </w:pPr>
      <w:rPr>
        <w:rFonts w:ascii="Arial" w:hAnsi="Arial" w:hint="default"/>
      </w:rPr>
    </w:lvl>
    <w:lvl w:ilvl="1" w:tplc="803E5E92" w:tentative="1">
      <w:start w:val="1"/>
      <w:numFmt w:val="bullet"/>
      <w:lvlText w:val="•"/>
      <w:lvlJc w:val="left"/>
      <w:pPr>
        <w:tabs>
          <w:tab w:val="num" w:pos="1440"/>
        </w:tabs>
        <w:ind w:left="1440" w:hanging="360"/>
      </w:pPr>
      <w:rPr>
        <w:rFonts w:ascii="Arial" w:hAnsi="Arial" w:hint="default"/>
      </w:rPr>
    </w:lvl>
    <w:lvl w:ilvl="2" w:tplc="9CB2F7D4" w:tentative="1">
      <w:start w:val="1"/>
      <w:numFmt w:val="bullet"/>
      <w:lvlText w:val="•"/>
      <w:lvlJc w:val="left"/>
      <w:pPr>
        <w:tabs>
          <w:tab w:val="num" w:pos="2160"/>
        </w:tabs>
        <w:ind w:left="2160" w:hanging="360"/>
      </w:pPr>
      <w:rPr>
        <w:rFonts w:ascii="Arial" w:hAnsi="Arial" w:hint="default"/>
      </w:rPr>
    </w:lvl>
    <w:lvl w:ilvl="3" w:tplc="142430B4" w:tentative="1">
      <w:start w:val="1"/>
      <w:numFmt w:val="bullet"/>
      <w:lvlText w:val="•"/>
      <w:lvlJc w:val="left"/>
      <w:pPr>
        <w:tabs>
          <w:tab w:val="num" w:pos="2880"/>
        </w:tabs>
        <w:ind w:left="2880" w:hanging="360"/>
      </w:pPr>
      <w:rPr>
        <w:rFonts w:ascii="Arial" w:hAnsi="Arial" w:hint="default"/>
      </w:rPr>
    </w:lvl>
    <w:lvl w:ilvl="4" w:tplc="DCE24AAA" w:tentative="1">
      <w:start w:val="1"/>
      <w:numFmt w:val="bullet"/>
      <w:lvlText w:val="•"/>
      <w:lvlJc w:val="left"/>
      <w:pPr>
        <w:tabs>
          <w:tab w:val="num" w:pos="3600"/>
        </w:tabs>
        <w:ind w:left="3600" w:hanging="360"/>
      </w:pPr>
      <w:rPr>
        <w:rFonts w:ascii="Arial" w:hAnsi="Arial" w:hint="default"/>
      </w:rPr>
    </w:lvl>
    <w:lvl w:ilvl="5" w:tplc="ED44E704" w:tentative="1">
      <w:start w:val="1"/>
      <w:numFmt w:val="bullet"/>
      <w:lvlText w:val="•"/>
      <w:lvlJc w:val="left"/>
      <w:pPr>
        <w:tabs>
          <w:tab w:val="num" w:pos="4320"/>
        </w:tabs>
        <w:ind w:left="4320" w:hanging="360"/>
      </w:pPr>
      <w:rPr>
        <w:rFonts w:ascii="Arial" w:hAnsi="Arial" w:hint="default"/>
      </w:rPr>
    </w:lvl>
    <w:lvl w:ilvl="6" w:tplc="4BFEB2CA" w:tentative="1">
      <w:start w:val="1"/>
      <w:numFmt w:val="bullet"/>
      <w:lvlText w:val="•"/>
      <w:lvlJc w:val="left"/>
      <w:pPr>
        <w:tabs>
          <w:tab w:val="num" w:pos="5040"/>
        </w:tabs>
        <w:ind w:left="5040" w:hanging="360"/>
      </w:pPr>
      <w:rPr>
        <w:rFonts w:ascii="Arial" w:hAnsi="Arial" w:hint="default"/>
      </w:rPr>
    </w:lvl>
    <w:lvl w:ilvl="7" w:tplc="6F56A52A" w:tentative="1">
      <w:start w:val="1"/>
      <w:numFmt w:val="bullet"/>
      <w:lvlText w:val="•"/>
      <w:lvlJc w:val="left"/>
      <w:pPr>
        <w:tabs>
          <w:tab w:val="num" w:pos="5760"/>
        </w:tabs>
        <w:ind w:left="5760" w:hanging="360"/>
      </w:pPr>
      <w:rPr>
        <w:rFonts w:ascii="Arial" w:hAnsi="Arial" w:hint="default"/>
      </w:rPr>
    </w:lvl>
    <w:lvl w:ilvl="8" w:tplc="C8BA1E0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15748E"/>
    <w:multiLevelType w:val="hybridMultilevel"/>
    <w:tmpl w:val="577A446A"/>
    <w:lvl w:ilvl="0" w:tplc="EAB6F3DA">
      <w:start w:val="1"/>
      <w:numFmt w:val="bullet"/>
      <w:lvlText w:val="•"/>
      <w:lvlJc w:val="left"/>
      <w:pPr>
        <w:tabs>
          <w:tab w:val="num" w:pos="720"/>
        </w:tabs>
        <w:ind w:left="720" w:hanging="360"/>
      </w:pPr>
      <w:rPr>
        <w:rFonts w:ascii="Arial" w:hAnsi="Arial" w:hint="default"/>
      </w:rPr>
    </w:lvl>
    <w:lvl w:ilvl="1" w:tplc="7B46AA42" w:tentative="1">
      <w:start w:val="1"/>
      <w:numFmt w:val="bullet"/>
      <w:lvlText w:val="•"/>
      <w:lvlJc w:val="left"/>
      <w:pPr>
        <w:tabs>
          <w:tab w:val="num" w:pos="1440"/>
        </w:tabs>
        <w:ind w:left="1440" w:hanging="360"/>
      </w:pPr>
      <w:rPr>
        <w:rFonts w:ascii="Arial" w:hAnsi="Arial" w:hint="default"/>
      </w:rPr>
    </w:lvl>
    <w:lvl w:ilvl="2" w:tplc="3864BE12" w:tentative="1">
      <w:start w:val="1"/>
      <w:numFmt w:val="bullet"/>
      <w:lvlText w:val="•"/>
      <w:lvlJc w:val="left"/>
      <w:pPr>
        <w:tabs>
          <w:tab w:val="num" w:pos="2160"/>
        </w:tabs>
        <w:ind w:left="2160" w:hanging="360"/>
      </w:pPr>
      <w:rPr>
        <w:rFonts w:ascii="Arial" w:hAnsi="Arial" w:hint="default"/>
      </w:rPr>
    </w:lvl>
    <w:lvl w:ilvl="3" w:tplc="4BE29B06" w:tentative="1">
      <w:start w:val="1"/>
      <w:numFmt w:val="bullet"/>
      <w:lvlText w:val="•"/>
      <w:lvlJc w:val="left"/>
      <w:pPr>
        <w:tabs>
          <w:tab w:val="num" w:pos="2880"/>
        </w:tabs>
        <w:ind w:left="2880" w:hanging="360"/>
      </w:pPr>
      <w:rPr>
        <w:rFonts w:ascii="Arial" w:hAnsi="Arial" w:hint="default"/>
      </w:rPr>
    </w:lvl>
    <w:lvl w:ilvl="4" w:tplc="C10C9ADA" w:tentative="1">
      <w:start w:val="1"/>
      <w:numFmt w:val="bullet"/>
      <w:lvlText w:val="•"/>
      <w:lvlJc w:val="left"/>
      <w:pPr>
        <w:tabs>
          <w:tab w:val="num" w:pos="3600"/>
        </w:tabs>
        <w:ind w:left="3600" w:hanging="360"/>
      </w:pPr>
      <w:rPr>
        <w:rFonts w:ascii="Arial" w:hAnsi="Arial" w:hint="default"/>
      </w:rPr>
    </w:lvl>
    <w:lvl w:ilvl="5" w:tplc="45424C00" w:tentative="1">
      <w:start w:val="1"/>
      <w:numFmt w:val="bullet"/>
      <w:lvlText w:val="•"/>
      <w:lvlJc w:val="left"/>
      <w:pPr>
        <w:tabs>
          <w:tab w:val="num" w:pos="4320"/>
        </w:tabs>
        <w:ind w:left="4320" w:hanging="360"/>
      </w:pPr>
      <w:rPr>
        <w:rFonts w:ascii="Arial" w:hAnsi="Arial" w:hint="default"/>
      </w:rPr>
    </w:lvl>
    <w:lvl w:ilvl="6" w:tplc="2A987AFE" w:tentative="1">
      <w:start w:val="1"/>
      <w:numFmt w:val="bullet"/>
      <w:lvlText w:val="•"/>
      <w:lvlJc w:val="left"/>
      <w:pPr>
        <w:tabs>
          <w:tab w:val="num" w:pos="5040"/>
        </w:tabs>
        <w:ind w:left="5040" w:hanging="360"/>
      </w:pPr>
      <w:rPr>
        <w:rFonts w:ascii="Arial" w:hAnsi="Arial" w:hint="default"/>
      </w:rPr>
    </w:lvl>
    <w:lvl w:ilvl="7" w:tplc="E8A6F086" w:tentative="1">
      <w:start w:val="1"/>
      <w:numFmt w:val="bullet"/>
      <w:lvlText w:val="•"/>
      <w:lvlJc w:val="left"/>
      <w:pPr>
        <w:tabs>
          <w:tab w:val="num" w:pos="5760"/>
        </w:tabs>
        <w:ind w:left="5760" w:hanging="360"/>
      </w:pPr>
      <w:rPr>
        <w:rFonts w:ascii="Arial" w:hAnsi="Arial" w:hint="default"/>
      </w:rPr>
    </w:lvl>
    <w:lvl w:ilvl="8" w:tplc="F57077B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8BA4C6D"/>
    <w:multiLevelType w:val="hybridMultilevel"/>
    <w:tmpl w:val="53FC7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9115430"/>
    <w:multiLevelType w:val="hybridMultilevel"/>
    <w:tmpl w:val="0C06C2C2"/>
    <w:lvl w:ilvl="0" w:tplc="03C27B0E">
      <w:start w:val="1"/>
      <w:numFmt w:val="bullet"/>
      <w:lvlText w:val="•"/>
      <w:lvlJc w:val="left"/>
      <w:pPr>
        <w:tabs>
          <w:tab w:val="num" w:pos="720"/>
        </w:tabs>
        <w:ind w:left="720" w:hanging="360"/>
      </w:pPr>
      <w:rPr>
        <w:rFonts w:ascii="Arial" w:hAnsi="Arial" w:hint="default"/>
      </w:rPr>
    </w:lvl>
    <w:lvl w:ilvl="1" w:tplc="5F4A1B02" w:tentative="1">
      <w:start w:val="1"/>
      <w:numFmt w:val="bullet"/>
      <w:lvlText w:val="•"/>
      <w:lvlJc w:val="left"/>
      <w:pPr>
        <w:tabs>
          <w:tab w:val="num" w:pos="1440"/>
        </w:tabs>
        <w:ind w:left="1440" w:hanging="360"/>
      </w:pPr>
      <w:rPr>
        <w:rFonts w:ascii="Arial" w:hAnsi="Arial" w:hint="default"/>
      </w:rPr>
    </w:lvl>
    <w:lvl w:ilvl="2" w:tplc="8154FB06" w:tentative="1">
      <w:start w:val="1"/>
      <w:numFmt w:val="bullet"/>
      <w:lvlText w:val="•"/>
      <w:lvlJc w:val="left"/>
      <w:pPr>
        <w:tabs>
          <w:tab w:val="num" w:pos="2160"/>
        </w:tabs>
        <w:ind w:left="2160" w:hanging="360"/>
      </w:pPr>
      <w:rPr>
        <w:rFonts w:ascii="Arial" w:hAnsi="Arial" w:hint="default"/>
      </w:rPr>
    </w:lvl>
    <w:lvl w:ilvl="3" w:tplc="C6680470" w:tentative="1">
      <w:start w:val="1"/>
      <w:numFmt w:val="bullet"/>
      <w:lvlText w:val="•"/>
      <w:lvlJc w:val="left"/>
      <w:pPr>
        <w:tabs>
          <w:tab w:val="num" w:pos="2880"/>
        </w:tabs>
        <w:ind w:left="2880" w:hanging="360"/>
      </w:pPr>
      <w:rPr>
        <w:rFonts w:ascii="Arial" w:hAnsi="Arial" w:hint="default"/>
      </w:rPr>
    </w:lvl>
    <w:lvl w:ilvl="4" w:tplc="B5EA75C6" w:tentative="1">
      <w:start w:val="1"/>
      <w:numFmt w:val="bullet"/>
      <w:lvlText w:val="•"/>
      <w:lvlJc w:val="left"/>
      <w:pPr>
        <w:tabs>
          <w:tab w:val="num" w:pos="3600"/>
        </w:tabs>
        <w:ind w:left="3600" w:hanging="360"/>
      </w:pPr>
      <w:rPr>
        <w:rFonts w:ascii="Arial" w:hAnsi="Arial" w:hint="default"/>
      </w:rPr>
    </w:lvl>
    <w:lvl w:ilvl="5" w:tplc="8ADA6402" w:tentative="1">
      <w:start w:val="1"/>
      <w:numFmt w:val="bullet"/>
      <w:lvlText w:val="•"/>
      <w:lvlJc w:val="left"/>
      <w:pPr>
        <w:tabs>
          <w:tab w:val="num" w:pos="4320"/>
        </w:tabs>
        <w:ind w:left="4320" w:hanging="360"/>
      </w:pPr>
      <w:rPr>
        <w:rFonts w:ascii="Arial" w:hAnsi="Arial" w:hint="default"/>
      </w:rPr>
    </w:lvl>
    <w:lvl w:ilvl="6" w:tplc="00309E1C" w:tentative="1">
      <w:start w:val="1"/>
      <w:numFmt w:val="bullet"/>
      <w:lvlText w:val="•"/>
      <w:lvlJc w:val="left"/>
      <w:pPr>
        <w:tabs>
          <w:tab w:val="num" w:pos="5040"/>
        </w:tabs>
        <w:ind w:left="5040" w:hanging="360"/>
      </w:pPr>
      <w:rPr>
        <w:rFonts w:ascii="Arial" w:hAnsi="Arial" w:hint="default"/>
      </w:rPr>
    </w:lvl>
    <w:lvl w:ilvl="7" w:tplc="2B908158" w:tentative="1">
      <w:start w:val="1"/>
      <w:numFmt w:val="bullet"/>
      <w:lvlText w:val="•"/>
      <w:lvlJc w:val="left"/>
      <w:pPr>
        <w:tabs>
          <w:tab w:val="num" w:pos="5760"/>
        </w:tabs>
        <w:ind w:left="5760" w:hanging="360"/>
      </w:pPr>
      <w:rPr>
        <w:rFonts w:ascii="Arial" w:hAnsi="Arial" w:hint="default"/>
      </w:rPr>
    </w:lvl>
    <w:lvl w:ilvl="8" w:tplc="9124958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975084"/>
    <w:multiLevelType w:val="hybridMultilevel"/>
    <w:tmpl w:val="52305B28"/>
    <w:lvl w:ilvl="0" w:tplc="A8DA3C70">
      <w:start w:val="1"/>
      <w:numFmt w:val="bullet"/>
      <w:lvlText w:val="•"/>
      <w:lvlJc w:val="left"/>
      <w:pPr>
        <w:tabs>
          <w:tab w:val="num" w:pos="720"/>
        </w:tabs>
        <w:ind w:left="720" w:hanging="360"/>
      </w:pPr>
      <w:rPr>
        <w:rFonts w:ascii="Arial" w:hAnsi="Arial" w:hint="default"/>
      </w:rPr>
    </w:lvl>
    <w:lvl w:ilvl="1" w:tplc="174ADF94" w:tentative="1">
      <w:start w:val="1"/>
      <w:numFmt w:val="bullet"/>
      <w:lvlText w:val="•"/>
      <w:lvlJc w:val="left"/>
      <w:pPr>
        <w:tabs>
          <w:tab w:val="num" w:pos="1440"/>
        </w:tabs>
        <w:ind w:left="1440" w:hanging="360"/>
      </w:pPr>
      <w:rPr>
        <w:rFonts w:ascii="Arial" w:hAnsi="Arial" w:hint="default"/>
      </w:rPr>
    </w:lvl>
    <w:lvl w:ilvl="2" w:tplc="D37E3A82" w:tentative="1">
      <w:start w:val="1"/>
      <w:numFmt w:val="bullet"/>
      <w:lvlText w:val="•"/>
      <w:lvlJc w:val="left"/>
      <w:pPr>
        <w:tabs>
          <w:tab w:val="num" w:pos="2160"/>
        </w:tabs>
        <w:ind w:left="2160" w:hanging="360"/>
      </w:pPr>
      <w:rPr>
        <w:rFonts w:ascii="Arial" w:hAnsi="Arial" w:hint="default"/>
      </w:rPr>
    </w:lvl>
    <w:lvl w:ilvl="3" w:tplc="DDA47DB2" w:tentative="1">
      <w:start w:val="1"/>
      <w:numFmt w:val="bullet"/>
      <w:lvlText w:val="•"/>
      <w:lvlJc w:val="left"/>
      <w:pPr>
        <w:tabs>
          <w:tab w:val="num" w:pos="2880"/>
        </w:tabs>
        <w:ind w:left="2880" w:hanging="360"/>
      </w:pPr>
      <w:rPr>
        <w:rFonts w:ascii="Arial" w:hAnsi="Arial" w:hint="default"/>
      </w:rPr>
    </w:lvl>
    <w:lvl w:ilvl="4" w:tplc="92F8D008" w:tentative="1">
      <w:start w:val="1"/>
      <w:numFmt w:val="bullet"/>
      <w:lvlText w:val="•"/>
      <w:lvlJc w:val="left"/>
      <w:pPr>
        <w:tabs>
          <w:tab w:val="num" w:pos="3600"/>
        </w:tabs>
        <w:ind w:left="3600" w:hanging="360"/>
      </w:pPr>
      <w:rPr>
        <w:rFonts w:ascii="Arial" w:hAnsi="Arial" w:hint="default"/>
      </w:rPr>
    </w:lvl>
    <w:lvl w:ilvl="5" w:tplc="4D726A10" w:tentative="1">
      <w:start w:val="1"/>
      <w:numFmt w:val="bullet"/>
      <w:lvlText w:val="•"/>
      <w:lvlJc w:val="left"/>
      <w:pPr>
        <w:tabs>
          <w:tab w:val="num" w:pos="4320"/>
        </w:tabs>
        <w:ind w:left="4320" w:hanging="360"/>
      </w:pPr>
      <w:rPr>
        <w:rFonts w:ascii="Arial" w:hAnsi="Arial" w:hint="default"/>
      </w:rPr>
    </w:lvl>
    <w:lvl w:ilvl="6" w:tplc="41442EB2" w:tentative="1">
      <w:start w:val="1"/>
      <w:numFmt w:val="bullet"/>
      <w:lvlText w:val="•"/>
      <w:lvlJc w:val="left"/>
      <w:pPr>
        <w:tabs>
          <w:tab w:val="num" w:pos="5040"/>
        </w:tabs>
        <w:ind w:left="5040" w:hanging="360"/>
      </w:pPr>
      <w:rPr>
        <w:rFonts w:ascii="Arial" w:hAnsi="Arial" w:hint="default"/>
      </w:rPr>
    </w:lvl>
    <w:lvl w:ilvl="7" w:tplc="C096ED76" w:tentative="1">
      <w:start w:val="1"/>
      <w:numFmt w:val="bullet"/>
      <w:lvlText w:val="•"/>
      <w:lvlJc w:val="left"/>
      <w:pPr>
        <w:tabs>
          <w:tab w:val="num" w:pos="5760"/>
        </w:tabs>
        <w:ind w:left="5760" w:hanging="360"/>
      </w:pPr>
      <w:rPr>
        <w:rFonts w:ascii="Arial" w:hAnsi="Arial" w:hint="default"/>
      </w:rPr>
    </w:lvl>
    <w:lvl w:ilvl="8" w:tplc="56A2DA6A"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4"/>
  </w:num>
  <w:num w:numId="3">
    <w:abstractNumId w:val="19"/>
  </w:num>
  <w:num w:numId="4">
    <w:abstractNumId w:val="13"/>
  </w:num>
  <w:num w:numId="5">
    <w:abstractNumId w:val="35"/>
  </w:num>
  <w:num w:numId="6">
    <w:abstractNumId w:val="31"/>
  </w:num>
  <w:num w:numId="7">
    <w:abstractNumId w:val="34"/>
  </w:num>
  <w:num w:numId="8">
    <w:abstractNumId w:val="21"/>
  </w:num>
  <w:num w:numId="9">
    <w:abstractNumId w:val="24"/>
  </w:num>
  <w:num w:numId="10">
    <w:abstractNumId w:val="29"/>
  </w:num>
  <w:num w:numId="11">
    <w:abstractNumId w:val="16"/>
  </w:num>
  <w:num w:numId="12">
    <w:abstractNumId w:val="20"/>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25"/>
  </w:num>
  <w:num w:numId="24">
    <w:abstractNumId w:val="27"/>
  </w:num>
  <w:num w:numId="25">
    <w:abstractNumId w:val="23"/>
  </w:num>
  <w:num w:numId="26">
    <w:abstractNumId w:val="30"/>
  </w:num>
  <w:num w:numId="27">
    <w:abstractNumId w:val="22"/>
  </w:num>
  <w:num w:numId="28">
    <w:abstractNumId w:val="36"/>
  </w:num>
  <w:num w:numId="29">
    <w:abstractNumId w:val="10"/>
  </w:num>
  <w:num w:numId="30">
    <w:abstractNumId w:val="18"/>
  </w:num>
  <w:num w:numId="31">
    <w:abstractNumId w:val="17"/>
  </w:num>
  <w:num w:numId="32">
    <w:abstractNumId w:val="28"/>
  </w:num>
  <w:num w:numId="33">
    <w:abstractNumId w:val="32"/>
  </w:num>
  <w:num w:numId="34">
    <w:abstractNumId w:val="11"/>
  </w:num>
  <w:num w:numId="35">
    <w:abstractNumId w:val="15"/>
  </w:num>
  <w:num w:numId="36">
    <w:abstractNumId w:val="2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embedTrueTypeFonts/>
  <w:embedSystemFonts/>
  <w:hideSpellingErrors/>
  <w:hideGrammaticalError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5F7"/>
    <w:rsid w:val="000068FF"/>
    <w:rsid w:val="00011B86"/>
    <w:rsid w:val="000157E1"/>
    <w:rsid w:val="00016582"/>
    <w:rsid w:val="00016CF5"/>
    <w:rsid w:val="000177F9"/>
    <w:rsid w:val="000202B4"/>
    <w:rsid w:val="000203DB"/>
    <w:rsid w:val="0002157B"/>
    <w:rsid w:val="00021B27"/>
    <w:rsid w:val="0002450D"/>
    <w:rsid w:val="0002737D"/>
    <w:rsid w:val="00033A64"/>
    <w:rsid w:val="00040109"/>
    <w:rsid w:val="00050F47"/>
    <w:rsid w:val="00054492"/>
    <w:rsid w:val="000558C1"/>
    <w:rsid w:val="00055DF5"/>
    <w:rsid w:val="000577CC"/>
    <w:rsid w:val="00062611"/>
    <w:rsid w:val="000628F3"/>
    <w:rsid w:val="00065DCA"/>
    <w:rsid w:val="00071036"/>
    <w:rsid w:val="0008630F"/>
    <w:rsid w:val="000909EE"/>
    <w:rsid w:val="00090D20"/>
    <w:rsid w:val="00097E56"/>
    <w:rsid w:val="000B1176"/>
    <w:rsid w:val="000B2C9B"/>
    <w:rsid w:val="000B3D77"/>
    <w:rsid w:val="000C2156"/>
    <w:rsid w:val="000C6F11"/>
    <w:rsid w:val="000D3FD2"/>
    <w:rsid w:val="000D49CA"/>
    <w:rsid w:val="000D7EBA"/>
    <w:rsid w:val="000E0D14"/>
    <w:rsid w:val="000E3CCF"/>
    <w:rsid w:val="000F0DAB"/>
    <w:rsid w:val="000F3447"/>
    <w:rsid w:val="000F5401"/>
    <w:rsid w:val="000F771A"/>
    <w:rsid w:val="00107654"/>
    <w:rsid w:val="001077B1"/>
    <w:rsid w:val="001123AA"/>
    <w:rsid w:val="0011399C"/>
    <w:rsid w:val="00123045"/>
    <w:rsid w:val="001325DB"/>
    <w:rsid w:val="00147D6E"/>
    <w:rsid w:val="0016137C"/>
    <w:rsid w:val="0016437C"/>
    <w:rsid w:val="00172FDA"/>
    <w:rsid w:val="00176E35"/>
    <w:rsid w:val="00184E8B"/>
    <w:rsid w:val="001907F0"/>
    <w:rsid w:val="00191733"/>
    <w:rsid w:val="001A35B9"/>
    <w:rsid w:val="001A52C2"/>
    <w:rsid w:val="001B1774"/>
    <w:rsid w:val="001B28BB"/>
    <w:rsid w:val="001C44D1"/>
    <w:rsid w:val="001E1EF1"/>
    <w:rsid w:val="001E31AA"/>
    <w:rsid w:val="001F2174"/>
    <w:rsid w:val="001F6B13"/>
    <w:rsid w:val="0020601F"/>
    <w:rsid w:val="00210F38"/>
    <w:rsid w:val="002117B6"/>
    <w:rsid w:val="00216628"/>
    <w:rsid w:val="00237A0D"/>
    <w:rsid w:val="00253A9B"/>
    <w:rsid w:val="002674B1"/>
    <w:rsid w:val="002764C2"/>
    <w:rsid w:val="00277B0C"/>
    <w:rsid w:val="00287DED"/>
    <w:rsid w:val="002939D0"/>
    <w:rsid w:val="002A266B"/>
    <w:rsid w:val="002A5A7B"/>
    <w:rsid w:val="002A60BB"/>
    <w:rsid w:val="002C5A74"/>
    <w:rsid w:val="002D0B02"/>
    <w:rsid w:val="002D1485"/>
    <w:rsid w:val="002D2D76"/>
    <w:rsid w:val="002E27FD"/>
    <w:rsid w:val="002E3DB8"/>
    <w:rsid w:val="002F198A"/>
    <w:rsid w:val="002F40AD"/>
    <w:rsid w:val="002F5ACE"/>
    <w:rsid w:val="00300F99"/>
    <w:rsid w:val="00307C4C"/>
    <w:rsid w:val="00313259"/>
    <w:rsid w:val="0031362B"/>
    <w:rsid w:val="00313F7E"/>
    <w:rsid w:val="003140A9"/>
    <w:rsid w:val="00334A61"/>
    <w:rsid w:val="003378A2"/>
    <w:rsid w:val="00340788"/>
    <w:rsid w:val="00344756"/>
    <w:rsid w:val="00350679"/>
    <w:rsid w:val="00355846"/>
    <w:rsid w:val="003657F3"/>
    <w:rsid w:val="00383109"/>
    <w:rsid w:val="0038444A"/>
    <w:rsid w:val="003924AC"/>
    <w:rsid w:val="003A0BE1"/>
    <w:rsid w:val="003B404F"/>
    <w:rsid w:val="003D3846"/>
    <w:rsid w:val="003D573D"/>
    <w:rsid w:val="003E3025"/>
    <w:rsid w:val="003F1D37"/>
    <w:rsid w:val="003F58E5"/>
    <w:rsid w:val="004124FD"/>
    <w:rsid w:val="004228AE"/>
    <w:rsid w:val="0042797B"/>
    <w:rsid w:val="00430A73"/>
    <w:rsid w:val="0045101F"/>
    <w:rsid w:val="00472A14"/>
    <w:rsid w:val="004809D8"/>
    <w:rsid w:val="004813B6"/>
    <w:rsid w:val="00483572"/>
    <w:rsid w:val="00484BB1"/>
    <w:rsid w:val="00490C41"/>
    <w:rsid w:val="00494641"/>
    <w:rsid w:val="00497206"/>
    <w:rsid w:val="004A2882"/>
    <w:rsid w:val="004A5900"/>
    <w:rsid w:val="004B5DEE"/>
    <w:rsid w:val="004B6318"/>
    <w:rsid w:val="004B7FBA"/>
    <w:rsid w:val="004C32A4"/>
    <w:rsid w:val="004C44E4"/>
    <w:rsid w:val="004C7758"/>
    <w:rsid w:val="004E3495"/>
    <w:rsid w:val="004E3FA8"/>
    <w:rsid w:val="004E66A4"/>
    <w:rsid w:val="004F1CBE"/>
    <w:rsid w:val="004F2F61"/>
    <w:rsid w:val="004F660F"/>
    <w:rsid w:val="00500AD3"/>
    <w:rsid w:val="00506268"/>
    <w:rsid w:val="0050633F"/>
    <w:rsid w:val="005175DB"/>
    <w:rsid w:val="0052111B"/>
    <w:rsid w:val="00524B7E"/>
    <w:rsid w:val="00532909"/>
    <w:rsid w:val="00532B35"/>
    <w:rsid w:val="0053642E"/>
    <w:rsid w:val="00542DFE"/>
    <w:rsid w:val="00543955"/>
    <w:rsid w:val="005443CD"/>
    <w:rsid w:val="00545036"/>
    <w:rsid w:val="00546503"/>
    <w:rsid w:val="00547075"/>
    <w:rsid w:val="00551DEE"/>
    <w:rsid w:val="0055531D"/>
    <w:rsid w:val="00563B79"/>
    <w:rsid w:val="0057010D"/>
    <w:rsid w:val="00570EDB"/>
    <w:rsid w:val="00581AAD"/>
    <w:rsid w:val="005A0F44"/>
    <w:rsid w:val="005A0F87"/>
    <w:rsid w:val="005B78D9"/>
    <w:rsid w:val="005C1B4E"/>
    <w:rsid w:val="005D12C3"/>
    <w:rsid w:val="005D491B"/>
    <w:rsid w:val="005E3150"/>
    <w:rsid w:val="0060738E"/>
    <w:rsid w:val="00616E28"/>
    <w:rsid w:val="00640A30"/>
    <w:rsid w:val="00642254"/>
    <w:rsid w:val="0065118A"/>
    <w:rsid w:val="006575A9"/>
    <w:rsid w:val="00663C79"/>
    <w:rsid w:val="00666DF9"/>
    <w:rsid w:val="0066791B"/>
    <w:rsid w:val="006726F9"/>
    <w:rsid w:val="00672A22"/>
    <w:rsid w:val="006736C6"/>
    <w:rsid w:val="0067661B"/>
    <w:rsid w:val="00693DF6"/>
    <w:rsid w:val="006A70F8"/>
    <w:rsid w:val="006B02CC"/>
    <w:rsid w:val="006B5679"/>
    <w:rsid w:val="006C191F"/>
    <w:rsid w:val="006D708C"/>
    <w:rsid w:val="006E3E58"/>
    <w:rsid w:val="006E44AC"/>
    <w:rsid w:val="006F3B3E"/>
    <w:rsid w:val="006F7B95"/>
    <w:rsid w:val="00706B6E"/>
    <w:rsid w:val="0071087B"/>
    <w:rsid w:val="00712251"/>
    <w:rsid w:val="007128B4"/>
    <w:rsid w:val="00712AD2"/>
    <w:rsid w:val="00731FC5"/>
    <w:rsid w:val="00734D02"/>
    <w:rsid w:val="00745B36"/>
    <w:rsid w:val="0075028B"/>
    <w:rsid w:val="00757C7A"/>
    <w:rsid w:val="00765EFF"/>
    <w:rsid w:val="00767A41"/>
    <w:rsid w:val="00776F74"/>
    <w:rsid w:val="007865FC"/>
    <w:rsid w:val="00791684"/>
    <w:rsid w:val="007963B4"/>
    <w:rsid w:val="007A352A"/>
    <w:rsid w:val="007A37AB"/>
    <w:rsid w:val="007A424E"/>
    <w:rsid w:val="007A6AF9"/>
    <w:rsid w:val="007A7D72"/>
    <w:rsid w:val="007B043A"/>
    <w:rsid w:val="007C26A4"/>
    <w:rsid w:val="007C47A9"/>
    <w:rsid w:val="007D2EE2"/>
    <w:rsid w:val="007D6912"/>
    <w:rsid w:val="007E0AE2"/>
    <w:rsid w:val="007E0DFE"/>
    <w:rsid w:val="007E193F"/>
    <w:rsid w:val="007E23D5"/>
    <w:rsid w:val="007E35EC"/>
    <w:rsid w:val="00801CDD"/>
    <w:rsid w:val="00802624"/>
    <w:rsid w:val="0082435E"/>
    <w:rsid w:val="00831469"/>
    <w:rsid w:val="00833D23"/>
    <w:rsid w:val="00841486"/>
    <w:rsid w:val="008513CF"/>
    <w:rsid w:val="00867081"/>
    <w:rsid w:val="00871556"/>
    <w:rsid w:val="008778F8"/>
    <w:rsid w:val="008835F7"/>
    <w:rsid w:val="00887B8C"/>
    <w:rsid w:val="008B26A1"/>
    <w:rsid w:val="008D3BC8"/>
    <w:rsid w:val="008D6AA3"/>
    <w:rsid w:val="008E2A09"/>
    <w:rsid w:val="008E3917"/>
    <w:rsid w:val="008F58E5"/>
    <w:rsid w:val="00901320"/>
    <w:rsid w:val="0090235D"/>
    <w:rsid w:val="0090672B"/>
    <w:rsid w:val="00914972"/>
    <w:rsid w:val="00916F62"/>
    <w:rsid w:val="009172DD"/>
    <w:rsid w:val="00920887"/>
    <w:rsid w:val="009214B9"/>
    <w:rsid w:val="009345D2"/>
    <w:rsid w:val="00950B15"/>
    <w:rsid w:val="009714DF"/>
    <w:rsid w:val="00977138"/>
    <w:rsid w:val="0097761C"/>
    <w:rsid w:val="00993EFB"/>
    <w:rsid w:val="00993FA7"/>
    <w:rsid w:val="0099493F"/>
    <w:rsid w:val="009A1FFD"/>
    <w:rsid w:val="009C43A3"/>
    <w:rsid w:val="009D019D"/>
    <w:rsid w:val="009D7DA1"/>
    <w:rsid w:val="009E0621"/>
    <w:rsid w:val="009E07B3"/>
    <w:rsid w:val="00A13DE6"/>
    <w:rsid w:val="00A21611"/>
    <w:rsid w:val="00A27B85"/>
    <w:rsid w:val="00A27C34"/>
    <w:rsid w:val="00A31F69"/>
    <w:rsid w:val="00A32027"/>
    <w:rsid w:val="00A5023E"/>
    <w:rsid w:val="00A600EC"/>
    <w:rsid w:val="00A62DF6"/>
    <w:rsid w:val="00A70469"/>
    <w:rsid w:val="00A848C4"/>
    <w:rsid w:val="00A85C21"/>
    <w:rsid w:val="00A86694"/>
    <w:rsid w:val="00A966C8"/>
    <w:rsid w:val="00AB5DC4"/>
    <w:rsid w:val="00AC0EE1"/>
    <w:rsid w:val="00AC31E1"/>
    <w:rsid w:val="00AE5A22"/>
    <w:rsid w:val="00AF2CDE"/>
    <w:rsid w:val="00B04467"/>
    <w:rsid w:val="00B04C6E"/>
    <w:rsid w:val="00B160BB"/>
    <w:rsid w:val="00B33800"/>
    <w:rsid w:val="00B372C9"/>
    <w:rsid w:val="00B5374E"/>
    <w:rsid w:val="00B57D79"/>
    <w:rsid w:val="00B728F6"/>
    <w:rsid w:val="00B72FD8"/>
    <w:rsid w:val="00B75376"/>
    <w:rsid w:val="00B775D4"/>
    <w:rsid w:val="00B77A90"/>
    <w:rsid w:val="00B911BA"/>
    <w:rsid w:val="00B91E86"/>
    <w:rsid w:val="00B9222E"/>
    <w:rsid w:val="00B97746"/>
    <w:rsid w:val="00BA4CB4"/>
    <w:rsid w:val="00BB1A14"/>
    <w:rsid w:val="00BB65F2"/>
    <w:rsid w:val="00BC51EE"/>
    <w:rsid w:val="00BC7B5B"/>
    <w:rsid w:val="00BD0CC4"/>
    <w:rsid w:val="00BD35CC"/>
    <w:rsid w:val="00BE5DDC"/>
    <w:rsid w:val="00BE64A5"/>
    <w:rsid w:val="00BE64C8"/>
    <w:rsid w:val="00BF1D56"/>
    <w:rsid w:val="00BF5BA0"/>
    <w:rsid w:val="00C03ABA"/>
    <w:rsid w:val="00C10274"/>
    <w:rsid w:val="00C13890"/>
    <w:rsid w:val="00C14FDF"/>
    <w:rsid w:val="00C16621"/>
    <w:rsid w:val="00C23DC9"/>
    <w:rsid w:val="00C27063"/>
    <w:rsid w:val="00C352C0"/>
    <w:rsid w:val="00C46F0D"/>
    <w:rsid w:val="00C54B3C"/>
    <w:rsid w:val="00C6234F"/>
    <w:rsid w:val="00C65237"/>
    <w:rsid w:val="00C720E0"/>
    <w:rsid w:val="00C726A7"/>
    <w:rsid w:val="00C76DE1"/>
    <w:rsid w:val="00C84178"/>
    <w:rsid w:val="00C94E31"/>
    <w:rsid w:val="00C95326"/>
    <w:rsid w:val="00C96FE8"/>
    <w:rsid w:val="00CA256D"/>
    <w:rsid w:val="00CA737A"/>
    <w:rsid w:val="00CB1AFD"/>
    <w:rsid w:val="00CC2751"/>
    <w:rsid w:val="00CC5546"/>
    <w:rsid w:val="00CD6FBA"/>
    <w:rsid w:val="00CE6983"/>
    <w:rsid w:val="00CF36A9"/>
    <w:rsid w:val="00D11753"/>
    <w:rsid w:val="00D151E6"/>
    <w:rsid w:val="00D2074F"/>
    <w:rsid w:val="00D246D2"/>
    <w:rsid w:val="00D2537D"/>
    <w:rsid w:val="00D2582D"/>
    <w:rsid w:val="00D275B8"/>
    <w:rsid w:val="00D341E5"/>
    <w:rsid w:val="00D6088C"/>
    <w:rsid w:val="00D64D4A"/>
    <w:rsid w:val="00D743F4"/>
    <w:rsid w:val="00D87832"/>
    <w:rsid w:val="00D92D77"/>
    <w:rsid w:val="00D95C8F"/>
    <w:rsid w:val="00DA5DFD"/>
    <w:rsid w:val="00DC0C7F"/>
    <w:rsid w:val="00DC7524"/>
    <w:rsid w:val="00DD29A3"/>
    <w:rsid w:val="00DD5693"/>
    <w:rsid w:val="00DD5CE0"/>
    <w:rsid w:val="00DE18AF"/>
    <w:rsid w:val="00DF1C4B"/>
    <w:rsid w:val="00E033BC"/>
    <w:rsid w:val="00E12810"/>
    <w:rsid w:val="00E14688"/>
    <w:rsid w:val="00E2526A"/>
    <w:rsid w:val="00E3003F"/>
    <w:rsid w:val="00E36C52"/>
    <w:rsid w:val="00E426F0"/>
    <w:rsid w:val="00E52BFA"/>
    <w:rsid w:val="00E5312D"/>
    <w:rsid w:val="00E71ECA"/>
    <w:rsid w:val="00E82EDB"/>
    <w:rsid w:val="00E926A3"/>
    <w:rsid w:val="00EA3C52"/>
    <w:rsid w:val="00EA4474"/>
    <w:rsid w:val="00EA4A0A"/>
    <w:rsid w:val="00EB6148"/>
    <w:rsid w:val="00EB6877"/>
    <w:rsid w:val="00EC25F9"/>
    <w:rsid w:val="00ED78E9"/>
    <w:rsid w:val="00EE0309"/>
    <w:rsid w:val="00EE2246"/>
    <w:rsid w:val="00EF207E"/>
    <w:rsid w:val="00F1414A"/>
    <w:rsid w:val="00F25D13"/>
    <w:rsid w:val="00F26FDE"/>
    <w:rsid w:val="00F341F2"/>
    <w:rsid w:val="00F366DD"/>
    <w:rsid w:val="00F45F92"/>
    <w:rsid w:val="00F47F59"/>
    <w:rsid w:val="00F52AB5"/>
    <w:rsid w:val="00F570A7"/>
    <w:rsid w:val="00F63D1B"/>
    <w:rsid w:val="00F7166A"/>
    <w:rsid w:val="00F740C5"/>
    <w:rsid w:val="00F75C99"/>
    <w:rsid w:val="00F83CCB"/>
    <w:rsid w:val="00F92E6D"/>
    <w:rsid w:val="00FA2AC5"/>
    <w:rsid w:val="00FA4554"/>
    <w:rsid w:val="00FA7DFF"/>
    <w:rsid w:val="00FB690B"/>
    <w:rsid w:val="00FC4A19"/>
    <w:rsid w:val="00FC59E7"/>
    <w:rsid w:val="00FD07EB"/>
    <w:rsid w:val="00FD5AD8"/>
    <w:rsid w:val="00FD7F77"/>
    <w:rsid w:val="00FE03CE"/>
    <w:rsid w:val="00FE741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CDC8E5"/>
  <w14:defaultImageDpi w14:val="0"/>
  <w15:docId w15:val="{0D68FE25-A51D-8E4D-962A-95F3037A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8A2"/>
    <w:rPr>
      <w:rFonts w:ascii="Times" w:hAnsi="Times"/>
      <w:sz w:val="24"/>
      <w:lang w:eastAsia="en-US"/>
    </w:rPr>
  </w:style>
  <w:style w:type="paragraph" w:styleId="Heading1">
    <w:name w:val="heading 1"/>
    <w:basedOn w:val="Normal"/>
    <w:next w:val="Normal"/>
    <w:link w:val="Heading1Char"/>
    <w:uiPriority w:val="9"/>
    <w:qFormat/>
    <w:rsid w:val="003378A2"/>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3378A2"/>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3378A2"/>
    <w:pPr>
      <w:widowControl w:val="0"/>
      <w:pBdr>
        <w:bottom w:val="single" w:sz="4" w:space="1" w:color="auto"/>
      </w:pBdr>
      <w:autoSpaceDE w:val="0"/>
      <w:autoSpaceDN w:val="0"/>
      <w:adjustRightInd w:val="0"/>
      <w:snapToGrid w:val="0"/>
      <w:spacing w:before="400" w:after="80"/>
      <w:outlineLvl w:val="2"/>
    </w:pPr>
    <w:rPr>
      <w:rFonts w:ascii="Arial" w:hAnsi="Arial" w:cs="Arial"/>
      <w:b/>
      <w:bCs/>
      <w:szCs w:val="24"/>
    </w:rPr>
  </w:style>
  <w:style w:type="paragraph" w:styleId="Heading4">
    <w:name w:val="heading 4"/>
    <w:basedOn w:val="Normal"/>
    <w:next w:val="Normal"/>
    <w:link w:val="Heading4Char"/>
    <w:uiPriority w:val="9"/>
    <w:unhideWhenUsed/>
    <w:qFormat/>
    <w:rsid w:val="003378A2"/>
    <w:pPr>
      <w:keepNext/>
      <w:keepLines/>
      <w:spacing w:before="240" w:after="80"/>
      <w:outlineLvl w:val="3"/>
    </w:pPr>
    <w:rPr>
      <w:rFonts w:ascii="Arial" w:eastAsiaTheme="majorEastAsia" w:hAnsi="Arial" w:cstheme="majorBidi"/>
      <w:b/>
      <w:iCs/>
      <w:sz w:val="18"/>
    </w:rPr>
  </w:style>
  <w:style w:type="character" w:default="1" w:styleId="DefaultParagraphFont">
    <w:name w:val="Default Paragraph Font"/>
    <w:uiPriority w:val="1"/>
    <w:semiHidden/>
    <w:unhideWhenUsed/>
    <w:rsid w:val="003378A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378A2"/>
  </w:style>
  <w:style w:type="paragraph" w:styleId="Header">
    <w:name w:val="header"/>
    <w:basedOn w:val="Normal"/>
    <w:link w:val="HeaderChar"/>
    <w:uiPriority w:val="99"/>
    <w:unhideWhenUsed/>
    <w:qFormat/>
    <w:rsid w:val="003378A2"/>
    <w:pPr>
      <w:tabs>
        <w:tab w:val="center" w:pos="4320"/>
        <w:tab w:val="right" w:pos="8640"/>
      </w:tabs>
      <w:jc w:val="center"/>
    </w:pPr>
    <w:rPr>
      <w:rFonts w:ascii="Arial" w:hAnsi="Arial"/>
      <w:b/>
      <w:sz w:val="28"/>
    </w:rPr>
  </w:style>
  <w:style w:type="character" w:customStyle="1" w:styleId="HeaderChar">
    <w:name w:val="Header Char"/>
    <w:basedOn w:val="DefaultParagraphFont"/>
    <w:link w:val="Header"/>
    <w:uiPriority w:val="99"/>
    <w:locked/>
    <w:rsid w:val="003378A2"/>
    <w:rPr>
      <w:rFonts w:ascii="Arial" w:hAnsi="Arial"/>
      <w:b/>
      <w:sz w:val="28"/>
      <w:lang w:eastAsia="en-US"/>
    </w:rPr>
  </w:style>
  <w:style w:type="paragraph" w:styleId="Footer">
    <w:name w:val="footer"/>
    <w:basedOn w:val="Normal"/>
    <w:link w:val="FooterChar"/>
    <w:uiPriority w:val="99"/>
    <w:unhideWhenUsed/>
    <w:rsid w:val="003378A2"/>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3378A2"/>
    <w:rPr>
      <w:rFonts w:ascii="Arial" w:hAnsi="Arial"/>
      <w:b/>
      <w:caps/>
      <w:spacing w:val="20"/>
      <w:sz w:val="16"/>
      <w:lang w:eastAsia="en-US"/>
    </w:rPr>
  </w:style>
  <w:style w:type="paragraph" w:styleId="BalloonText">
    <w:name w:val="Balloon Text"/>
    <w:basedOn w:val="Normal"/>
    <w:link w:val="BalloonTextChar"/>
    <w:uiPriority w:val="99"/>
    <w:semiHidden/>
    <w:unhideWhenUsed/>
    <w:rsid w:val="003378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378A2"/>
    <w:rPr>
      <w:rFonts w:ascii="Lucida Grande" w:hAnsi="Lucida Grande" w:cs="Lucida Grande"/>
      <w:sz w:val="18"/>
      <w:szCs w:val="18"/>
      <w:lang w:eastAsia="en-US"/>
    </w:rPr>
  </w:style>
  <w:style w:type="character" w:styleId="Hyperlink">
    <w:name w:val="Hyperlink"/>
    <w:basedOn w:val="DefaultParagraphFont"/>
    <w:uiPriority w:val="99"/>
    <w:unhideWhenUsed/>
    <w:rsid w:val="003378A2"/>
    <w:rPr>
      <w:rFonts w:ascii="Arial" w:hAnsi="Arial" w:cs="Times New Roman"/>
      <w:color w:val="0000FF" w:themeColor="hyperlink"/>
      <w:sz w:val="22"/>
      <w:u w:val="single"/>
    </w:rPr>
  </w:style>
  <w:style w:type="character" w:styleId="PageNumber">
    <w:name w:val="page number"/>
    <w:basedOn w:val="DefaultParagraphFont"/>
    <w:uiPriority w:val="99"/>
    <w:semiHidden/>
    <w:unhideWhenUsed/>
    <w:rsid w:val="003378A2"/>
    <w:rPr>
      <w:rFonts w:cs="Times New Roman"/>
    </w:rPr>
  </w:style>
  <w:style w:type="character" w:styleId="FollowedHyperlink">
    <w:name w:val="FollowedHyperlink"/>
    <w:basedOn w:val="DefaultParagraphFont"/>
    <w:uiPriority w:val="99"/>
    <w:semiHidden/>
    <w:unhideWhenUsed/>
    <w:rsid w:val="003378A2"/>
    <w:rPr>
      <w:rFonts w:cs="Times New Roman"/>
      <w:color w:val="800080" w:themeColor="followedHyperlink"/>
      <w:u w:val="single"/>
    </w:rPr>
  </w:style>
  <w:style w:type="paragraph" w:customStyle="1" w:styleId="BodyCopy">
    <w:name w:val="Body Copy"/>
    <w:basedOn w:val="Normal"/>
    <w:qFormat/>
    <w:rsid w:val="003378A2"/>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ModelSubhead">
    <w:name w:val="Model Subhead"/>
    <w:basedOn w:val="Normal"/>
    <w:qFormat/>
    <w:rsid w:val="003378A2"/>
    <w:pPr>
      <w:widowControl w:val="0"/>
      <w:autoSpaceDE w:val="0"/>
      <w:autoSpaceDN w:val="0"/>
      <w:adjustRightInd w:val="0"/>
      <w:spacing w:before="80" w:after="80"/>
      <w:jc w:val="center"/>
    </w:pPr>
    <w:rPr>
      <w:rFonts w:ascii="Arial" w:hAnsi="Arial" w:cs="Arial"/>
      <w:b/>
      <w:bCs/>
      <w:color w:val="000000"/>
      <w:sz w:val="18"/>
      <w:szCs w:val="18"/>
    </w:rPr>
  </w:style>
  <w:style w:type="paragraph" w:customStyle="1" w:styleId="BodyNotes">
    <w:name w:val="Body Notes"/>
    <w:basedOn w:val="Normal"/>
    <w:uiPriority w:val="99"/>
    <w:qFormat/>
    <w:rsid w:val="003378A2"/>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3378A2"/>
    <w:rPr>
      <w:sz w:val="16"/>
      <w:szCs w:val="16"/>
    </w:rPr>
  </w:style>
  <w:style w:type="paragraph" w:styleId="CommentText">
    <w:name w:val="annotation text"/>
    <w:basedOn w:val="Normal"/>
    <w:link w:val="CommentTextChar"/>
    <w:uiPriority w:val="99"/>
    <w:semiHidden/>
    <w:unhideWhenUsed/>
    <w:rsid w:val="003378A2"/>
    <w:rPr>
      <w:sz w:val="20"/>
    </w:rPr>
  </w:style>
  <w:style w:type="character" w:customStyle="1" w:styleId="CommentTextChar">
    <w:name w:val="Comment Text Char"/>
    <w:basedOn w:val="DefaultParagraphFont"/>
    <w:link w:val="CommentText"/>
    <w:uiPriority w:val="99"/>
    <w:semiHidden/>
    <w:rsid w:val="003378A2"/>
    <w:rPr>
      <w:rFonts w:ascii="Times" w:hAnsi="Times"/>
      <w:lang w:eastAsia="en-US"/>
    </w:rPr>
  </w:style>
  <w:style w:type="paragraph" w:styleId="CommentSubject">
    <w:name w:val="annotation subject"/>
    <w:basedOn w:val="CommentText"/>
    <w:next w:val="CommentText"/>
    <w:link w:val="CommentSubjectChar"/>
    <w:uiPriority w:val="99"/>
    <w:semiHidden/>
    <w:unhideWhenUsed/>
    <w:rsid w:val="003378A2"/>
    <w:rPr>
      <w:b/>
      <w:bCs/>
    </w:rPr>
  </w:style>
  <w:style w:type="character" w:customStyle="1" w:styleId="CommentSubjectChar">
    <w:name w:val="Comment Subject Char"/>
    <w:basedOn w:val="CommentTextChar"/>
    <w:link w:val="CommentSubject"/>
    <w:uiPriority w:val="99"/>
    <w:semiHidden/>
    <w:rsid w:val="003378A2"/>
    <w:rPr>
      <w:rFonts w:ascii="Times" w:hAnsi="Times"/>
      <w:b/>
      <w:bCs/>
      <w:lang w:eastAsia="en-US"/>
    </w:rPr>
  </w:style>
  <w:style w:type="paragraph" w:styleId="Revision">
    <w:name w:val="Revision"/>
    <w:hidden/>
    <w:uiPriority w:val="99"/>
    <w:semiHidden/>
    <w:rsid w:val="003378A2"/>
    <w:rPr>
      <w:rFonts w:ascii="Times" w:hAnsi="Times"/>
      <w:sz w:val="24"/>
      <w:lang w:eastAsia="en-US"/>
    </w:rPr>
  </w:style>
  <w:style w:type="table" w:styleId="TableGrid">
    <w:name w:val="Table Grid"/>
    <w:basedOn w:val="TableNormal"/>
    <w:uiPriority w:val="59"/>
    <w:rsid w:val="003378A2"/>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378A2"/>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3378A2"/>
    <w:rPr>
      <w:color w:val="605E5C"/>
      <w:shd w:val="clear" w:color="auto" w:fill="E1DFDD"/>
    </w:rPr>
  </w:style>
  <w:style w:type="character" w:customStyle="1" w:styleId="Heading1Char">
    <w:name w:val="Heading 1 Char"/>
    <w:basedOn w:val="DefaultParagraphFont"/>
    <w:link w:val="Heading1"/>
    <w:uiPriority w:val="9"/>
    <w:rsid w:val="003378A2"/>
    <w:rPr>
      <w:rFonts w:ascii="Arial" w:hAnsi="Arial" w:cs="Arial"/>
      <w:sz w:val="28"/>
      <w:szCs w:val="28"/>
      <w:lang w:eastAsia="en-US"/>
    </w:rPr>
  </w:style>
  <w:style w:type="character" w:customStyle="1" w:styleId="Heading2Char">
    <w:name w:val="Heading 2 Char"/>
    <w:basedOn w:val="DefaultParagraphFont"/>
    <w:link w:val="Heading2"/>
    <w:uiPriority w:val="9"/>
    <w:rsid w:val="003378A2"/>
    <w:rPr>
      <w:rFonts w:ascii="Arial" w:hAnsi="Arial" w:cs="Arial"/>
      <w:b/>
      <w:bCs/>
      <w:caps/>
      <w:sz w:val="28"/>
      <w:lang w:eastAsia="en-US"/>
    </w:rPr>
  </w:style>
  <w:style w:type="character" w:customStyle="1" w:styleId="Heading3Char">
    <w:name w:val="Heading 3 Char"/>
    <w:basedOn w:val="DefaultParagraphFont"/>
    <w:link w:val="Heading3"/>
    <w:uiPriority w:val="9"/>
    <w:rsid w:val="003378A2"/>
    <w:rPr>
      <w:rFonts w:ascii="Arial" w:hAnsi="Arial" w:cs="Arial"/>
      <w:b/>
      <w:bCs/>
      <w:sz w:val="24"/>
      <w:szCs w:val="24"/>
      <w:lang w:eastAsia="en-US"/>
    </w:rPr>
  </w:style>
  <w:style w:type="paragraph" w:customStyle="1" w:styleId="Signoff">
    <w:name w:val="Signoff"/>
    <w:basedOn w:val="Normal"/>
    <w:qFormat/>
    <w:rsid w:val="003378A2"/>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3378A2"/>
    <w:pPr>
      <w:spacing w:before="400" w:after="400"/>
      <w:jc w:val="center"/>
    </w:pPr>
    <w:rPr>
      <w:rFonts w:ascii="Arial" w:hAnsi="Arial" w:cs="Arial"/>
      <w:bCs/>
      <w:spacing w:val="70"/>
      <w:sz w:val="22"/>
      <w:szCs w:val="22"/>
    </w:rPr>
  </w:style>
  <w:style w:type="paragraph" w:customStyle="1" w:styleId="BodyIndent1">
    <w:name w:val="Body Indent 1"/>
    <w:basedOn w:val="BodyCopy"/>
    <w:qFormat/>
    <w:rsid w:val="003378A2"/>
    <w:pPr>
      <w:ind w:left="144"/>
    </w:pPr>
  </w:style>
  <w:style w:type="paragraph" w:customStyle="1" w:styleId="S-O-P">
    <w:name w:val="S-O-P"/>
    <w:basedOn w:val="FABodyCopy"/>
    <w:next w:val="FABodyCopy"/>
    <w:qFormat/>
    <w:rsid w:val="003378A2"/>
    <w:pPr>
      <w:jc w:val="center"/>
    </w:pPr>
  </w:style>
  <w:style w:type="paragraph" w:customStyle="1" w:styleId="TableSubhead">
    <w:name w:val="Table Subhead"/>
    <w:basedOn w:val="Normal"/>
    <w:qFormat/>
    <w:rsid w:val="003378A2"/>
    <w:pPr>
      <w:spacing w:before="400" w:after="80"/>
    </w:pPr>
    <w:rPr>
      <w:rFonts w:ascii="Arial" w:hAnsi="Arial" w:cs="Arial"/>
      <w:b/>
      <w:bCs/>
      <w:caps/>
      <w:sz w:val="18"/>
      <w:szCs w:val="18"/>
    </w:rPr>
  </w:style>
  <w:style w:type="character" w:customStyle="1" w:styleId="Heading4Char">
    <w:name w:val="Heading 4 Char"/>
    <w:basedOn w:val="DefaultParagraphFont"/>
    <w:link w:val="Heading4"/>
    <w:uiPriority w:val="9"/>
    <w:rsid w:val="003378A2"/>
    <w:rPr>
      <w:rFonts w:ascii="Arial" w:eastAsiaTheme="majorEastAsia" w:hAnsi="Arial" w:cstheme="majorBidi"/>
      <w:b/>
      <w:iCs/>
      <w:sz w:val="18"/>
      <w:lang w:eastAsia="en-US"/>
    </w:rPr>
  </w:style>
  <w:style w:type="table" w:styleId="PlainTable1">
    <w:name w:val="Plain Table 1"/>
    <w:basedOn w:val="TableNormal"/>
    <w:uiPriority w:val="99"/>
    <w:rsid w:val="003378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3378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3378A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3378A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99"/>
    <w:rsid w:val="003378A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99"/>
    <w:rsid w:val="003378A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FATABLESTYLE">
    <w:name w:val="FA TABLE STYLE"/>
    <w:basedOn w:val="TableNormal"/>
    <w:uiPriority w:val="99"/>
    <w:rsid w:val="003378A2"/>
    <w:pPr>
      <w:spacing w:before="80" w:after="80"/>
    </w:pPr>
    <w:rPr>
      <w:rFonts w:ascii="Arial" w:hAnsi="Arial"/>
      <w:sz w:val="18"/>
    </w:rPr>
    <w:tblPr>
      <w:tblBorders>
        <w:bottom w:val="single" w:sz="6" w:space="0" w:color="BFBFBF" w:themeColor="background1" w:themeShade="BF"/>
        <w:insideH w:val="single" w:sz="6" w:space="0" w:color="BFBFBF" w:themeColor="background1" w:themeShade="BF"/>
      </w:tblBorders>
    </w:tblPr>
    <w:tcPr>
      <w:vAlign w:val="center"/>
    </w:tcPr>
  </w:style>
  <w:style w:type="paragraph" w:customStyle="1" w:styleId="EmbargoLine">
    <w:name w:val="Embargo Line"/>
    <w:basedOn w:val="Normal"/>
    <w:autoRedefine/>
    <w:qFormat/>
    <w:rsid w:val="003378A2"/>
    <w:pPr>
      <w:tabs>
        <w:tab w:val="left" w:pos="5980"/>
      </w:tabs>
      <w:spacing w:after="160" w:line="276" w:lineRule="auto"/>
    </w:pPr>
    <w:rPr>
      <w:rFonts w:ascii="Arial" w:hAnsi="Arial" w:cs="Arial"/>
      <w:b/>
      <w:caps/>
      <w:color w:val="D5AB2C"/>
      <w:spacing w:val="24"/>
      <w:sz w:val="22"/>
      <w:szCs w:val="22"/>
    </w:rPr>
  </w:style>
  <w:style w:type="paragraph" w:customStyle="1" w:styleId="FABodyCopy">
    <w:name w:val="FA Body Copy"/>
    <w:basedOn w:val="Normal"/>
    <w:qFormat/>
    <w:rsid w:val="003378A2"/>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FABodyIndent1">
    <w:name w:val="FA Body Indent 1"/>
    <w:basedOn w:val="FABodyCopy"/>
    <w:qFormat/>
    <w:rsid w:val="003378A2"/>
    <w:pPr>
      <w:ind w:left="144"/>
    </w:pPr>
  </w:style>
  <w:style w:type="paragraph" w:styleId="ListParagraph">
    <w:name w:val="List Paragraph"/>
    <w:basedOn w:val="Normal"/>
    <w:uiPriority w:val="34"/>
    <w:qFormat/>
    <w:rsid w:val="003378A2"/>
    <w:pPr>
      <w:spacing w:after="200" w:line="276" w:lineRule="auto"/>
      <w:ind w:left="720"/>
      <w:contextualSpacing/>
    </w:pPr>
    <w:rPr>
      <w:rFonts w:asciiTheme="minorHAnsi" w:hAnsiTheme="minorHAnsi"/>
      <w:sz w:val="22"/>
      <w:szCs w:val="22"/>
    </w:rPr>
  </w:style>
  <w:style w:type="paragraph" w:styleId="NoSpacing">
    <w:name w:val="No Spacing"/>
    <w:uiPriority w:val="99"/>
    <w:qFormat/>
    <w:rsid w:val="003378A2"/>
    <w:rPr>
      <w:sz w:val="22"/>
      <w:szCs w:val="22"/>
      <w:lang w:eastAsia="en-US"/>
    </w:rPr>
  </w:style>
  <w:style w:type="paragraph" w:customStyle="1" w:styleId="Bullets">
    <w:name w:val="Bullets"/>
    <w:basedOn w:val="Normal"/>
    <w:qFormat/>
    <w:rsid w:val="003378A2"/>
    <w:pPr>
      <w:spacing w:after="80" w:line="320" w:lineRule="atLeast"/>
      <w:ind w:left="1080" w:right="547" w:hanging="360"/>
    </w:pPr>
    <w:rPr>
      <w:rFonts w:ascii="Arial" w:hAnsi="Arial"/>
      <w:b/>
      <w:sz w:val="22"/>
      <w:szCs w:val="22"/>
    </w:rPr>
  </w:style>
  <w:style w:type="paragraph" w:customStyle="1" w:styleId="Subhead">
    <w:name w:val="Subhead"/>
    <w:basedOn w:val="Normal"/>
    <w:qFormat/>
    <w:rsid w:val="003378A2"/>
    <w:pPr>
      <w:spacing w:line="320" w:lineRule="atLeast"/>
    </w:pPr>
    <w:rPr>
      <w:rFonts w:ascii="Arial" w:hAnsi="Arial" w:cs="Arial"/>
      <w:b/>
      <w:sz w:val="22"/>
      <w:szCs w:val="22"/>
    </w:rPr>
  </w:style>
  <w:style w:type="paragraph" w:customStyle="1" w:styleId="Body1">
    <w:name w:val="_Body1"/>
    <w:basedOn w:val="Normal"/>
    <w:uiPriority w:val="99"/>
    <w:rsid w:val="003378A2"/>
    <w:pPr>
      <w:widowControl w:val="0"/>
      <w:autoSpaceDE w:val="0"/>
      <w:autoSpaceDN w:val="0"/>
      <w:adjustRightInd w:val="0"/>
      <w:spacing w:line="240" w:lineRule="atLeast"/>
      <w:textAlignment w:val="center"/>
    </w:pPr>
    <w:rPr>
      <w:rFonts w:ascii="TimesNewRomanPSMT" w:hAnsi="TimesNewRomanPSMT" w:cs="TimesNewRomanPSMT"/>
      <w:color w:val="000000"/>
      <w:sz w:val="14"/>
      <w:szCs w:val="14"/>
    </w:rPr>
  </w:style>
  <w:style w:type="paragraph" w:customStyle="1" w:styleId="specs">
    <w:name w:val="specs"/>
    <w:basedOn w:val="Normal"/>
    <w:uiPriority w:val="99"/>
    <w:rsid w:val="003378A2"/>
    <w:pPr>
      <w:widowControl w:val="0"/>
      <w:tabs>
        <w:tab w:val="right" w:leader="underscore" w:pos="7960"/>
      </w:tabs>
      <w:autoSpaceDE w:val="0"/>
      <w:autoSpaceDN w:val="0"/>
      <w:adjustRightInd w:val="0"/>
      <w:spacing w:line="220" w:lineRule="atLeast"/>
      <w:ind w:left="240" w:hanging="240"/>
      <w:textAlignment w:val="top"/>
    </w:pPr>
    <w:rPr>
      <w:rFonts w:ascii="Arial" w:hAnsi="Arial" w:cs="Arial"/>
      <w:color w:val="000000"/>
      <w:sz w:val="18"/>
      <w:szCs w:val="18"/>
    </w:rPr>
  </w:style>
  <w:style w:type="paragraph" w:customStyle="1" w:styleId="Default">
    <w:name w:val="Default"/>
    <w:uiPriority w:val="99"/>
    <w:rsid w:val="003378A2"/>
    <w:pPr>
      <w:autoSpaceDE w:val="0"/>
      <w:autoSpaceDN w:val="0"/>
      <w:adjustRightInd w:val="0"/>
    </w:pPr>
    <w:rPr>
      <w:rFonts w:ascii="Arial" w:eastAsia="Batang" w:hAnsi="Arial" w:cs="Batang"/>
      <w:color w:val="000000"/>
      <w:sz w:val="24"/>
      <w:szCs w:val="24"/>
      <w:lang w:eastAsia="en-US"/>
    </w:rPr>
  </w:style>
  <w:style w:type="character" w:customStyle="1" w:styleId="Superscript">
    <w:name w:val="_Superscript"/>
    <w:uiPriority w:val="99"/>
    <w:rsid w:val="003378A2"/>
    <w:rPr>
      <w:vertAlign w:val="superscript"/>
    </w:rPr>
  </w:style>
  <w:style w:type="paragraph" w:customStyle="1" w:styleId="font5">
    <w:name w:val="font5"/>
    <w:basedOn w:val="Normal"/>
    <w:uiPriority w:val="99"/>
    <w:rsid w:val="003378A2"/>
    <w:pPr>
      <w:spacing w:before="100" w:beforeAutospacing="1" w:after="100" w:afterAutospacing="1"/>
    </w:pPr>
    <w:rPr>
      <w:rFonts w:ascii="Arial" w:hAnsi="Arial" w:cs="Arial"/>
      <w:sz w:val="18"/>
      <w:szCs w:val="18"/>
    </w:rPr>
  </w:style>
  <w:style w:type="paragraph" w:customStyle="1" w:styleId="Endmark">
    <w:name w:val="End mark"/>
    <w:basedOn w:val="Normal"/>
    <w:uiPriority w:val="99"/>
    <w:rsid w:val="003378A2"/>
    <w:pPr>
      <w:autoSpaceDE w:val="0"/>
      <w:autoSpaceDN w:val="0"/>
      <w:adjustRightInd w:val="0"/>
      <w:spacing w:line="260" w:lineRule="atLeast"/>
      <w:jc w:val="center"/>
      <w:textAlignment w:val="center"/>
    </w:pPr>
    <w:rPr>
      <w:rFonts w:ascii="MinionPro-Bold" w:hAnsi="MinionPro-Bold" w:cs="MinionPro-Bold"/>
      <w:b/>
      <w:bCs/>
      <w:color w:val="F21717"/>
      <w:spacing w:val="55"/>
      <w:sz w:val="20"/>
      <w:lang w:eastAsia="ja-JP"/>
    </w:rPr>
  </w:style>
  <w:style w:type="character" w:styleId="Strong">
    <w:name w:val="Strong"/>
    <w:basedOn w:val="DefaultParagraphFont"/>
    <w:uiPriority w:val="22"/>
    <w:qFormat/>
    <w:rsid w:val="003378A2"/>
    <w:rPr>
      <w:rFonts w:cs="Times New Roman"/>
      <w:b/>
      <w:bCs/>
    </w:rPr>
  </w:style>
  <w:style w:type="character" w:customStyle="1" w:styleId="apple-converted-space">
    <w:name w:val="apple-converted-space"/>
    <w:basedOn w:val="DefaultParagraphFont"/>
    <w:rsid w:val="003378A2"/>
  </w:style>
  <w:style w:type="character" w:styleId="Emphasis">
    <w:name w:val="Emphasis"/>
    <w:basedOn w:val="DefaultParagraphFont"/>
    <w:uiPriority w:val="20"/>
    <w:qFormat/>
    <w:rsid w:val="003378A2"/>
    <w:rPr>
      <w:i/>
      <w:iCs/>
    </w:rPr>
  </w:style>
  <w:style w:type="paragraph" w:styleId="PlainText">
    <w:name w:val="Plain Text"/>
    <w:basedOn w:val="Normal"/>
    <w:link w:val="PlainTextChar"/>
    <w:uiPriority w:val="99"/>
    <w:unhideWhenUsed/>
    <w:rsid w:val="003378A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3378A2"/>
    <w:rPr>
      <w:rFonts w:ascii="Calibri" w:eastAsiaTheme="minorHAnsi" w:hAnsi="Calibri" w:cstheme="minorBidi"/>
      <w:sz w:val="22"/>
      <w:szCs w:val="21"/>
      <w:lang w:eastAsia="en-US"/>
    </w:rPr>
  </w:style>
  <w:style w:type="paragraph" w:customStyle="1" w:styleId="4BodyCopy">
    <w:name w:val="4 Body Copy"/>
    <w:basedOn w:val="Normal"/>
    <w:qFormat/>
    <w:rsid w:val="003378A2"/>
    <w:pPr>
      <w:spacing w:before="160" w:after="240" w:line="300" w:lineRule="atLeast"/>
      <w:outlineLvl w:val="4"/>
    </w:pPr>
    <w:rPr>
      <w:rFonts w:ascii="Arial" w:hAnsi="Arial" w:cs="Arial"/>
      <w:bCs/>
      <w:sz w:val="22"/>
      <w:szCs w:val="22"/>
    </w:rPr>
  </w:style>
  <w:style w:type="paragraph" w:customStyle="1" w:styleId="Text1">
    <w:name w:val="_Text1"/>
    <w:basedOn w:val="Normal"/>
    <w:uiPriority w:val="99"/>
    <w:rsid w:val="003378A2"/>
    <w:pPr>
      <w:widowControl w:val="0"/>
      <w:autoSpaceDE w:val="0"/>
      <w:autoSpaceDN w:val="0"/>
      <w:adjustRightInd w:val="0"/>
      <w:spacing w:line="240" w:lineRule="atLeast"/>
      <w:textAlignment w:val="center"/>
    </w:pPr>
    <w:rPr>
      <w:rFonts w:ascii="Times New Roman" w:hAnsi="Times New Roman"/>
      <w:color w:val="000000"/>
      <w:sz w:val="20"/>
    </w:rPr>
  </w:style>
  <w:style w:type="paragraph" w:customStyle="1" w:styleId="notes">
    <w:name w:val="notes"/>
    <w:basedOn w:val="Normal"/>
    <w:uiPriority w:val="99"/>
    <w:rsid w:val="003378A2"/>
    <w:pPr>
      <w:widowControl w:val="0"/>
      <w:autoSpaceDE w:val="0"/>
      <w:autoSpaceDN w:val="0"/>
      <w:adjustRightInd w:val="0"/>
      <w:spacing w:after="110" w:line="200" w:lineRule="atLeast"/>
      <w:textAlignment w:val="top"/>
    </w:pPr>
    <w:rPr>
      <w:rFonts w:ascii="Arial" w:hAnsi="Arial"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2022_JP_Compass_F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2022_JP_Compass_FA.dotx</Template>
  <TotalTime>6</TotalTime>
  <Pages>8</Pages>
  <Words>3616</Words>
  <Characters>20617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24185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Feature Availability</dc:subject>
  <dc:creator>Microsoft Office User</dc:creator>
  <cp:keywords/>
  <dc:description/>
  <cp:lastModifiedBy>Microsoft Office User</cp:lastModifiedBy>
  <cp:revision>5</cp:revision>
  <cp:lastPrinted>2018-12-31T16:38:00Z</cp:lastPrinted>
  <dcterms:created xsi:type="dcterms:W3CDTF">2021-07-09T14:00:00Z</dcterms:created>
  <dcterms:modified xsi:type="dcterms:W3CDTF">2021-07-12T15:38:00Z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